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926ED" w:rsidP="001A443E">
      <w:pPr>
        <w:jc w:val="right"/>
        <w:rPr>
          <w:b/>
          <w:bCs/>
          <w:sz w:val="24"/>
        </w:rPr>
      </w:pPr>
      <w:r w:rsidRPr="002926E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926ED">
        <w:rPr>
          <w:sz w:val="24"/>
        </w:rPr>
        <w:t>2020-07-01</w:t>
      </w:r>
    </w:p>
    <w:p w:rsidR="002926ED" w:rsidRPr="002926ED" w:rsidRDefault="002926ED" w:rsidP="0018613E">
      <w:pPr>
        <w:spacing w:after="40"/>
        <w:rPr>
          <w:b/>
          <w:bCs/>
          <w:sz w:val="24"/>
        </w:rPr>
      </w:pPr>
      <w:r w:rsidRPr="002926ED">
        <w:rPr>
          <w:b/>
          <w:bCs/>
          <w:sz w:val="24"/>
        </w:rPr>
        <w:t>Politechnika Rzeszowska</w:t>
      </w:r>
    </w:p>
    <w:p w:rsidR="00A80738" w:rsidRDefault="002926ED" w:rsidP="0018613E">
      <w:pPr>
        <w:spacing w:after="40"/>
        <w:rPr>
          <w:b/>
          <w:bCs/>
          <w:sz w:val="24"/>
        </w:rPr>
      </w:pPr>
      <w:r w:rsidRPr="002926ED">
        <w:rPr>
          <w:b/>
          <w:bCs/>
          <w:sz w:val="24"/>
        </w:rPr>
        <w:t>Dział Logistyki i Zamówień Publicznych</w:t>
      </w:r>
    </w:p>
    <w:p w:rsidR="00A80738" w:rsidRPr="0018613E" w:rsidRDefault="002926ED" w:rsidP="00A80738">
      <w:pPr>
        <w:rPr>
          <w:bCs/>
          <w:sz w:val="24"/>
        </w:rPr>
      </w:pPr>
      <w:r w:rsidRPr="002926E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926ED">
        <w:rPr>
          <w:bCs/>
          <w:sz w:val="24"/>
        </w:rPr>
        <w:t>12</w:t>
      </w:r>
    </w:p>
    <w:p w:rsidR="00A80738" w:rsidRPr="003F395D" w:rsidRDefault="002926ED" w:rsidP="003F395D">
      <w:pPr>
        <w:rPr>
          <w:bCs/>
          <w:sz w:val="24"/>
        </w:rPr>
      </w:pPr>
      <w:r w:rsidRPr="002926E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926ED">
        <w:rPr>
          <w:bCs/>
          <w:sz w:val="24"/>
        </w:rPr>
        <w:t>Rzeszów</w:t>
      </w:r>
    </w:p>
    <w:p w:rsidR="00A80738" w:rsidRDefault="001A443E" w:rsidP="003F395D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926ED" w:rsidRPr="002926ED">
        <w:rPr>
          <w:b/>
          <w:sz w:val="24"/>
          <w:szCs w:val="24"/>
        </w:rPr>
        <w:t>NA/P/149/2020</w:t>
      </w:r>
      <w:r w:rsidR="00A80738">
        <w:rPr>
          <w:sz w:val="24"/>
        </w:rPr>
        <w:tab/>
        <w:t xml:space="preserve"> </w:t>
      </w:r>
    </w:p>
    <w:p w:rsidR="00A80738" w:rsidRPr="003F395D" w:rsidRDefault="00A80738" w:rsidP="003F395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8F52A7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926ED" w:rsidRPr="002926E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926ED" w:rsidP="008F52A7">
      <w:pPr>
        <w:pStyle w:val="Tekstpodstawowywcity"/>
        <w:ind w:firstLine="0"/>
        <w:jc w:val="center"/>
      </w:pPr>
      <w:r w:rsidRPr="002926ED">
        <w:rPr>
          <w:b/>
        </w:rPr>
        <w:t>Dostawa, montaż i ustawienie mebli biurowych dla jednostek PRz. Dostawa foteli biurowych dla jednostek PRz</w:t>
      </w:r>
    </w:p>
    <w:p w:rsidR="00CB5EDB" w:rsidRPr="004C7E9B" w:rsidRDefault="00CB5EDB" w:rsidP="008F52A7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</w:t>
      </w:r>
      <w:r w:rsidRPr="008F52A7">
        <w:rPr>
          <w:spacing w:val="-6"/>
          <w:sz w:val="24"/>
          <w:szCs w:val="24"/>
        </w:rPr>
        <w:t xml:space="preserve">Zamówień Publicznych </w:t>
      </w:r>
      <w:r w:rsidR="002926ED" w:rsidRPr="008F52A7">
        <w:rPr>
          <w:spacing w:val="-6"/>
          <w:sz w:val="24"/>
          <w:szCs w:val="24"/>
        </w:rPr>
        <w:t xml:space="preserve">(t.j. Dz.U. </w:t>
      </w:r>
      <w:proofErr w:type="gramStart"/>
      <w:r w:rsidR="002926ED" w:rsidRPr="008F52A7">
        <w:rPr>
          <w:spacing w:val="-6"/>
          <w:sz w:val="24"/>
          <w:szCs w:val="24"/>
        </w:rPr>
        <w:t>z</w:t>
      </w:r>
      <w:proofErr w:type="gramEnd"/>
      <w:r w:rsidR="002926ED" w:rsidRPr="008F52A7">
        <w:rPr>
          <w:spacing w:val="-6"/>
          <w:sz w:val="24"/>
          <w:szCs w:val="24"/>
        </w:rPr>
        <w:t xml:space="preserve"> 2019 r. poz. 1843)</w:t>
      </w:r>
      <w:r w:rsidRPr="008F52A7">
        <w:rPr>
          <w:spacing w:val="-6"/>
          <w:sz w:val="24"/>
          <w:szCs w:val="24"/>
        </w:rPr>
        <w:t xml:space="preserve"> przekazuje informacje z otwarcia ofert:</w:t>
      </w:r>
    </w:p>
    <w:p w:rsidR="00CB5EDB" w:rsidRPr="00FF4AB1" w:rsidRDefault="00CB5EDB" w:rsidP="008F52A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926ED" w:rsidRPr="002926ED">
        <w:rPr>
          <w:sz w:val="24"/>
          <w:szCs w:val="24"/>
        </w:rPr>
        <w:t>30/06/2020</w:t>
      </w:r>
      <w:r w:rsidRPr="00FF4AB1">
        <w:rPr>
          <w:sz w:val="24"/>
          <w:szCs w:val="24"/>
        </w:rPr>
        <w:t xml:space="preserve"> o godz. </w:t>
      </w:r>
      <w:r w:rsidR="002926ED" w:rsidRPr="002926ED">
        <w:rPr>
          <w:sz w:val="24"/>
          <w:szCs w:val="24"/>
        </w:rPr>
        <w:t>10:15</w:t>
      </w:r>
      <w:r>
        <w:rPr>
          <w:sz w:val="24"/>
          <w:szCs w:val="24"/>
        </w:rPr>
        <w:t>.</w:t>
      </w:r>
      <w:bookmarkStart w:id="0" w:name="_GoBack"/>
      <w:bookmarkEnd w:id="0"/>
    </w:p>
    <w:p w:rsidR="00B50940" w:rsidRDefault="00CB5EDB" w:rsidP="008F52A7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926ED" w:rsidRPr="006646D9" w:rsidTr="00710E0E">
        <w:trPr>
          <w:trHeight w:val="70"/>
        </w:trPr>
        <w:tc>
          <w:tcPr>
            <w:tcW w:w="9214" w:type="dxa"/>
          </w:tcPr>
          <w:p w:rsidR="002926ED" w:rsidRPr="00A3048A" w:rsidRDefault="002926ED" w:rsidP="0071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2926ED">
              <w:rPr>
                <w:sz w:val="24"/>
                <w:szCs w:val="24"/>
              </w:rPr>
              <w:t>części</w:t>
            </w:r>
            <w:proofErr w:type="gramEnd"/>
            <w:r w:rsidRPr="002926ED">
              <w:rPr>
                <w:sz w:val="24"/>
                <w:szCs w:val="24"/>
              </w:rPr>
              <w:t xml:space="preserve"> 1 zamówienia w wysokości 7 995.00 </w:t>
            </w:r>
            <w:proofErr w:type="gramStart"/>
            <w:r w:rsidRPr="002926ED">
              <w:rPr>
                <w:sz w:val="24"/>
                <w:szCs w:val="24"/>
              </w:rPr>
              <w:t>zł</w:t>
            </w:r>
            <w:proofErr w:type="gramEnd"/>
            <w:r w:rsidRPr="002926ED">
              <w:rPr>
                <w:sz w:val="24"/>
                <w:szCs w:val="24"/>
              </w:rPr>
              <w:t xml:space="preserve"> brutto;</w:t>
            </w:r>
          </w:p>
        </w:tc>
      </w:tr>
      <w:tr w:rsidR="002926ED" w:rsidRPr="006646D9" w:rsidTr="00710E0E">
        <w:trPr>
          <w:trHeight w:val="70"/>
        </w:trPr>
        <w:tc>
          <w:tcPr>
            <w:tcW w:w="9214" w:type="dxa"/>
          </w:tcPr>
          <w:p w:rsidR="002926ED" w:rsidRPr="00A3048A" w:rsidRDefault="002926ED" w:rsidP="0071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2926ED">
              <w:rPr>
                <w:sz w:val="24"/>
                <w:szCs w:val="24"/>
              </w:rPr>
              <w:t>części</w:t>
            </w:r>
            <w:proofErr w:type="gramEnd"/>
            <w:r w:rsidRPr="002926ED">
              <w:rPr>
                <w:sz w:val="24"/>
                <w:szCs w:val="24"/>
              </w:rPr>
              <w:t xml:space="preserve"> 2 zamówienia w wysokości 7 995.00 </w:t>
            </w:r>
            <w:proofErr w:type="gramStart"/>
            <w:r w:rsidRPr="002926ED">
              <w:rPr>
                <w:sz w:val="24"/>
                <w:szCs w:val="24"/>
              </w:rPr>
              <w:t>zł</w:t>
            </w:r>
            <w:proofErr w:type="gramEnd"/>
            <w:r w:rsidRPr="002926ED">
              <w:rPr>
                <w:sz w:val="24"/>
                <w:szCs w:val="24"/>
              </w:rPr>
              <w:t xml:space="preserve"> brutto;</w:t>
            </w:r>
          </w:p>
        </w:tc>
      </w:tr>
      <w:tr w:rsidR="002926ED" w:rsidRPr="006646D9" w:rsidTr="00710E0E">
        <w:trPr>
          <w:trHeight w:val="70"/>
        </w:trPr>
        <w:tc>
          <w:tcPr>
            <w:tcW w:w="9214" w:type="dxa"/>
          </w:tcPr>
          <w:p w:rsidR="002926ED" w:rsidRPr="00A3048A" w:rsidRDefault="002926ED" w:rsidP="0071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2926ED">
              <w:rPr>
                <w:sz w:val="24"/>
                <w:szCs w:val="24"/>
              </w:rPr>
              <w:t>części</w:t>
            </w:r>
            <w:proofErr w:type="gramEnd"/>
            <w:r w:rsidRPr="002926ED">
              <w:rPr>
                <w:sz w:val="24"/>
                <w:szCs w:val="24"/>
              </w:rPr>
              <w:t xml:space="preserve"> 3 zamówienia w wysokości 23 999.61 </w:t>
            </w:r>
            <w:proofErr w:type="gramStart"/>
            <w:r w:rsidRPr="002926ED">
              <w:rPr>
                <w:sz w:val="24"/>
                <w:szCs w:val="24"/>
              </w:rPr>
              <w:t>zł</w:t>
            </w:r>
            <w:proofErr w:type="gramEnd"/>
            <w:r w:rsidRPr="002926ED">
              <w:rPr>
                <w:sz w:val="24"/>
                <w:szCs w:val="24"/>
              </w:rPr>
              <w:t xml:space="preserve"> brutto;</w:t>
            </w:r>
          </w:p>
        </w:tc>
      </w:tr>
      <w:tr w:rsidR="002926ED" w:rsidRPr="006646D9" w:rsidTr="00710E0E">
        <w:trPr>
          <w:trHeight w:val="70"/>
        </w:trPr>
        <w:tc>
          <w:tcPr>
            <w:tcW w:w="9214" w:type="dxa"/>
          </w:tcPr>
          <w:p w:rsidR="002926ED" w:rsidRPr="00A3048A" w:rsidRDefault="002926ED" w:rsidP="0071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2926ED">
              <w:rPr>
                <w:sz w:val="24"/>
                <w:szCs w:val="24"/>
              </w:rPr>
              <w:t>części</w:t>
            </w:r>
            <w:proofErr w:type="gramEnd"/>
            <w:r w:rsidRPr="002926ED">
              <w:rPr>
                <w:sz w:val="24"/>
                <w:szCs w:val="24"/>
              </w:rPr>
              <w:t xml:space="preserve"> 4 zamówienia w wysokości 2 214.00 </w:t>
            </w:r>
            <w:proofErr w:type="gramStart"/>
            <w:r w:rsidRPr="002926ED">
              <w:rPr>
                <w:sz w:val="24"/>
                <w:szCs w:val="24"/>
              </w:rPr>
              <w:t>zł</w:t>
            </w:r>
            <w:proofErr w:type="gramEnd"/>
            <w:r w:rsidRPr="002926ED">
              <w:rPr>
                <w:sz w:val="24"/>
                <w:szCs w:val="24"/>
              </w:rPr>
              <w:t xml:space="preserve"> brutto;</w:t>
            </w:r>
          </w:p>
        </w:tc>
      </w:tr>
      <w:tr w:rsidR="002926ED" w:rsidRPr="006646D9" w:rsidTr="00710E0E">
        <w:trPr>
          <w:trHeight w:val="70"/>
        </w:trPr>
        <w:tc>
          <w:tcPr>
            <w:tcW w:w="9214" w:type="dxa"/>
          </w:tcPr>
          <w:p w:rsidR="002926ED" w:rsidRPr="00A3048A" w:rsidRDefault="002926ED" w:rsidP="0071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2926ED">
              <w:rPr>
                <w:sz w:val="24"/>
                <w:szCs w:val="24"/>
              </w:rPr>
              <w:t>części</w:t>
            </w:r>
            <w:proofErr w:type="gramEnd"/>
            <w:r w:rsidRPr="002926ED">
              <w:rPr>
                <w:sz w:val="24"/>
                <w:szCs w:val="24"/>
              </w:rPr>
              <w:t xml:space="preserve"> 5 zamówienia w wysokości 879.45 </w:t>
            </w:r>
            <w:proofErr w:type="gramStart"/>
            <w:r w:rsidRPr="002926ED">
              <w:rPr>
                <w:sz w:val="24"/>
                <w:szCs w:val="24"/>
              </w:rPr>
              <w:t>zł</w:t>
            </w:r>
            <w:proofErr w:type="gramEnd"/>
            <w:r w:rsidRPr="002926ED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984"/>
      </w:tblGrid>
      <w:tr w:rsidR="00C94D43" w:rsidRPr="00075CD0" w:rsidTr="00B615A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Tronus Polska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r w:rsidRPr="002926ED">
              <w:t>Ordona</w:t>
            </w:r>
            <w:r w:rsidRPr="00CB5EDB">
              <w:t xml:space="preserve"> </w:t>
            </w:r>
            <w:r w:rsidRPr="002926ED">
              <w:t>2a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01-237</w:t>
            </w:r>
            <w:r w:rsidRPr="00CB5EDB">
              <w:t xml:space="preserve"> </w:t>
            </w:r>
            <w:r w:rsidRPr="002926E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22 584.03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Tronus Polska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r w:rsidRPr="002926ED">
              <w:t>Ordona</w:t>
            </w:r>
            <w:r w:rsidRPr="00CB5EDB">
              <w:t xml:space="preserve"> </w:t>
            </w:r>
            <w:r w:rsidRPr="002926ED">
              <w:t>2a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01-237</w:t>
            </w:r>
            <w:r w:rsidRPr="00CB5EDB">
              <w:t xml:space="preserve"> </w:t>
            </w:r>
            <w:r w:rsidRPr="002926E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13 922.37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Tronus Polska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r w:rsidRPr="002926ED">
              <w:t>Ordona</w:t>
            </w:r>
            <w:r w:rsidRPr="00CB5EDB">
              <w:t xml:space="preserve"> </w:t>
            </w:r>
            <w:r w:rsidRPr="002926ED">
              <w:t>2a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01-237</w:t>
            </w:r>
            <w:r w:rsidRPr="00CB5EDB">
              <w:t xml:space="preserve"> </w:t>
            </w:r>
            <w:r w:rsidRPr="002926E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40 235.76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Tronus Polska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r w:rsidRPr="002926ED">
              <w:t>Ordona</w:t>
            </w:r>
            <w:r w:rsidRPr="00CB5EDB">
              <w:t xml:space="preserve"> </w:t>
            </w:r>
            <w:r w:rsidRPr="002926ED">
              <w:t>2a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01-237</w:t>
            </w:r>
            <w:r w:rsidRPr="00CB5EDB">
              <w:t xml:space="preserve"> </w:t>
            </w:r>
            <w:r w:rsidRPr="002926E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2 546.10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Tronus Polska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r w:rsidRPr="002926ED">
              <w:t>Ordona</w:t>
            </w:r>
            <w:r w:rsidRPr="00CB5EDB">
              <w:t xml:space="preserve"> </w:t>
            </w:r>
            <w:r w:rsidRPr="002926ED">
              <w:t>2a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01-237</w:t>
            </w:r>
            <w:r w:rsidRPr="00CB5EDB">
              <w:t xml:space="preserve"> </w:t>
            </w:r>
            <w:r w:rsidRPr="002926E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1 107.00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F.H.U. ANEX Wiesław Stanuszek</w:t>
            </w:r>
          </w:p>
          <w:p w:rsidR="002926ED" w:rsidRPr="00CB5EDB" w:rsidRDefault="002926ED" w:rsidP="00710E0E">
            <w:r w:rsidRPr="002926ED">
              <w:t>Braci Żmudów</w:t>
            </w:r>
            <w:r w:rsidRPr="00CB5EDB">
              <w:t xml:space="preserve"> </w:t>
            </w:r>
            <w:r w:rsidRPr="002926ED">
              <w:t>35B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33-100</w:t>
            </w:r>
            <w:r w:rsidRPr="00CB5EDB">
              <w:t xml:space="preserve"> </w:t>
            </w:r>
            <w:r w:rsidRPr="002926ED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13 763.70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F.H.U. ANEX Wiesław Stanuszek</w:t>
            </w:r>
          </w:p>
          <w:p w:rsidR="002926ED" w:rsidRPr="00CB5EDB" w:rsidRDefault="002926ED" w:rsidP="00710E0E">
            <w:r w:rsidRPr="002926ED">
              <w:t>Braci Żmudów</w:t>
            </w:r>
            <w:r w:rsidRPr="00CB5EDB">
              <w:t xml:space="preserve"> </w:t>
            </w:r>
            <w:r w:rsidRPr="002926ED">
              <w:t>35B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33-100</w:t>
            </w:r>
            <w:r w:rsidRPr="00CB5EDB">
              <w:t xml:space="preserve"> </w:t>
            </w:r>
            <w:r w:rsidRPr="002926ED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8 191.80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F.H.U. ANEX Wiesław Stanuszek</w:t>
            </w:r>
          </w:p>
          <w:p w:rsidR="002926ED" w:rsidRPr="00CB5EDB" w:rsidRDefault="002926ED" w:rsidP="00710E0E">
            <w:r w:rsidRPr="002926ED">
              <w:t>Braci Żmudów</w:t>
            </w:r>
            <w:r w:rsidRPr="00CB5EDB">
              <w:t xml:space="preserve"> </w:t>
            </w:r>
            <w:r w:rsidRPr="002926ED">
              <w:t>35B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33-100</w:t>
            </w:r>
            <w:r w:rsidRPr="00CB5EDB">
              <w:t xml:space="preserve"> </w:t>
            </w:r>
            <w:r w:rsidRPr="002926ED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31 217.40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proofErr w:type="spellStart"/>
            <w:r w:rsidRPr="002926ED">
              <w:t>Kal</w:t>
            </w:r>
            <w:proofErr w:type="spellEnd"/>
            <w:r w:rsidRPr="002926ED">
              <w:t>- Sport Hurtowania Sportowa</w:t>
            </w:r>
          </w:p>
          <w:p w:rsidR="002926ED" w:rsidRPr="00CB5EDB" w:rsidRDefault="002926ED" w:rsidP="00710E0E">
            <w:proofErr w:type="gramStart"/>
            <w:r w:rsidRPr="002926ED">
              <w:t>al</w:t>
            </w:r>
            <w:proofErr w:type="gramEnd"/>
            <w:r w:rsidRPr="002926ED">
              <w:t>. Rejtana</w:t>
            </w:r>
            <w:r w:rsidRPr="00CB5EDB">
              <w:t xml:space="preserve"> </w:t>
            </w:r>
            <w:r w:rsidRPr="002926ED">
              <w:t>8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35-310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11 700.00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proofErr w:type="spellStart"/>
            <w:r w:rsidRPr="002926ED">
              <w:t>Kal</w:t>
            </w:r>
            <w:proofErr w:type="spellEnd"/>
            <w:r w:rsidRPr="002926ED">
              <w:t>- Sport Hurtowania Sportowa</w:t>
            </w:r>
          </w:p>
          <w:p w:rsidR="002926ED" w:rsidRPr="00CB5EDB" w:rsidRDefault="002926ED" w:rsidP="00710E0E">
            <w:proofErr w:type="gramStart"/>
            <w:r w:rsidRPr="002926ED">
              <w:t>al</w:t>
            </w:r>
            <w:proofErr w:type="gramEnd"/>
            <w:r w:rsidRPr="002926ED">
              <w:t>. Rejtana</w:t>
            </w:r>
            <w:r w:rsidRPr="00CB5EDB">
              <w:t xml:space="preserve"> </w:t>
            </w:r>
            <w:r w:rsidRPr="002926ED">
              <w:t>8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35-310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10 100.00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proofErr w:type="spellStart"/>
            <w:r w:rsidRPr="002926ED">
              <w:t>Kal</w:t>
            </w:r>
            <w:proofErr w:type="spellEnd"/>
            <w:r w:rsidRPr="002926ED">
              <w:t>- Sport Hurtowania Sportowa</w:t>
            </w:r>
          </w:p>
          <w:p w:rsidR="002926ED" w:rsidRPr="00CB5EDB" w:rsidRDefault="002926ED" w:rsidP="00710E0E">
            <w:proofErr w:type="gramStart"/>
            <w:r w:rsidRPr="002926ED">
              <w:t>al</w:t>
            </w:r>
            <w:proofErr w:type="gramEnd"/>
            <w:r w:rsidRPr="002926ED">
              <w:t>. Rejtana</w:t>
            </w:r>
            <w:r w:rsidRPr="00CB5EDB">
              <w:t xml:space="preserve"> </w:t>
            </w:r>
            <w:r w:rsidRPr="002926ED">
              <w:t>8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35-310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32 900.00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proofErr w:type="spellStart"/>
            <w:r w:rsidRPr="002926ED">
              <w:t>Kal</w:t>
            </w:r>
            <w:proofErr w:type="spellEnd"/>
            <w:r w:rsidRPr="002926ED">
              <w:t>- Sport Hurtowania Sportowa</w:t>
            </w:r>
          </w:p>
          <w:p w:rsidR="002926ED" w:rsidRPr="00CB5EDB" w:rsidRDefault="002926ED" w:rsidP="00710E0E">
            <w:proofErr w:type="gramStart"/>
            <w:r w:rsidRPr="002926ED">
              <w:t>al</w:t>
            </w:r>
            <w:proofErr w:type="gramEnd"/>
            <w:r w:rsidRPr="002926ED">
              <w:t>. Rejtana</w:t>
            </w:r>
            <w:r w:rsidRPr="00CB5EDB">
              <w:t xml:space="preserve"> </w:t>
            </w:r>
            <w:r w:rsidRPr="002926ED">
              <w:t>8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35-310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1 500.00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proofErr w:type="spellStart"/>
            <w:r w:rsidRPr="002926ED">
              <w:t>Kal</w:t>
            </w:r>
            <w:proofErr w:type="spellEnd"/>
            <w:r w:rsidRPr="002926ED">
              <w:t>- Sport Hurtowania Sportowa</w:t>
            </w:r>
          </w:p>
          <w:p w:rsidR="002926ED" w:rsidRPr="00CB5EDB" w:rsidRDefault="002926ED" w:rsidP="00710E0E">
            <w:proofErr w:type="gramStart"/>
            <w:r w:rsidRPr="002926ED">
              <w:t>al</w:t>
            </w:r>
            <w:proofErr w:type="gramEnd"/>
            <w:r w:rsidRPr="002926ED">
              <w:t>. Rejtana</w:t>
            </w:r>
            <w:r w:rsidRPr="00CB5EDB">
              <w:t xml:space="preserve"> </w:t>
            </w:r>
            <w:r w:rsidRPr="002926ED">
              <w:t>8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35-310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1 000.00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KOMA R. Kozakiewicz, sp. j.</w:t>
            </w:r>
          </w:p>
          <w:p w:rsidR="002926ED" w:rsidRPr="00CB5EDB" w:rsidRDefault="002926ED" w:rsidP="00710E0E">
            <w:r w:rsidRPr="002926ED">
              <w:t>Chorzowska</w:t>
            </w:r>
            <w:r w:rsidRPr="00CB5EDB">
              <w:t xml:space="preserve"> </w:t>
            </w:r>
            <w:r w:rsidRPr="002926ED">
              <w:t>3/3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26-600</w:t>
            </w:r>
            <w:r w:rsidRPr="00CB5EDB">
              <w:t xml:space="preserve"> </w:t>
            </w:r>
            <w:r w:rsidRPr="002926ED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11 590.00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KOMA R. Kozakiewicz, sp. j.</w:t>
            </w:r>
          </w:p>
          <w:p w:rsidR="002926ED" w:rsidRPr="00CB5EDB" w:rsidRDefault="002926ED" w:rsidP="00710E0E">
            <w:r w:rsidRPr="002926ED">
              <w:t>Chorzowska</w:t>
            </w:r>
            <w:r w:rsidRPr="00CB5EDB">
              <w:t xml:space="preserve"> </w:t>
            </w:r>
            <w:r w:rsidRPr="002926ED">
              <w:t>3/3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26-600</w:t>
            </w:r>
            <w:r w:rsidRPr="00CB5EDB">
              <w:t xml:space="preserve"> </w:t>
            </w:r>
            <w:r w:rsidRPr="002926ED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6 430.00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KOMA R. Kozakiewicz, sp. j.</w:t>
            </w:r>
          </w:p>
          <w:p w:rsidR="002926ED" w:rsidRPr="00CB5EDB" w:rsidRDefault="002926ED" w:rsidP="00710E0E">
            <w:r w:rsidRPr="002926ED">
              <w:t>Chorzowska</w:t>
            </w:r>
            <w:r w:rsidRPr="00CB5EDB">
              <w:t xml:space="preserve"> </w:t>
            </w:r>
            <w:r w:rsidRPr="002926ED">
              <w:t>3/3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26-600</w:t>
            </w:r>
            <w:r w:rsidRPr="00CB5EDB">
              <w:t xml:space="preserve"> </w:t>
            </w:r>
            <w:r w:rsidRPr="002926ED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23 829.00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KOMA R. Kozakiewicz, sp. j.</w:t>
            </w:r>
          </w:p>
          <w:p w:rsidR="002926ED" w:rsidRPr="00CB5EDB" w:rsidRDefault="002926ED" w:rsidP="00710E0E">
            <w:r w:rsidRPr="002926ED">
              <w:t>Chorzowska</w:t>
            </w:r>
            <w:r w:rsidRPr="00CB5EDB">
              <w:t xml:space="preserve"> </w:t>
            </w:r>
            <w:r w:rsidRPr="002926ED">
              <w:t>3/3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26-600</w:t>
            </w:r>
            <w:r w:rsidRPr="00CB5EDB">
              <w:t xml:space="preserve"> </w:t>
            </w:r>
            <w:r w:rsidRPr="002926ED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2 100.00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KOMA R. Kozakiewicz, sp. j.</w:t>
            </w:r>
          </w:p>
          <w:p w:rsidR="002926ED" w:rsidRPr="00CB5EDB" w:rsidRDefault="002926ED" w:rsidP="00710E0E">
            <w:r w:rsidRPr="002926ED">
              <w:t>Chorzowska</w:t>
            </w:r>
            <w:r w:rsidRPr="00CB5EDB">
              <w:t xml:space="preserve"> </w:t>
            </w:r>
            <w:r w:rsidRPr="002926ED">
              <w:t>3/3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26-600</w:t>
            </w:r>
            <w:r w:rsidRPr="00CB5EDB">
              <w:t xml:space="preserve"> </w:t>
            </w:r>
            <w:r w:rsidRPr="002926ED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1 250.00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8F52A7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WENA Beata Turek</w:t>
            </w:r>
          </w:p>
          <w:p w:rsidR="002926ED" w:rsidRPr="00CB5EDB" w:rsidRDefault="002926ED" w:rsidP="00710E0E">
            <w:r w:rsidRPr="002926ED">
              <w:t>Zimna Woda / Jasła</w:t>
            </w:r>
            <w:r w:rsidRPr="00CB5EDB">
              <w:t xml:space="preserve"> </w:t>
            </w:r>
            <w:r w:rsidRPr="002926ED">
              <w:t>57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38-203</w:t>
            </w:r>
            <w:r w:rsidRPr="00CB5EDB">
              <w:t xml:space="preserve"> </w:t>
            </w:r>
            <w:r w:rsidRPr="002926ED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10 332.00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WENA Beata Turek</w:t>
            </w:r>
          </w:p>
          <w:p w:rsidR="002926ED" w:rsidRPr="00CB5EDB" w:rsidRDefault="002926ED" w:rsidP="00710E0E">
            <w:r w:rsidRPr="002926ED">
              <w:t>Zimna Woda / Jasła</w:t>
            </w:r>
            <w:r w:rsidRPr="00CB5EDB">
              <w:t xml:space="preserve"> </w:t>
            </w:r>
            <w:r w:rsidRPr="002926ED">
              <w:t>57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38-203</w:t>
            </w:r>
            <w:r w:rsidRPr="00CB5EDB">
              <w:t xml:space="preserve"> </w:t>
            </w:r>
            <w:r w:rsidRPr="002926ED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7 380.00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WENA Beata Turek</w:t>
            </w:r>
          </w:p>
          <w:p w:rsidR="002926ED" w:rsidRPr="00CB5EDB" w:rsidRDefault="002926ED" w:rsidP="00710E0E">
            <w:r w:rsidRPr="002926ED">
              <w:t>Zimna Woda / Jasła</w:t>
            </w:r>
            <w:r w:rsidRPr="00CB5EDB">
              <w:t xml:space="preserve"> </w:t>
            </w:r>
            <w:r w:rsidRPr="002926ED">
              <w:t>57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38-203</w:t>
            </w:r>
            <w:r w:rsidRPr="00CB5EDB">
              <w:t xml:space="preserve"> </w:t>
            </w:r>
            <w:r w:rsidRPr="002926ED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27 748.80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WENA Beata Turek</w:t>
            </w:r>
          </w:p>
          <w:p w:rsidR="002926ED" w:rsidRPr="00CB5EDB" w:rsidRDefault="002926ED" w:rsidP="00710E0E">
            <w:r w:rsidRPr="002926ED">
              <w:t>Zimna Woda / Jasła</w:t>
            </w:r>
            <w:r w:rsidRPr="00CB5EDB">
              <w:t xml:space="preserve"> </w:t>
            </w:r>
            <w:r w:rsidRPr="002926ED">
              <w:t>57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38-203</w:t>
            </w:r>
            <w:r w:rsidRPr="00CB5EDB">
              <w:t xml:space="preserve"> </w:t>
            </w:r>
            <w:r w:rsidRPr="002926ED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1 968.00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WENA Beata Turek</w:t>
            </w:r>
          </w:p>
          <w:p w:rsidR="002926ED" w:rsidRPr="00CB5EDB" w:rsidRDefault="002926ED" w:rsidP="00710E0E">
            <w:r w:rsidRPr="002926ED">
              <w:t>Zimna Woda / Jasła</w:t>
            </w:r>
            <w:r w:rsidRPr="00CB5EDB">
              <w:t xml:space="preserve"> </w:t>
            </w:r>
            <w:r w:rsidRPr="002926ED">
              <w:t>57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38-203</w:t>
            </w:r>
            <w:r w:rsidRPr="00CB5EDB">
              <w:t xml:space="preserve"> </w:t>
            </w:r>
            <w:r w:rsidRPr="002926ED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799.50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KJMK Meble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proofErr w:type="gramStart"/>
            <w:r w:rsidRPr="002926ED">
              <w:t>ul</w:t>
            </w:r>
            <w:proofErr w:type="gramEnd"/>
            <w:r w:rsidRPr="002926ED">
              <w:t>. Gliwicka</w:t>
            </w:r>
            <w:r w:rsidRPr="00CB5EDB">
              <w:t xml:space="preserve"> </w:t>
            </w:r>
            <w:r w:rsidRPr="002926ED">
              <w:t>189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40-859</w:t>
            </w:r>
            <w:r w:rsidRPr="00CB5EDB">
              <w:t xml:space="preserve"> </w:t>
            </w:r>
            <w:r w:rsidRPr="002926E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8 308.65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KJMK Meble Sp. z o.</w:t>
            </w:r>
            <w:proofErr w:type="gramStart"/>
            <w:r w:rsidRPr="002926ED">
              <w:t>o</w:t>
            </w:r>
            <w:proofErr w:type="gramEnd"/>
            <w:r w:rsidRPr="002926ED">
              <w:t>.</w:t>
            </w:r>
          </w:p>
          <w:p w:rsidR="002926ED" w:rsidRPr="00CB5EDB" w:rsidRDefault="002926ED" w:rsidP="00710E0E">
            <w:proofErr w:type="gramStart"/>
            <w:r w:rsidRPr="002926ED">
              <w:t>ul</w:t>
            </w:r>
            <w:proofErr w:type="gramEnd"/>
            <w:r w:rsidRPr="002926ED">
              <w:t>. Gliwicka</w:t>
            </w:r>
            <w:r w:rsidRPr="00CB5EDB">
              <w:t xml:space="preserve"> </w:t>
            </w:r>
            <w:r w:rsidRPr="002926ED">
              <w:t>189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40-859</w:t>
            </w:r>
            <w:r w:rsidRPr="00CB5EDB">
              <w:t xml:space="preserve"> </w:t>
            </w:r>
            <w:r w:rsidRPr="002926E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21 389.70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Przedsiębiorstwo Handlowo-Usługowe LOBOS sp. z o.</w:t>
            </w:r>
            <w:proofErr w:type="gramStart"/>
            <w:r w:rsidRPr="002926ED">
              <w:t>o</w:t>
            </w:r>
            <w:proofErr w:type="gramEnd"/>
            <w:r w:rsidRPr="002926ED">
              <w:t>. 31-548 Kraków Al. Pokoju 1A Oddział Rzeszów</w:t>
            </w:r>
          </w:p>
          <w:p w:rsidR="002926ED" w:rsidRPr="00CB5EDB" w:rsidRDefault="002926ED" w:rsidP="00710E0E">
            <w:r w:rsidRPr="002926ED">
              <w:t>Gen. Maczka</w:t>
            </w:r>
            <w:r w:rsidRPr="00CB5EDB">
              <w:t xml:space="preserve"> </w:t>
            </w:r>
            <w:r w:rsidRPr="002926ED">
              <w:t>6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35-234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23 528.67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Przedsiębiorstwo Handlowo-Usługowe LOBOS sp. z o.</w:t>
            </w:r>
            <w:proofErr w:type="gramStart"/>
            <w:r w:rsidRPr="002926ED">
              <w:t>o</w:t>
            </w:r>
            <w:proofErr w:type="gramEnd"/>
            <w:r w:rsidRPr="002926ED">
              <w:t>. 31-548 Kraków Al. Pokoju 1A Oddział Rzeszów</w:t>
            </w:r>
          </w:p>
          <w:p w:rsidR="002926ED" w:rsidRPr="00CB5EDB" w:rsidRDefault="002926ED" w:rsidP="00710E0E">
            <w:r w:rsidRPr="002926ED">
              <w:t>Gen. Maczka</w:t>
            </w:r>
            <w:r w:rsidRPr="00CB5EDB">
              <w:t xml:space="preserve"> </w:t>
            </w:r>
            <w:r w:rsidRPr="002926ED">
              <w:t>6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35-234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1 107.00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36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PPHU BIHA Wojciech Bialic</w:t>
            </w:r>
          </w:p>
          <w:p w:rsidR="002926ED" w:rsidRPr="00CB5EDB" w:rsidRDefault="002926ED" w:rsidP="00710E0E">
            <w:r w:rsidRPr="002926ED">
              <w:t>Świlcza</w:t>
            </w:r>
            <w:r w:rsidRPr="00CB5EDB">
              <w:t xml:space="preserve"> </w:t>
            </w:r>
            <w:r w:rsidRPr="002926ED">
              <w:t>510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36-072</w:t>
            </w:r>
            <w:r w:rsidRPr="00CB5EDB">
              <w:t xml:space="preserve"> </w:t>
            </w:r>
            <w:r w:rsidRPr="002926ED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8 099.55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PPHU BIHA Wojciech Bialic</w:t>
            </w:r>
          </w:p>
          <w:p w:rsidR="002926ED" w:rsidRPr="00CB5EDB" w:rsidRDefault="002926ED" w:rsidP="00710E0E">
            <w:r w:rsidRPr="002926ED">
              <w:t>Świlcza</w:t>
            </w:r>
            <w:r w:rsidRPr="00CB5EDB">
              <w:t xml:space="preserve"> </w:t>
            </w:r>
            <w:r w:rsidRPr="002926ED">
              <w:t>510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36-072</w:t>
            </w:r>
            <w:r w:rsidRPr="00CB5EDB">
              <w:t xml:space="preserve"> </w:t>
            </w:r>
            <w:r w:rsidRPr="002926ED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7 576.80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PPHU BIHA Wojciech Bialic</w:t>
            </w:r>
          </w:p>
          <w:p w:rsidR="002926ED" w:rsidRPr="00CB5EDB" w:rsidRDefault="002926ED" w:rsidP="00710E0E">
            <w:r w:rsidRPr="002926ED">
              <w:t>Świlcza</w:t>
            </w:r>
            <w:r w:rsidRPr="00CB5EDB">
              <w:t xml:space="preserve"> </w:t>
            </w:r>
            <w:r w:rsidRPr="002926ED">
              <w:t>510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36-072</w:t>
            </w:r>
            <w:r w:rsidRPr="00CB5EDB">
              <w:t xml:space="preserve"> </w:t>
            </w:r>
            <w:r w:rsidRPr="002926ED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19 994.45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Firma WID Szymańska Dorota</w:t>
            </w:r>
          </w:p>
          <w:p w:rsidR="002926ED" w:rsidRPr="00CB5EDB" w:rsidRDefault="002926ED" w:rsidP="00710E0E">
            <w:r w:rsidRPr="002926ED">
              <w:t>Staszica</w:t>
            </w:r>
            <w:r w:rsidRPr="00CB5EDB">
              <w:t xml:space="preserve"> </w:t>
            </w:r>
            <w:r w:rsidRPr="002926ED">
              <w:t>10A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35-051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9 435.33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Firma WID Szymańska Dorota</w:t>
            </w:r>
          </w:p>
          <w:p w:rsidR="002926ED" w:rsidRPr="00CB5EDB" w:rsidRDefault="002926ED" w:rsidP="00710E0E">
            <w:r w:rsidRPr="002926ED">
              <w:t>Staszica</w:t>
            </w:r>
            <w:r w:rsidRPr="00CB5EDB">
              <w:t xml:space="preserve"> </w:t>
            </w:r>
            <w:r w:rsidRPr="002926ED">
              <w:t>10A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35-051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8 092.17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3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Firma WID Szymańska Dorota</w:t>
            </w:r>
          </w:p>
          <w:p w:rsidR="002926ED" w:rsidRPr="00CB5EDB" w:rsidRDefault="002926ED" w:rsidP="00710E0E">
            <w:r w:rsidRPr="002926ED">
              <w:t>Staszica</w:t>
            </w:r>
            <w:r w:rsidRPr="00CB5EDB">
              <w:t xml:space="preserve"> </w:t>
            </w:r>
            <w:r w:rsidRPr="002926ED">
              <w:t>10A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35-051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18 672.63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Firma WID Szymańska Dorota</w:t>
            </w:r>
          </w:p>
          <w:p w:rsidR="002926ED" w:rsidRPr="00CB5EDB" w:rsidRDefault="002926ED" w:rsidP="00710E0E">
            <w:r w:rsidRPr="002926ED">
              <w:t>Staszica</w:t>
            </w:r>
            <w:r w:rsidRPr="00CB5EDB">
              <w:t xml:space="preserve"> </w:t>
            </w:r>
            <w:r w:rsidRPr="002926ED">
              <w:t>10A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35-051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744.15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  <w:tr w:rsidR="002926ED" w:rsidRPr="00075CD0" w:rsidTr="00B615A7">
        <w:tc>
          <w:tcPr>
            <w:tcW w:w="82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5</w:t>
            </w:r>
          </w:p>
        </w:tc>
        <w:tc>
          <w:tcPr>
            <w:tcW w:w="2295" w:type="dxa"/>
            <w:shd w:val="clear" w:color="auto" w:fill="auto"/>
          </w:tcPr>
          <w:p w:rsidR="002926ED" w:rsidRPr="00CB5EDB" w:rsidRDefault="002926ED" w:rsidP="00710E0E">
            <w:pPr>
              <w:spacing w:before="40"/>
            </w:pPr>
            <w:r w:rsidRPr="002926ED">
              <w:t>Firma WID Szymańska Dorota</w:t>
            </w:r>
          </w:p>
          <w:p w:rsidR="002926ED" w:rsidRPr="00CB5EDB" w:rsidRDefault="002926ED" w:rsidP="00710E0E">
            <w:r w:rsidRPr="002926ED">
              <w:t>Staszica</w:t>
            </w:r>
            <w:r w:rsidRPr="00CB5EDB">
              <w:t xml:space="preserve"> </w:t>
            </w:r>
            <w:r w:rsidRPr="002926ED">
              <w:t>10A</w:t>
            </w:r>
            <w:r w:rsidRPr="00CB5EDB">
              <w:t xml:space="preserve"> </w:t>
            </w:r>
          </w:p>
          <w:p w:rsidR="002926ED" w:rsidRPr="00CB5EDB" w:rsidRDefault="002926ED" w:rsidP="00710E0E">
            <w:pPr>
              <w:spacing w:before="40" w:after="40"/>
              <w:jc w:val="both"/>
            </w:pPr>
            <w:r w:rsidRPr="002926ED">
              <w:t>35-051</w:t>
            </w:r>
            <w:r w:rsidRPr="00CB5EDB">
              <w:t xml:space="preserve"> </w:t>
            </w:r>
            <w:r w:rsidRPr="002926E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 xml:space="preserve">367.77 </w:t>
            </w:r>
            <w:proofErr w:type="gramStart"/>
            <w:r w:rsidRPr="002926ED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r w:rsidRPr="002926ED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26ED" w:rsidRPr="00CB5EDB" w:rsidRDefault="002926ED" w:rsidP="00710E0E">
            <w:pPr>
              <w:spacing w:before="120" w:after="120"/>
              <w:jc w:val="center"/>
            </w:pPr>
            <w:proofErr w:type="gramStart"/>
            <w:r w:rsidRPr="002926ED">
              <w:t>zgodnie</w:t>
            </w:r>
            <w:proofErr w:type="gramEnd"/>
            <w:r w:rsidRPr="002926ED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2169A" w:rsidRPr="008F52A7" w:rsidRDefault="0062169A" w:rsidP="0062169A">
      <w:pPr>
        <w:pStyle w:val="Tekstpodstawowy"/>
      </w:pPr>
      <w:r w:rsidRPr="008F52A7">
        <w:lastRenderedPageBreak/>
        <w:t xml:space="preserve">Wykonawca, w terminie 3 dni od dnia zamieszczenia na stronie internetowej powyższej </w:t>
      </w:r>
      <w:proofErr w:type="gramStart"/>
      <w:r w:rsidRPr="008F52A7">
        <w:t>informacji (o której</w:t>
      </w:r>
      <w:proofErr w:type="gramEnd"/>
      <w:r w:rsidRPr="008F52A7">
        <w:t xml:space="preserve"> mowa w art. 86 ust. 5 ustawy Pzp), przekazuje Zamawiającemu oświadczenie o przynależności lub braku przynależności do tej samej grupy kapitałowej, o której mowa w art. 24 ust. 1 pkt 23 ustawy Pzp.</w:t>
      </w:r>
    </w:p>
    <w:p w:rsidR="0062169A" w:rsidRDefault="0062169A" w:rsidP="00A80738">
      <w:pPr>
        <w:pStyle w:val="Tekstpodstawowy"/>
        <w:ind w:left="3117" w:firstLine="423"/>
        <w:jc w:val="right"/>
        <w:rPr>
          <w:i/>
        </w:rPr>
      </w:pPr>
    </w:p>
    <w:p w:rsidR="0062169A" w:rsidRDefault="0062169A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204" w:rsidRDefault="009B5204">
      <w:r>
        <w:separator/>
      </w:r>
    </w:p>
  </w:endnote>
  <w:endnote w:type="continuationSeparator" w:id="0">
    <w:p w:rsidR="009B5204" w:rsidRDefault="009B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7729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5A7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5A7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15A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204" w:rsidRDefault="009B5204">
      <w:r>
        <w:separator/>
      </w:r>
    </w:p>
  </w:footnote>
  <w:footnote w:type="continuationSeparator" w:id="0">
    <w:p w:rsidR="009B5204" w:rsidRDefault="009B5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ED" w:rsidRDefault="002926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ED" w:rsidRDefault="002926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ED" w:rsidRDefault="002926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204"/>
    <w:rsid w:val="0001764B"/>
    <w:rsid w:val="0003529D"/>
    <w:rsid w:val="00075CD0"/>
    <w:rsid w:val="00092C61"/>
    <w:rsid w:val="0014428B"/>
    <w:rsid w:val="0018613E"/>
    <w:rsid w:val="001A443E"/>
    <w:rsid w:val="002628C2"/>
    <w:rsid w:val="002926ED"/>
    <w:rsid w:val="00342653"/>
    <w:rsid w:val="0035216A"/>
    <w:rsid w:val="003B044E"/>
    <w:rsid w:val="003F395D"/>
    <w:rsid w:val="004C7E9B"/>
    <w:rsid w:val="005028C0"/>
    <w:rsid w:val="00617D11"/>
    <w:rsid w:val="0062169A"/>
    <w:rsid w:val="00647371"/>
    <w:rsid w:val="00651764"/>
    <w:rsid w:val="00666480"/>
    <w:rsid w:val="0069085C"/>
    <w:rsid w:val="00861E75"/>
    <w:rsid w:val="00864EE2"/>
    <w:rsid w:val="008B02BA"/>
    <w:rsid w:val="008F52A7"/>
    <w:rsid w:val="009B5204"/>
    <w:rsid w:val="009F189D"/>
    <w:rsid w:val="00A3048A"/>
    <w:rsid w:val="00A80738"/>
    <w:rsid w:val="00AC7F83"/>
    <w:rsid w:val="00B50940"/>
    <w:rsid w:val="00B615A7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A633A9-CA46-4396-9CA8-3DC2D419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615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1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965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2020-07-01T10:56:00Z</cp:lastPrinted>
  <dcterms:created xsi:type="dcterms:W3CDTF">2020-07-01T11:02:00Z</dcterms:created>
  <dcterms:modified xsi:type="dcterms:W3CDTF">2020-07-01T11:02:00Z</dcterms:modified>
</cp:coreProperties>
</file>