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CB76CC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473A8C" w:rsidRPr="00473A8C">
        <w:rPr>
          <w:b/>
        </w:rPr>
        <w:t>NA/O/171/2020</w:t>
      </w:r>
      <w:r>
        <w:rPr>
          <w:b/>
          <w:lang w:val="pl-PL"/>
        </w:rPr>
        <w:t xml:space="preserve"> </w:t>
      </w:r>
      <w:r w:rsidR="00473A8C" w:rsidRPr="00473A8C">
        <w:rPr>
          <w:lang w:val="pl-PL"/>
        </w:rPr>
        <w:t>Rzeszów</w:t>
      </w:r>
      <w:r w:rsidR="00211900" w:rsidRPr="003209A8">
        <w:t xml:space="preserve">, </w:t>
      </w:r>
      <w:r w:rsidR="00CB76CC">
        <w:t>2020-07-0</w:t>
      </w:r>
      <w:r w:rsidR="00CB76CC">
        <w:rPr>
          <w:lang w:val="pl-PL"/>
        </w:rPr>
        <w:t>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734741">
        <w:t>Podstawa pr</w:t>
      </w:r>
      <w:r w:rsidR="00F11D06" w:rsidRPr="00734741">
        <w:t xml:space="preserve">awna ogłoszenia: art. 4 pkt. 8 </w:t>
      </w:r>
      <w:r w:rsidR="007427DE" w:rsidRPr="00734741">
        <w:rPr>
          <w:bCs/>
        </w:rPr>
        <w:t xml:space="preserve">ustawy </w:t>
      </w:r>
      <w:r w:rsidR="007427DE">
        <w:rPr>
          <w:bCs/>
        </w:rPr>
        <w:t xml:space="preserve">dnia </w:t>
      </w:r>
      <w:r w:rsidR="007427DE">
        <w:t xml:space="preserve">29 stycznia 2004 roku Prawo zamówień publicznych </w:t>
      </w:r>
      <w:r w:rsidR="00473A8C" w:rsidRPr="00473A8C">
        <w:t>(</w:t>
      </w:r>
      <w:proofErr w:type="spellStart"/>
      <w:r w:rsidR="00473A8C" w:rsidRPr="00473A8C">
        <w:t>t.j</w:t>
      </w:r>
      <w:proofErr w:type="spellEnd"/>
      <w:r w:rsidR="00473A8C" w:rsidRPr="00473A8C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734741" w:rsidRDefault="00473A8C" w:rsidP="00583EF9">
      <w:pPr>
        <w:spacing w:line="360" w:lineRule="auto"/>
        <w:rPr>
          <w:b/>
          <w:lang w:val="de-DE"/>
        </w:rPr>
      </w:pPr>
      <w:r w:rsidRPr="00734741">
        <w:rPr>
          <w:rFonts w:ascii="Arial" w:hAnsi="Arial" w:cs="Arial"/>
          <w:sz w:val="22"/>
          <w:szCs w:val="22"/>
        </w:rPr>
        <w:t>mgr inż. Aneta Jurasz</w:t>
      </w:r>
      <w:r w:rsidR="00014627" w:rsidRPr="00734741">
        <w:rPr>
          <w:rFonts w:ascii="Arial" w:hAnsi="Arial" w:cs="Arial"/>
          <w:sz w:val="22"/>
          <w:szCs w:val="22"/>
        </w:rPr>
        <w:t xml:space="preserve"> -  tel. </w:t>
      </w:r>
      <w:r w:rsidRPr="00473A8C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73A8C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CB76CC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734741" w:rsidRDefault="00316BAA" w:rsidP="00006B5B">
            <w:pPr>
              <w:rPr>
                <w:lang w:val="de-DE"/>
              </w:rPr>
            </w:pPr>
          </w:p>
        </w:tc>
      </w:tr>
    </w:tbl>
    <w:p w:rsidR="00211900" w:rsidRPr="00734741" w:rsidRDefault="00211900" w:rsidP="00734741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734741" w:rsidRDefault="00734741" w:rsidP="00734741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 nie dopuszcza składanie ofert częściowych.</w:t>
      </w:r>
    </w:p>
    <w:tbl>
      <w:tblPr>
        <w:tblW w:w="978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734741" w:rsidTr="00734741">
        <w:tc>
          <w:tcPr>
            <w:tcW w:w="9782" w:type="dxa"/>
            <w:shd w:val="clear" w:color="auto" w:fill="F3F3F3"/>
            <w:vAlign w:val="center"/>
          </w:tcPr>
          <w:p w:rsidR="00734741" w:rsidRPr="00CA0351" w:rsidRDefault="0073474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34741" w:rsidTr="00734741">
        <w:tc>
          <w:tcPr>
            <w:tcW w:w="9782" w:type="dxa"/>
          </w:tcPr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b/>
                <w:sz w:val="22"/>
                <w:szCs w:val="22"/>
              </w:rPr>
              <w:t>Temat</w:t>
            </w:r>
            <w:r w:rsidRPr="00734741">
              <w:rPr>
                <w:sz w:val="22"/>
                <w:szCs w:val="22"/>
              </w:rPr>
              <w:t>: Wykonanie przeglądów okresowych, badań i pomiarów technicznych urz</w:t>
            </w:r>
            <w:r>
              <w:rPr>
                <w:sz w:val="22"/>
                <w:szCs w:val="22"/>
              </w:rPr>
              <w:t>ądzeń w stacjach transformatoro</w:t>
            </w:r>
            <w:r w:rsidRPr="00734741">
              <w:rPr>
                <w:sz w:val="22"/>
                <w:szCs w:val="22"/>
              </w:rPr>
              <w:t xml:space="preserve">wych 15 </w:t>
            </w:r>
            <w:proofErr w:type="spellStart"/>
            <w:r>
              <w:rPr>
                <w:sz w:val="22"/>
                <w:szCs w:val="22"/>
              </w:rPr>
              <w:t>kV</w:t>
            </w:r>
            <w:proofErr w:type="spellEnd"/>
            <w:r>
              <w:rPr>
                <w:sz w:val="22"/>
                <w:szCs w:val="22"/>
              </w:rPr>
              <w:t xml:space="preserve">  w Politechnice Rzeszowskiej</w:t>
            </w:r>
            <w:r w:rsidRPr="00734741">
              <w:rPr>
                <w:sz w:val="22"/>
                <w:szCs w:val="22"/>
              </w:rPr>
              <w:t xml:space="preserve">,  Stacje transformatorowe : WSI-3, </w:t>
            </w:r>
            <w:r>
              <w:rPr>
                <w:sz w:val="22"/>
                <w:szCs w:val="22"/>
              </w:rPr>
              <w:t>WSI-4, WSI-1, ST-5, ST-6, Rekto</w:t>
            </w:r>
            <w:r w:rsidRPr="00734741">
              <w:rPr>
                <w:sz w:val="22"/>
                <w:szCs w:val="22"/>
              </w:rPr>
              <w:t>rat, Hala Sportowa, H, K, Stacja Rozdzielcza GSR .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b/>
                <w:sz w:val="22"/>
                <w:szCs w:val="22"/>
              </w:rPr>
              <w:t>Wspólny Słownik Zamówień</w:t>
            </w:r>
            <w:r w:rsidRPr="00734741">
              <w:rPr>
                <w:sz w:val="22"/>
                <w:szCs w:val="22"/>
              </w:rPr>
              <w:t>:</w:t>
            </w:r>
            <w:r w:rsidRPr="00734741">
              <w:rPr>
                <w:b/>
                <w:sz w:val="22"/>
                <w:szCs w:val="22"/>
              </w:rPr>
              <w:t xml:space="preserve"> </w:t>
            </w:r>
            <w:r w:rsidRPr="00734741">
              <w:rPr>
                <w:sz w:val="22"/>
                <w:szCs w:val="22"/>
              </w:rPr>
              <w:t xml:space="preserve">45232210-7 - Roboty budowlane zakresie budowy linii napowietrznych 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b/>
                <w:sz w:val="22"/>
                <w:szCs w:val="22"/>
              </w:rPr>
              <w:t>Opis</w:t>
            </w:r>
            <w:r w:rsidRPr="00734741">
              <w:rPr>
                <w:sz w:val="22"/>
                <w:szCs w:val="22"/>
              </w:rPr>
              <w:t xml:space="preserve">: 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 xml:space="preserve">Przedmiotem zamówienia jest  Wykonanie przeglądów okresowych, badań i pomiarów technicznych urządzeń w stacjach transformatorowych 15 </w:t>
            </w:r>
            <w:proofErr w:type="spellStart"/>
            <w:r w:rsidRPr="00734741">
              <w:rPr>
                <w:sz w:val="22"/>
                <w:szCs w:val="22"/>
              </w:rPr>
              <w:t>kV</w:t>
            </w:r>
            <w:proofErr w:type="spellEnd"/>
            <w:r w:rsidRPr="00734741">
              <w:rPr>
                <w:sz w:val="22"/>
                <w:szCs w:val="22"/>
              </w:rPr>
              <w:t xml:space="preserve">  w Politechnice Rzeszows</w:t>
            </w:r>
            <w:r>
              <w:rPr>
                <w:sz w:val="22"/>
                <w:szCs w:val="22"/>
              </w:rPr>
              <w:t>kiej ,  Stacje transformatorowe</w:t>
            </w:r>
            <w:r w:rsidRPr="00734741">
              <w:rPr>
                <w:sz w:val="22"/>
                <w:szCs w:val="22"/>
              </w:rPr>
              <w:t xml:space="preserve">: WSI-3, WSI-4, WSI-1, ST-5(2 sekcje) , ST-6(2 sekcje), Rektorat(2 sekcje), Hala Sportowa(2 sekcje), Stacja Rozdzielcza GSR . 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Szczegółowy zakres czynności: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"</w:t>
            </w:r>
            <w:r w:rsidRPr="00734741">
              <w:rPr>
                <w:sz w:val="22"/>
                <w:szCs w:val="22"/>
              </w:rPr>
              <w:tab/>
              <w:t xml:space="preserve">Badania transformatorów - 12 </w:t>
            </w:r>
            <w:proofErr w:type="spellStart"/>
            <w:r w:rsidRPr="00734741">
              <w:rPr>
                <w:sz w:val="22"/>
                <w:szCs w:val="22"/>
              </w:rPr>
              <w:t>szt</w:t>
            </w:r>
            <w:proofErr w:type="spellEnd"/>
            <w:r w:rsidRPr="00734741">
              <w:rPr>
                <w:sz w:val="22"/>
                <w:szCs w:val="22"/>
              </w:rPr>
              <w:t xml:space="preserve">  - oględziny zewnętrzne, pomiar rezystancji uzwojeń, pomiar rezystancji izolacji , ewentualne uwagi, ocena wyników pomiarów.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"</w:t>
            </w:r>
            <w:r w:rsidRPr="00734741">
              <w:rPr>
                <w:sz w:val="22"/>
                <w:szCs w:val="22"/>
              </w:rPr>
              <w:tab/>
              <w:t xml:space="preserve">Pomiar oporności uziemienia poszczególnych stacji ( uziemienie punktu "N", uziemienie rozdzielni NN, uziemienie konstrukcji </w:t>
            </w:r>
            <w:proofErr w:type="spellStart"/>
            <w:r w:rsidRPr="00734741">
              <w:rPr>
                <w:sz w:val="22"/>
                <w:szCs w:val="22"/>
              </w:rPr>
              <w:t>trafo</w:t>
            </w:r>
            <w:proofErr w:type="spellEnd"/>
            <w:r w:rsidRPr="00734741">
              <w:rPr>
                <w:sz w:val="22"/>
                <w:szCs w:val="22"/>
              </w:rPr>
              <w:t xml:space="preserve"> ), 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"</w:t>
            </w:r>
            <w:r w:rsidRPr="00734741">
              <w:rPr>
                <w:sz w:val="22"/>
                <w:szCs w:val="22"/>
              </w:rPr>
              <w:tab/>
              <w:t xml:space="preserve">Dokręcenie i przesmarowanie śrub  w złączach kontrolnych. 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"</w:t>
            </w:r>
            <w:r w:rsidRPr="00734741">
              <w:rPr>
                <w:sz w:val="22"/>
                <w:szCs w:val="22"/>
              </w:rPr>
              <w:tab/>
              <w:t>Badania właściwości oleju w transformatorze olejowym- 1 szt.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"</w:t>
            </w:r>
            <w:r w:rsidRPr="00734741">
              <w:rPr>
                <w:sz w:val="22"/>
                <w:szCs w:val="22"/>
              </w:rPr>
              <w:tab/>
              <w:t xml:space="preserve">Wykonanie pomiaru rezystancji izolacji linii kablowych 15 </w:t>
            </w:r>
            <w:proofErr w:type="spellStart"/>
            <w:r w:rsidRPr="00734741">
              <w:rPr>
                <w:sz w:val="22"/>
                <w:szCs w:val="22"/>
              </w:rPr>
              <w:t>kV</w:t>
            </w:r>
            <w:proofErr w:type="spellEnd"/>
            <w:r w:rsidRPr="00734741">
              <w:rPr>
                <w:sz w:val="22"/>
                <w:szCs w:val="22"/>
              </w:rPr>
              <w:t xml:space="preserve"> na następujących trasach: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WSI3-WSI 1,    WSI3-WSI4,    WSI1-WSI4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GSR sekcja I - Hala Sportowa sekcja I,   GSR sekcja I  -  ST6 sekcja I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GSR sekcja II - Hala Sportowa sekcja II,   GSR sekcja II  -  ST5 sekcja I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ST5 sekcja I - ST6 sekcja II,   ST6 sekcja II  -  Rektorat  sekcja I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t>ST6 sekcja I - Rektorat  sekcja II</w:t>
            </w:r>
          </w:p>
          <w:p w:rsidR="00734741" w:rsidRPr="00734741" w:rsidRDefault="00734741" w:rsidP="00616D9C">
            <w:pPr>
              <w:spacing w:after="120"/>
              <w:jc w:val="both"/>
              <w:rPr>
                <w:sz w:val="22"/>
                <w:szCs w:val="22"/>
              </w:rPr>
            </w:pPr>
            <w:r w:rsidRPr="00734741">
              <w:rPr>
                <w:sz w:val="22"/>
                <w:szCs w:val="22"/>
              </w:rPr>
              <w:lastRenderedPageBreak/>
              <w:t>Wykonawca wykona i podpisze protokoły z przeprowadzonych przeglądów .</w:t>
            </w:r>
          </w:p>
          <w:p w:rsidR="00734741" w:rsidRDefault="00734741" w:rsidP="00616D9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4741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734741">
              <w:rPr>
                <w:rFonts w:ascii="Times New Roman" w:hAnsi="Times New Roman"/>
                <w:szCs w:val="22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734741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zostaną odrzucone.</w:t>
      </w:r>
    </w:p>
    <w:p w:rsidR="00607971" w:rsidRPr="00734741" w:rsidRDefault="00607971" w:rsidP="0073474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73A8C" w:rsidRPr="003209A8" w:rsidTr="00616D9C">
        <w:tc>
          <w:tcPr>
            <w:tcW w:w="8640" w:type="dxa"/>
          </w:tcPr>
          <w:p w:rsidR="00473A8C" w:rsidRPr="003209A8" w:rsidRDefault="00473A8C" w:rsidP="00734741">
            <w:pPr>
              <w:pStyle w:val="Tekstpodstawowy"/>
            </w:pPr>
            <w:r w:rsidRPr="00473A8C">
              <w:rPr>
                <w:b/>
              </w:rPr>
              <w:t>2 miesiące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473A8C" w:rsidRPr="003209A8" w:rsidRDefault="00473A8C" w:rsidP="00616D9C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5"/>
      </w:tblGrid>
      <w:tr w:rsidR="00211900" w:rsidTr="00734741">
        <w:trPr>
          <w:trHeight w:val="2117"/>
          <w:jc w:val="center"/>
        </w:trPr>
        <w:tc>
          <w:tcPr>
            <w:tcW w:w="9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734741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73474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734741">
        <w:trPr>
          <w:trHeight w:val="1577"/>
          <w:jc w:val="center"/>
        </w:trPr>
        <w:tc>
          <w:tcPr>
            <w:tcW w:w="9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734741">
        <w:trPr>
          <w:trHeight w:val="1166"/>
          <w:jc w:val="center"/>
        </w:trPr>
        <w:tc>
          <w:tcPr>
            <w:tcW w:w="9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734741">
        <w:trPr>
          <w:trHeight w:val="126"/>
          <w:jc w:val="center"/>
        </w:trPr>
        <w:tc>
          <w:tcPr>
            <w:tcW w:w="9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473A8C" w:rsidRPr="00473A8C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734741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734741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</w:t>
            </w:r>
            <w:r w:rsidR="00734741">
              <w:rPr>
                <w:color w:val="000000"/>
              </w:rPr>
              <w:t xml:space="preserve">można </w:t>
            </w:r>
            <w:r w:rsidR="00734741" w:rsidRPr="00393B64">
              <w:rPr>
                <w:color w:val="000000"/>
              </w:rPr>
              <w:t xml:space="preserve">również </w:t>
            </w:r>
            <w:r w:rsidR="00734741">
              <w:rPr>
                <w:color w:val="000000"/>
              </w:rPr>
              <w:t xml:space="preserve">przygotować pisemnie i </w:t>
            </w:r>
            <w:r w:rsidRPr="00393B64">
              <w:rPr>
                <w:color w:val="000000"/>
              </w:rPr>
              <w:t xml:space="preserve">przesłać w zamkniętej kopercie oznaczonej: </w:t>
            </w:r>
            <w:r w:rsidR="00393B64">
              <w:t xml:space="preserve">„Oferta na: </w:t>
            </w:r>
            <w:r w:rsidR="00473A8C" w:rsidRPr="00734741">
              <w:rPr>
                <w:b/>
              </w:rPr>
              <w:t>Wykonanie przeglądów okresowych, badań i pomiarów technicznych urz</w:t>
            </w:r>
            <w:r w:rsidR="00734741" w:rsidRPr="00734741">
              <w:rPr>
                <w:b/>
              </w:rPr>
              <w:t>ądzeń w stacjach transformatoro</w:t>
            </w:r>
            <w:r w:rsidR="00473A8C" w:rsidRPr="00734741">
              <w:rPr>
                <w:b/>
              </w:rPr>
              <w:t xml:space="preserve">wych 15 </w:t>
            </w:r>
            <w:proofErr w:type="spellStart"/>
            <w:r w:rsidR="00473A8C" w:rsidRPr="00734741">
              <w:rPr>
                <w:b/>
              </w:rPr>
              <w:t>kV</w:t>
            </w:r>
            <w:proofErr w:type="spellEnd"/>
            <w:r w:rsidR="00473A8C" w:rsidRPr="00734741">
              <w:rPr>
                <w:b/>
              </w:rPr>
              <w:t xml:space="preserve">  w Politechnice Rzeszowskiej ,  Stacje transformatorowe : WSI-3, </w:t>
            </w:r>
            <w:r w:rsidR="00734741">
              <w:rPr>
                <w:b/>
              </w:rPr>
              <w:t>WSI-4, WSI-1, ST-5, ST-6, Rekto</w:t>
            </w:r>
            <w:r w:rsidR="00473A8C" w:rsidRPr="00734741">
              <w:rPr>
                <w:b/>
              </w:rPr>
              <w:t>rat, Hala Sportowa, H, K, Stacja Rozdzielcza GSR .</w:t>
            </w:r>
            <w:r w:rsidR="00393B64" w:rsidRPr="00734741">
              <w:rPr>
                <w:b/>
              </w:rPr>
              <w:t xml:space="preserve"> NIE OTWIERAĆ przed </w:t>
            </w:r>
            <w:r w:rsidR="00473A8C" w:rsidRPr="00734741">
              <w:rPr>
                <w:b/>
              </w:rPr>
              <w:t>2020-07-10</w:t>
            </w:r>
            <w:r w:rsidR="00393B64" w:rsidRPr="00734741">
              <w:rPr>
                <w:b/>
              </w:rPr>
              <w:t xml:space="preserve"> godz. </w:t>
            </w:r>
            <w:r w:rsidR="00473A8C" w:rsidRPr="00734741">
              <w:rPr>
                <w:b/>
              </w:rPr>
              <w:t>10:15</w:t>
            </w:r>
            <w:r w:rsidR="00393B64">
              <w:t xml:space="preserve"> - </w:t>
            </w:r>
            <w:r w:rsidR="00473A8C" w:rsidRPr="00473A8C">
              <w:rPr>
                <w:b/>
              </w:rPr>
              <w:t>NA/O/171/2020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734741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73474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73474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473A8C" w:rsidRPr="00734741">
              <w:rPr>
                <w:rFonts w:ascii="Times New Roman" w:hAnsi="Times New Roman"/>
                <w:sz w:val="24"/>
              </w:rPr>
              <w:t>siedzibie Zamawiającego</w:t>
            </w:r>
            <w:r w:rsidRPr="00734741">
              <w:rPr>
                <w:rFonts w:ascii="Times New Roman" w:hAnsi="Times New Roman"/>
                <w:sz w:val="24"/>
              </w:rPr>
              <w:t xml:space="preserve">, pokój nr </w:t>
            </w:r>
            <w:r w:rsidR="00734741">
              <w:rPr>
                <w:rFonts w:ascii="Times New Roman" w:hAnsi="Times New Roman"/>
                <w:sz w:val="24"/>
              </w:rPr>
              <w:br/>
            </w:r>
            <w:r w:rsidR="00473A8C" w:rsidRPr="0073474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734741">
              <w:rPr>
                <w:rFonts w:ascii="Times New Roman" w:hAnsi="Times New Roman"/>
                <w:sz w:val="24"/>
              </w:rPr>
              <w:t xml:space="preserve"> do dnia </w:t>
            </w:r>
            <w:r w:rsidR="00473A8C" w:rsidRPr="00734741">
              <w:rPr>
                <w:rFonts w:ascii="Times New Roman" w:hAnsi="Times New Roman"/>
                <w:b/>
                <w:sz w:val="24"/>
              </w:rPr>
              <w:t>2020-07-10</w:t>
            </w:r>
            <w:r w:rsidRPr="00734741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473A8C" w:rsidRPr="00734741">
              <w:rPr>
                <w:rFonts w:ascii="Times New Roman" w:hAnsi="Times New Roman"/>
                <w:b/>
                <w:sz w:val="24"/>
              </w:rPr>
              <w:lastRenderedPageBreak/>
              <w:t>10:00</w:t>
            </w:r>
            <w:r w:rsidRPr="00734741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473A8C" w:rsidRPr="00473A8C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73A8C" w:rsidRPr="0073474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2020-07-10</w:t>
            </w:r>
            <w:r w:rsidRPr="0073474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73A8C" w:rsidRPr="0073474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73A8C" w:rsidRPr="00473A8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73A8C" w:rsidRPr="00473A8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734741">
        <w:trPr>
          <w:trHeight w:val="568"/>
          <w:jc w:val="center"/>
        </w:trPr>
        <w:tc>
          <w:tcPr>
            <w:tcW w:w="97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734741" w:rsidRDefault="00734741" w:rsidP="00734741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734741" w:rsidRDefault="00734741" w:rsidP="00734741">
      <w:pPr>
        <w:numPr>
          <w:ilvl w:val="0"/>
          <w:numId w:val="25"/>
        </w:numPr>
        <w:spacing w:before="60" w:after="120"/>
        <w:ind w:left="709" w:hanging="720"/>
        <w:jc w:val="both"/>
        <w:rPr>
          <w:bCs/>
        </w:rPr>
      </w:pPr>
      <w:r w:rsidRPr="00734741">
        <w:rPr>
          <w:bCs/>
        </w:rPr>
        <w:t>Odpis z właściwego rejestru lub z centralnej ewidencji i informacji o działalności gospodarczej</w:t>
      </w:r>
    </w:p>
    <w:p w:rsidR="00734741" w:rsidRDefault="00734741" w:rsidP="00734741">
      <w:pPr>
        <w:spacing w:before="60" w:after="120"/>
        <w:ind w:left="720"/>
        <w:jc w:val="both"/>
        <w:rPr>
          <w:bCs/>
        </w:rPr>
      </w:pPr>
      <w:r w:rsidRPr="00734741">
        <w:rPr>
          <w:bCs/>
        </w:rPr>
        <w:t>Odpis z właściwego rejestru lub z centralnej ewidencji i informacji o działalności gospodarczej, jeżeli odrębne przepisy wymagają wpisu do rejestru lub ewidencji, w celu potwierdzenia braku podstaw wykluczenia na podstawie art. 24 ust. 5 pkt 1 ustawy Pzp.</w:t>
      </w:r>
    </w:p>
    <w:p w:rsidR="00734741" w:rsidRPr="00734741" w:rsidRDefault="00734741" w:rsidP="00734741">
      <w:pPr>
        <w:spacing w:before="60" w:after="120"/>
        <w:ind w:left="705" w:hanging="705"/>
        <w:jc w:val="both"/>
        <w:rPr>
          <w:bCs/>
        </w:rPr>
      </w:pPr>
      <w:r w:rsidRPr="00734741">
        <w:rPr>
          <w:bCs/>
        </w:rPr>
        <w:t>2.</w:t>
      </w:r>
      <w:r w:rsidRPr="00734741">
        <w:rPr>
          <w:bCs/>
        </w:rPr>
        <w:tab/>
        <w:t>Szczegółową wycenę zawierającą ceny jednostkowe brutto za poszczególne pozycje składających się na całość zadania wraz z informacjami o nazwie producenta oraz numerami katalogowymi oferowanych produktów.</w:t>
      </w:r>
    </w:p>
    <w:p w:rsidR="00734741" w:rsidRPr="00734741" w:rsidRDefault="00734741" w:rsidP="00734741">
      <w:pPr>
        <w:spacing w:before="60" w:after="120"/>
        <w:ind w:left="705" w:hanging="705"/>
        <w:jc w:val="both"/>
        <w:rPr>
          <w:bCs/>
        </w:rPr>
      </w:pPr>
      <w:r w:rsidRPr="00734741">
        <w:rPr>
          <w:bCs/>
        </w:rPr>
        <w:t>3.</w:t>
      </w:r>
      <w:r w:rsidRPr="00734741">
        <w:rPr>
          <w:bCs/>
        </w:rPr>
        <w:tab/>
        <w:t>Pełnomocnictwo, jeśli oferta jest podpisana przez osobę nieuprawniona do reprezentowania wykonawcy.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473A8C" w:rsidRPr="00473A8C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73A8C" w:rsidRPr="00473A8C">
        <w:rPr>
          <w:rFonts w:ascii="Arial" w:hAnsi="Arial" w:cs="Arial"/>
          <w:sz w:val="28"/>
          <w:szCs w:val="28"/>
          <w:u w:val="single"/>
        </w:rPr>
        <w:t>Roboty budowlane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73A8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73A8C">
        <w:rPr>
          <w:rFonts w:ascii="Arial" w:hAnsi="Arial" w:cs="Arial"/>
        </w:rPr>
        <w:t>POLITECHNIKA RZESZOWSKA</w:t>
      </w:r>
    </w:p>
    <w:p w:rsidR="001B541E" w:rsidRPr="00A40632" w:rsidRDefault="00473A8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73A8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73A8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4724FB" w:rsidRDefault="00473A8C" w:rsidP="004724FB">
      <w:pPr>
        <w:pStyle w:val="Tekstpodstawowy"/>
        <w:ind w:left="360"/>
        <w:jc w:val="center"/>
        <w:rPr>
          <w:rFonts w:ascii="Arial" w:hAnsi="Arial" w:cs="Arial"/>
        </w:rPr>
      </w:pPr>
      <w:r w:rsidRPr="00473A8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73A8C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</w:t>
      </w:r>
      <w:r w:rsidR="00A15E53">
        <w:rPr>
          <w:rFonts w:ascii="Arial" w:hAnsi="Arial" w:cs="Arial"/>
        </w:rPr>
        <w:t xml:space="preserve"> NA/O/171/2020</w:t>
      </w:r>
      <w:r w:rsidRPr="00A40632">
        <w:rPr>
          <w:rFonts w:ascii="Arial" w:hAnsi="Arial" w:cs="Arial"/>
        </w:rPr>
        <w:t xml:space="preserve"> prowadzi: </w:t>
      </w:r>
      <w:r w:rsidR="00473A8C" w:rsidRPr="00A15E53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473A8C" w:rsidRPr="00473A8C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73A8C" w:rsidP="001B541E">
      <w:pPr>
        <w:ind w:left="142"/>
        <w:jc w:val="center"/>
        <w:rPr>
          <w:rFonts w:ascii="Arial" w:hAnsi="Arial" w:cs="Arial"/>
        </w:rPr>
      </w:pPr>
      <w:r w:rsidRPr="00473A8C">
        <w:rPr>
          <w:rFonts w:ascii="Arial" w:hAnsi="Arial" w:cs="Arial"/>
          <w:b/>
        </w:rPr>
        <w:t>Wykonanie przeglądów okresowych, badań i pomiarów technicznych urz</w:t>
      </w:r>
      <w:r w:rsidR="00CB76CC">
        <w:rPr>
          <w:rFonts w:ascii="Arial" w:hAnsi="Arial" w:cs="Arial"/>
          <w:b/>
        </w:rPr>
        <w:t>ądzeń w stacjach transformatoro</w:t>
      </w:r>
      <w:r w:rsidRPr="00473A8C">
        <w:rPr>
          <w:rFonts w:ascii="Arial" w:hAnsi="Arial" w:cs="Arial"/>
          <w:b/>
        </w:rPr>
        <w:t xml:space="preserve">wych 15 </w:t>
      </w:r>
      <w:proofErr w:type="spellStart"/>
      <w:r w:rsidR="00CB76CC">
        <w:rPr>
          <w:rFonts w:ascii="Arial" w:hAnsi="Arial" w:cs="Arial"/>
          <w:b/>
        </w:rPr>
        <w:t>kV</w:t>
      </w:r>
      <w:proofErr w:type="spellEnd"/>
      <w:r w:rsidR="00CB76CC">
        <w:rPr>
          <w:rFonts w:ascii="Arial" w:hAnsi="Arial" w:cs="Arial"/>
          <w:b/>
        </w:rPr>
        <w:t xml:space="preserve">  w Politechnice Rzeszowskiej</w:t>
      </w:r>
      <w:bookmarkStart w:id="0" w:name="_GoBack"/>
      <w:bookmarkEnd w:id="0"/>
      <w:r w:rsidRPr="00473A8C">
        <w:rPr>
          <w:rFonts w:ascii="Arial" w:hAnsi="Arial" w:cs="Arial"/>
          <w:b/>
        </w:rPr>
        <w:t xml:space="preserve">,  Stacje transformatorowe : WSI-3, WSI-4, WSI-1, ST-5, ST-6, </w:t>
      </w:r>
      <w:proofErr w:type="spellStart"/>
      <w:r w:rsidRPr="00473A8C">
        <w:rPr>
          <w:rFonts w:ascii="Arial" w:hAnsi="Arial" w:cs="Arial"/>
          <w:b/>
        </w:rPr>
        <w:t>Rekto</w:t>
      </w:r>
      <w:proofErr w:type="spellEnd"/>
      <w:r w:rsidRPr="00473A8C">
        <w:rPr>
          <w:rFonts w:ascii="Arial" w:hAnsi="Arial" w:cs="Arial"/>
          <w:b/>
        </w:rPr>
        <w:t>-rat, Hala Sportowa, H, K, Stacja Rozdzielcza GSR 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B76CC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A15E53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40632" w:rsidRDefault="00A15E53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A15E53" w:rsidTr="00A15E53">
        <w:tc>
          <w:tcPr>
            <w:tcW w:w="9782" w:type="dxa"/>
            <w:shd w:val="clear" w:color="auto" w:fill="F3F3F3"/>
            <w:vAlign w:val="center"/>
          </w:tcPr>
          <w:p w:rsidR="00A15E53" w:rsidRPr="00CA0351" w:rsidRDefault="00A15E5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15E53" w:rsidTr="00A15E53">
        <w:tc>
          <w:tcPr>
            <w:tcW w:w="9782" w:type="dxa"/>
          </w:tcPr>
          <w:p w:rsidR="00A15E53" w:rsidRPr="002661CA" w:rsidRDefault="00A15E53" w:rsidP="00616D9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73A8C">
              <w:rPr>
                <w:rFonts w:ascii="Arial" w:hAnsi="Arial" w:cs="Arial"/>
                <w:b/>
                <w:sz w:val="22"/>
                <w:szCs w:val="22"/>
              </w:rPr>
              <w:t>Wykonanie przeglądów okresowych, badań i pomiarów technicznych urz</w:t>
            </w:r>
            <w:r>
              <w:rPr>
                <w:rFonts w:ascii="Arial" w:hAnsi="Arial" w:cs="Arial"/>
                <w:b/>
                <w:sz w:val="22"/>
                <w:szCs w:val="22"/>
              </w:rPr>
              <w:t>ądzeń w stacjach transformatoro</w:t>
            </w:r>
            <w:r w:rsidRPr="00473A8C">
              <w:rPr>
                <w:rFonts w:ascii="Arial" w:hAnsi="Arial" w:cs="Arial"/>
                <w:b/>
                <w:sz w:val="22"/>
                <w:szCs w:val="22"/>
              </w:rPr>
              <w:t xml:space="preserve">wych 15 </w:t>
            </w:r>
            <w:proofErr w:type="spellStart"/>
            <w:r w:rsidRPr="00473A8C">
              <w:rPr>
                <w:rFonts w:ascii="Arial" w:hAnsi="Arial" w:cs="Arial"/>
                <w:b/>
                <w:sz w:val="22"/>
                <w:szCs w:val="22"/>
              </w:rPr>
              <w:t>kV</w:t>
            </w:r>
            <w:proofErr w:type="spellEnd"/>
            <w:r w:rsidRPr="00473A8C">
              <w:rPr>
                <w:rFonts w:ascii="Arial" w:hAnsi="Arial" w:cs="Arial"/>
                <w:b/>
                <w:sz w:val="22"/>
                <w:szCs w:val="22"/>
              </w:rPr>
              <w:t xml:space="preserve">  w Politechnice Rzeszowskiej ,  Stacje transformatorowe : WSI-3, </w:t>
            </w:r>
            <w:r>
              <w:rPr>
                <w:rFonts w:ascii="Arial" w:hAnsi="Arial" w:cs="Arial"/>
                <w:b/>
                <w:sz w:val="22"/>
                <w:szCs w:val="22"/>
              </w:rPr>
              <w:t>WSI-4, WSI-1, ST-5, ST-6, Rekto</w:t>
            </w:r>
            <w:r w:rsidRPr="00473A8C">
              <w:rPr>
                <w:rFonts w:ascii="Arial" w:hAnsi="Arial" w:cs="Arial"/>
                <w:b/>
                <w:sz w:val="22"/>
                <w:szCs w:val="22"/>
              </w:rPr>
              <w:t>rat, Hala Sportowa, H, K, Stacja Rozdzielcza GSR .</w:t>
            </w:r>
          </w:p>
          <w:p w:rsidR="00A15E53" w:rsidRPr="002661CA" w:rsidRDefault="00A15E53" w:rsidP="00616D9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15E53" w:rsidRPr="002661CA" w:rsidRDefault="00A15E53" w:rsidP="00616D9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.....................................................................................zł.</w:t>
            </w:r>
          </w:p>
          <w:p w:rsidR="00A15E53" w:rsidRPr="002661CA" w:rsidRDefault="00A15E53" w:rsidP="00616D9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15E53" w:rsidRPr="002661CA" w:rsidRDefault="00A15E53" w:rsidP="00616D9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...........................................................................................................zł.</w:t>
            </w:r>
          </w:p>
          <w:p w:rsidR="00A15E53" w:rsidRPr="002661CA" w:rsidRDefault="00A15E53" w:rsidP="00616D9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15E53" w:rsidRDefault="00A15E53" w:rsidP="00A15E5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473A8C" w:rsidRPr="00A15E53">
        <w:rPr>
          <w:rFonts w:ascii="Arial" w:hAnsi="Arial" w:cs="Arial"/>
          <w:b/>
        </w:rPr>
        <w:t>2 miesiące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</w:t>
      </w:r>
      <w:r w:rsidR="004724FB">
        <w:rPr>
          <w:rFonts w:ascii="Arial" w:hAnsi="Arial" w:cs="Arial"/>
        </w:rPr>
        <w:t xml:space="preserve"> płatności : 14 dni przelew</w:t>
      </w:r>
    </w:p>
    <w:p w:rsidR="001B541E" w:rsidRPr="00A40632" w:rsidRDefault="004724FB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okres gwarancji: 24 miesiące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473A8C" w:rsidRPr="00473A8C">
        <w:rPr>
          <w:rFonts w:ascii="Arial" w:hAnsi="Arial" w:cs="Arial"/>
        </w:rPr>
        <w:t>30</w:t>
      </w:r>
      <w:r w:rsidR="004724FB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4724FB" w:rsidRDefault="00FE25FF" w:rsidP="004724FB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4724FB" w:rsidRDefault="001B541E" w:rsidP="004724F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4724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0D8" w:rsidRDefault="00A260D8">
      <w:r>
        <w:separator/>
      </w:r>
    </w:p>
  </w:endnote>
  <w:endnote w:type="continuationSeparator" w:id="0">
    <w:p w:rsidR="00A260D8" w:rsidRDefault="00A2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B76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6CC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6CC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76CC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0D8" w:rsidRDefault="00A260D8">
      <w:r>
        <w:separator/>
      </w:r>
    </w:p>
  </w:footnote>
  <w:footnote w:type="continuationSeparator" w:id="0">
    <w:p w:rsidR="00A260D8" w:rsidRDefault="00A2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A8C" w:rsidRDefault="00473A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A8C" w:rsidRDefault="00473A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A8C" w:rsidRDefault="00473A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1D0F32"/>
    <w:multiLevelType w:val="hybridMultilevel"/>
    <w:tmpl w:val="04405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14"/>
  </w:num>
  <w:num w:numId="4">
    <w:abstractNumId w:val="21"/>
  </w:num>
  <w:num w:numId="5">
    <w:abstractNumId w:val="6"/>
  </w:num>
  <w:num w:numId="6">
    <w:abstractNumId w:val="10"/>
  </w:num>
  <w:num w:numId="7">
    <w:abstractNumId w:val="20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4"/>
  </w:num>
  <w:num w:numId="13">
    <w:abstractNumId w:val="2"/>
  </w:num>
  <w:num w:numId="14">
    <w:abstractNumId w:val="19"/>
  </w:num>
  <w:num w:numId="15">
    <w:abstractNumId w:val="3"/>
  </w:num>
  <w:num w:numId="16">
    <w:abstractNumId w:val="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60D8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724FB"/>
    <w:rsid w:val="00473A8C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4741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15E53"/>
    <w:rsid w:val="00A260D8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B76CC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6929DC-482C-4905-A22E-981BD2791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CB76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B76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5</Pages>
  <Words>1255</Words>
  <Characters>9389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10623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5</cp:revision>
  <cp:lastPrinted>2020-07-02T06:50:00Z</cp:lastPrinted>
  <dcterms:created xsi:type="dcterms:W3CDTF">2020-07-01T10:28:00Z</dcterms:created>
  <dcterms:modified xsi:type="dcterms:W3CDTF">2020-07-02T06:50:00Z</dcterms:modified>
</cp:coreProperties>
</file>