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521C69" w:rsidRPr="00521C69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21C69" w:rsidRPr="00521C69">
        <w:rPr>
          <w:rFonts w:ascii="Times New Roman" w:hAnsi="Times New Roman"/>
          <w:b/>
        </w:rPr>
        <w:t>NA/P/178/2020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21C69" w:rsidRPr="00521C6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21C69" w:rsidRPr="00521C6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521C69" w:rsidRPr="00521C6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21C69" w:rsidRPr="00521C6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521C69" w:rsidRPr="00521C69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21C69" w:rsidRPr="00521C69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21C69" w:rsidRPr="00521C69">
        <w:rPr>
          <w:rFonts w:ascii="Times New Roman" w:hAnsi="Times New Roman"/>
          <w:b/>
        </w:rPr>
        <w:t>Dostawa tachimetru z zestawem akcesoriów (6 szt.)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21C69" w:rsidRPr="00521C69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521C69" w:rsidRPr="00997D0F" w:rsidRDefault="00521C69" w:rsidP="00521C6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521C69" w:rsidRPr="00023477" w:rsidRDefault="00521C69" w:rsidP="00521C6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521C69" w:rsidRPr="00997D0F" w:rsidRDefault="00521C69" w:rsidP="00521C6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21C69" w:rsidRPr="000247FF" w:rsidRDefault="00521C69" w:rsidP="00521C6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521C69" w:rsidRPr="000247FF" w:rsidRDefault="00521C69" w:rsidP="00521C6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3F2" w:rsidRDefault="006203F2" w:rsidP="0038231F">
      <w:pPr>
        <w:spacing w:after="0" w:line="240" w:lineRule="auto"/>
      </w:pPr>
      <w:r>
        <w:separator/>
      </w:r>
    </w:p>
  </w:endnote>
  <w:endnote w:type="continuationSeparator" w:id="0">
    <w:p w:rsidR="006203F2" w:rsidRDefault="006203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C69" w:rsidRDefault="00521C6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21C6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21C6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C69" w:rsidRDefault="00521C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3F2" w:rsidRDefault="006203F2" w:rsidP="0038231F">
      <w:pPr>
        <w:spacing w:after="0" w:line="240" w:lineRule="auto"/>
      </w:pPr>
      <w:r>
        <w:separator/>
      </w:r>
    </w:p>
  </w:footnote>
  <w:footnote w:type="continuationSeparator" w:id="0">
    <w:p w:rsidR="006203F2" w:rsidRDefault="006203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C69" w:rsidRDefault="00521C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C69" w:rsidRDefault="00521C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C69" w:rsidRDefault="00521C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03F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1C69"/>
    <w:rsid w:val="005641F0"/>
    <w:rsid w:val="005C39CA"/>
    <w:rsid w:val="005E176A"/>
    <w:rsid w:val="006203F2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BE6C8F2-77F0-4BAE-BEC9-23DEA093B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E66E1-793E-4CD0-9C12-D719BFBBF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648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2016-07-26T10:32:00Z</cp:lastPrinted>
  <dcterms:created xsi:type="dcterms:W3CDTF">2020-07-02T07:09:00Z</dcterms:created>
  <dcterms:modified xsi:type="dcterms:W3CDTF">2020-07-02T07:09:00Z</dcterms:modified>
</cp:coreProperties>
</file>