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A72C1" w:rsidRDefault="006676AE" w:rsidP="00AA72C1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8B7273" w:rsidRPr="008B7273">
        <w:rPr>
          <w:b/>
          <w:i w:val="0"/>
          <w:sz w:val="22"/>
          <w:szCs w:val="22"/>
        </w:rPr>
        <w:t>2</w:t>
      </w: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8B7273" w:rsidRPr="008B7273">
        <w:rPr>
          <w:rFonts w:ascii="Times New Roman" w:hAnsi="Times New Roman"/>
          <w:b/>
        </w:rPr>
        <w:t>NA/P/187/2020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7273" w:rsidRPr="008B7273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7273" w:rsidRPr="008B7273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B7273" w:rsidRPr="008B7273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AA72C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B7273" w:rsidRPr="008B7273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B7273" w:rsidRPr="008B7273">
        <w:rPr>
          <w:sz w:val="22"/>
          <w:szCs w:val="22"/>
        </w:rPr>
        <w:t>Rzeszów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B7273" w:rsidRPr="008B7273">
        <w:rPr>
          <w:rFonts w:ascii="Times New Roman" w:hAnsi="Times New Roman"/>
        </w:rPr>
        <w:t>(</w:t>
      </w:r>
      <w:proofErr w:type="spellStart"/>
      <w:r w:rsidR="008B7273" w:rsidRPr="008B7273">
        <w:rPr>
          <w:rFonts w:ascii="Times New Roman" w:hAnsi="Times New Roman"/>
        </w:rPr>
        <w:t>t.j</w:t>
      </w:r>
      <w:proofErr w:type="spellEnd"/>
      <w:r w:rsidR="008B7273" w:rsidRPr="008B7273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B7273" w:rsidRPr="008B7273">
        <w:rPr>
          <w:rFonts w:ascii="Times New Roman" w:hAnsi="Times New Roman"/>
          <w:b/>
        </w:rPr>
        <w:t xml:space="preserve">Dostawa części lotniczych dla statków powietrznych OKL </w:t>
      </w:r>
      <w:proofErr w:type="spellStart"/>
      <w:r w:rsidR="008B7273" w:rsidRPr="008B7273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B7273" w:rsidRPr="008B7273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8B7273" w:rsidRPr="00997D0F" w:rsidRDefault="008B7273" w:rsidP="008B7273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8B7273" w:rsidRPr="00023477" w:rsidRDefault="008B7273" w:rsidP="008B7273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8B7273" w:rsidRPr="00997D0F" w:rsidRDefault="008B7273" w:rsidP="008B7273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8B7273" w:rsidRPr="000247FF" w:rsidRDefault="008B7273" w:rsidP="008B7273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8B7273" w:rsidRPr="000247FF" w:rsidRDefault="008B7273" w:rsidP="008B7273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AA72C1" w:rsidRDefault="00FE4E2B" w:rsidP="00AA72C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AA72C1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07EA" w:rsidRDefault="009407EA" w:rsidP="0038231F">
      <w:pPr>
        <w:spacing w:after="0" w:line="240" w:lineRule="auto"/>
      </w:pPr>
      <w:r>
        <w:separator/>
      </w:r>
    </w:p>
  </w:endnote>
  <w:endnote w:type="continuationSeparator" w:id="0">
    <w:p w:rsidR="009407EA" w:rsidRDefault="009407E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273" w:rsidRDefault="008B72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A72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A72C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273" w:rsidRDefault="008B72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07EA" w:rsidRDefault="009407EA" w:rsidP="0038231F">
      <w:pPr>
        <w:spacing w:after="0" w:line="240" w:lineRule="auto"/>
      </w:pPr>
      <w:r>
        <w:separator/>
      </w:r>
    </w:p>
  </w:footnote>
  <w:footnote w:type="continuationSeparator" w:id="0">
    <w:p w:rsidR="009407EA" w:rsidRDefault="009407E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273" w:rsidRDefault="008B72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273" w:rsidRDefault="008B72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273" w:rsidRDefault="008B727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07EA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22FCA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B7273"/>
    <w:rsid w:val="008C5709"/>
    <w:rsid w:val="008C6DF8"/>
    <w:rsid w:val="008D0487"/>
    <w:rsid w:val="008F3B4E"/>
    <w:rsid w:val="0091264E"/>
    <w:rsid w:val="009301A2"/>
    <w:rsid w:val="009407EA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A72C1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6653DD8-B9C2-4C68-A694-A39805D315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98830-6829-401D-BBF6-E6E9A19BA8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4</cp:revision>
  <cp:lastPrinted>2016-07-26T10:32:00Z</cp:lastPrinted>
  <dcterms:created xsi:type="dcterms:W3CDTF">2020-07-07T10:48:00Z</dcterms:created>
  <dcterms:modified xsi:type="dcterms:W3CDTF">2020-07-07T10:48:00Z</dcterms:modified>
</cp:coreProperties>
</file>