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A7537D" w:rsidP="001951BC">
      <w:pPr>
        <w:jc w:val="right"/>
        <w:rPr>
          <w:b/>
          <w:bCs/>
          <w:sz w:val="24"/>
        </w:rPr>
      </w:pPr>
      <w:r w:rsidRPr="00A7537D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A7537D">
        <w:rPr>
          <w:sz w:val="24"/>
        </w:rPr>
        <w:t>2020-07-13</w:t>
      </w:r>
    </w:p>
    <w:p w:rsidR="00A7537D" w:rsidRPr="00A7537D" w:rsidRDefault="00A7537D" w:rsidP="00173B20">
      <w:pPr>
        <w:spacing w:after="40"/>
        <w:rPr>
          <w:b/>
          <w:bCs/>
          <w:sz w:val="24"/>
        </w:rPr>
      </w:pPr>
      <w:r w:rsidRPr="00A7537D">
        <w:rPr>
          <w:b/>
          <w:bCs/>
          <w:sz w:val="24"/>
        </w:rPr>
        <w:t>Politechnika Rzeszowska</w:t>
      </w:r>
    </w:p>
    <w:p w:rsidR="00A80738" w:rsidRDefault="00A7537D" w:rsidP="00173B20">
      <w:pPr>
        <w:spacing w:after="40"/>
        <w:rPr>
          <w:b/>
          <w:bCs/>
          <w:sz w:val="24"/>
        </w:rPr>
      </w:pPr>
      <w:r w:rsidRPr="00A7537D">
        <w:rPr>
          <w:b/>
          <w:bCs/>
          <w:sz w:val="24"/>
        </w:rPr>
        <w:t>Dział Logistyki i Zamówień Publicznych</w:t>
      </w:r>
    </w:p>
    <w:p w:rsidR="00A80738" w:rsidRPr="00173B20" w:rsidRDefault="00A7537D" w:rsidP="00A80738">
      <w:pPr>
        <w:rPr>
          <w:bCs/>
          <w:sz w:val="24"/>
        </w:rPr>
      </w:pPr>
      <w:r w:rsidRPr="00A7537D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A7537D">
        <w:rPr>
          <w:bCs/>
          <w:sz w:val="24"/>
        </w:rPr>
        <w:t>12</w:t>
      </w:r>
    </w:p>
    <w:p w:rsidR="00A80738" w:rsidRPr="00173B20" w:rsidRDefault="00A7537D" w:rsidP="00A80738">
      <w:pPr>
        <w:rPr>
          <w:bCs/>
          <w:sz w:val="24"/>
        </w:rPr>
      </w:pPr>
      <w:r w:rsidRPr="00A7537D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A7537D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7537D" w:rsidRPr="00A7537D">
        <w:rPr>
          <w:b/>
          <w:sz w:val="24"/>
          <w:szCs w:val="24"/>
        </w:rPr>
        <w:t>NA/P/164/2020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E36FF" w:rsidRDefault="00A80738" w:rsidP="001E36F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7537D" w:rsidRPr="00A7537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7537D" w:rsidP="00C659E2">
      <w:pPr>
        <w:pStyle w:val="Tekstpodstawowywcity"/>
        <w:spacing w:before="120" w:after="240"/>
        <w:ind w:firstLine="0"/>
        <w:jc w:val="center"/>
      </w:pPr>
      <w:r w:rsidRPr="00A7537D">
        <w:rPr>
          <w:b/>
        </w:rPr>
        <w:t>Wymiana oświetlenia na energooszczędne LED w budynku Ł, sektor C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7537D" w:rsidRPr="00A7537D">
        <w:rPr>
          <w:sz w:val="24"/>
          <w:szCs w:val="24"/>
        </w:rPr>
        <w:t>(</w:t>
      </w:r>
      <w:proofErr w:type="spellStart"/>
      <w:r w:rsidR="00A7537D" w:rsidRPr="00A7537D">
        <w:rPr>
          <w:sz w:val="24"/>
          <w:szCs w:val="24"/>
        </w:rPr>
        <w:t>t.j</w:t>
      </w:r>
      <w:proofErr w:type="spellEnd"/>
      <w:r w:rsidR="00A7537D" w:rsidRPr="00A7537D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7537D" w:rsidRPr="00A7537D">
        <w:rPr>
          <w:sz w:val="24"/>
          <w:szCs w:val="24"/>
        </w:rPr>
        <w:t>13/07/2020</w:t>
      </w:r>
      <w:r w:rsidR="00FF4AB1" w:rsidRPr="00FF4AB1">
        <w:rPr>
          <w:sz w:val="24"/>
          <w:szCs w:val="24"/>
        </w:rPr>
        <w:t xml:space="preserve"> o godz. </w:t>
      </w:r>
      <w:r w:rsidR="00A7537D" w:rsidRPr="00A7537D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1951BC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A7537D" w:rsidP="00A80738">
      <w:pPr>
        <w:spacing w:before="120" w:after="120"/>
        <w:jc w:val="both"/>
        <w:rPr>
          <w:sz w:val="24"/>
          <w:szCs w:val="24"/>
        </w:rPr>
      </w:pPr>
      <w:r w:rsidRPr="00A7537D">
        <w:rPr>
          <w:sz w:val="24"/>
          <w:szCs w:val="24"/>
        </w:rPr>
        <w:t>58 253.94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134"/>
        <w:gridCol w:w="992"/>
        <w:gridCol w:w="1276"/>
      </w:tblGrid>
      <w:tr w:rsidR="00BC5555" w:rsidRPr="00493F8C" w:rsidTr="001951BC">
        <w:tc>
          <w:tcPr>
            <w:tcW w:w="706" w:type="dxa"/>
            <w:shd w:val="clear" w:color="auto" w:fill="auto"/>
            <w:vAlign w:val="center"/>
          </w:tcPr>
          <w:p w:rsidR="00BC5555" w:rsidRPr="00490DC0" w:rsidRDefault="00BC5555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BC5555" w:rsidRDefault="00BC5555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BC5555" w:rsidRPr="00490DC0" w:rsidRDefault="00BC5555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5555" w:rsidRPr="00490DC0" w:rsidRDefault="00BC5555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5555" w:rsidRPr="00490DC0" w:rsidRDefault="00BC5555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5555" w:rsidRPr="00490DC0" w:rsidRDefault="00BC5555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5555" w:rsidRPr="00490DC0" w:rsidRDefault="00BC5555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276" w:type="dxa"/>
          </w:tcPr>
          <w:p w:rsidR="00BC5555" w:rsidRPr="001951BC" w:rsidRDefault="001951BC" w:rsidP="0023318D">
            <w:pPr>
              <w:spacing w:before="40" w:after="40"/>
              <w:jc w:val="center"/>
              <w:rPr>
                <w:sz w:val="16"/>
                <w:szCs w:val="16"/>
              </w:rPr>
            </w:pPr>
            <w:r w:rsidRPr="001951BC">
              <w:rPr>
                <w:sz w:val="16"/>
                <w:szCs w:val="16"/>
              </w:rPr>
              <w:t>Doświadczenie zawodowe osób skierowanych do realizacji zamówienia.</w:t>
            </w:r>
          </w:p>
        </w:tc>
      </w:tr>
      <w:tr w:rsidR="00BC5555" w:rsidRPr="00493F8C" w:rsidTr="001951BC">
        <w:tc>
          <w:tcPr>
            <w:tcW w:w="706" w:type="dxa"/>
            <w:shd w:val="clear" w:color="auto" w:fill="auto"/>
            <w:vAlign w:val="center"/>
          </w:tcPr>
          <w:p w:rsidR="00BC5555" w:rsidRPr="00490DC0" w:rsidRDefault="00BC5555" w:rsidP="00921DE6">
            <w:pPr>
              <w:spacing w:before="120" w:after="120"/>
              <w:jc w:val="center"/>
            </w:pPr>
            <w:r w:rsidRPr="00A7537D">
              <w:t>1</w:t>
            </w:r>
          </w:p>
        </w:tc>
        <w:tc>
          <w:tcPr>
            <w:tcW w:w="2696" w:type="dxa"/>
            <w:shd w:val="clear" w:color="auto" w:fill="auto"/>
          </w:tcPr>
          <w:p w:rsidR="00BC5555" w:rsidRPr="00490DC0" w:rsidRDefault="00BC5555" w:rsidP="00921DE6">
            <w:pPr>
              <w:spacing w:before="40"/>
            </w:pPr>
            <w:proofErr w:type="spellStart"/>
            <w:r w:rsidRPr="00A7537D">
              <w:t>Abell</w:t>
            </w:r>
            <w:proofErr w:type="spellEnd"/>
            <w:r w:rsidRPr="00A7537D">
              <w:t xml:space="preserve"> Sp. z o.o.</w:t>
            </w:r>
          </w:p>
          <w:p w:rsidR="00BC5555" w:rsidRPr="00490DC0" w:rsidRDefault="00BC5555" w:rsidP="00921DE6">
            <w:proofErr w:type="spellStart"/>
            <w:r w:rsidRPr="00A7537D">
              <w:t>Pólnicy</w:t>
            </w:r>
            <w:proofErr w:type="spellEnd"/>
            <w:r w:rsidRPr="00490DC0">
              <w:t xml:space="preserve"> </w:t>
            </w:r>
            <w:r w:rsidRPr="00A7537D">
              <w:t>30/9</w:t>
            </w:r>
            <w:r w:rsidRPr="00490DC0">
              <w:t xml:space="preserve"> </w:t>
            </w:r>
          </w:p>
          <w:p w:rsidR="00BC5555" w:rsidRPr="00490DC0" w:rsidRDefault="00BC5555" w:rsidP="00921DE6">
            <w:pPr>
              <w:spacing w:after="40"/>
              <w:jc w:val="both"/>
            </w:pPr>
            <w:r w:rsidRPr="00A7537D">
              <w:t>80-177</w:t>
            </w:r>
            <w:r w:rsidRPr="00490DC0">
              <w:t xml:space="preserve"> </w:t>
            </w:r>
            <w:r w:rsidRPr="00A7537D">
              <w:t>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5555" w:rsidRPr="00490DC0" w:rsidRDefault="00BC5555" w:rsidP="00921DE6">
            <w:pPr>
              <w:spacing w:before="120" w:after="120"/>
              <w:jc w:val="both"/>
            </w:pPr>
            <w:r w:rsidRPr="00A7537D">
              <w:t>71 875.27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5555" w:rsidRPr="00490DC0" w:rsidRDefault="00BC5555" w:rsidP="008A2B57">
            <w:pPr>
              <w:spacing w:before="120" w:after="120"/>
              <w:jc w:val="both"/>
            </w:pPr>
            <w:r w:rsidRPr="00A7537D">
              <w:t xml:space="preserve">2 </w:t>
            </w:r>
            <w:r w:rsidR="008A2B57">
              <w:t>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5555" w:rsidRPr="00490DC0" w:rsidRDefault="00BC5555" w:rsidP="00921DE6">
            <w:pPr>
              <w:spacing w:before="120" w:after="120"/>
              <w:jc w:val="both"/>
            </w:pPr>
            <w:r w:rsidRPr="00A7537D">
              <w:t>7 lat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5555" w:rsidRPr="00490DC0" w:rsidRDefault="00BC5555" w:rsidP="00921DE6">
            <w:pPr>
              <w:spacing w:before="120" w:after="120"/>
              <w:jc w:val="both"/>
            </w:pPr>
            <w:r w:rsidRPr="00A7537D">
              <w:t>zgodnie z SIWZ</w:t>
            </w:r>
          </w:p>
        </w:tc>
        <w:tc>
          <w:tcPr>
            <w:tcW w:w="1276" w:type="dxa"/>
          </w:tcPr>
          <w:p w:rsidR="00BC5555" w:rsidRPr="00A7537D" w:rsidRDefault="001951BC" w:rsidP="001951BC">
            <w:pPr>
              <w:spacing w:before="120" w:after="120"/>
              <w:jc w:val="center"/>
            </w:pPr>
            <w:r>
              <w:t>powyżej 10 lat</w:t>
            </w:r>
          </w:p>
        </w:tc>
      </w:tr>
      <w:tr w:rsidR="00BC5555" w:rsidRPr="00493F8C" w:rsidTr="001951BC">
        <w:tc>
          <w:tcPr>
            <w:tcW w:w="706" w:type="dxa"/>
            <w:shd w:val="clear" w:color="auto" w:fill="auto"/>
            <w:vAlign w:val="center"/>
          </w:tcPr>
          <w:p w:rsidR="00BC5555" w:rsidRPr="00490DC0" w:rsidRDefault="00BC5555" w:rsidP="00921DE6">
            <w:pPr>
              <w:spacing w:before="120" w:after="120"/>
              <w:jc w:val="center"/>
            </w:pPr>
            <w:r w:rsidRPr="00A7537D">
              <w:t>2</w:t>
            </w:r>
          </w:p>
        </w:tc>
        <w:tc>
          <w:tcPr>
            <w:tcW w:w="2696" w:type="dxa"/>
            <w:shd w:val="clear" w:color="auto" w:fill="auto"/>
          </w:tcPr>
          <w:p w:rsidR="00BC5555" w:rsidRPr="00490DC0" w:rsidRDefault="00BC5555" w:rsidP="00921DE6">
            <w:pPr>
              <w:spacing w:before="40"/>
            </w:pPr>
            <w:r w:rsidRPr="00A7537D">
              <w:t>"ELRES" SP. Z O.O.</w:t>
            </w:r>
          </w:p>
          <w:p w:rsidR="00BC5555" w:rsidRPr="00490DC0" w:rsidRDefault="00BC5555" w:rsidP="00921DE6">
            <w:r w:rsidRPr="00A7537D">
              <w:t>ul. Podkarpacka</w:t>
            </w:r>
            <w:r w:rsidRPr="00490DC0">
              <w:t xml:space="preserve"> </w:t>
            </w:r>
            <w:r w:rsidRPr="00A7537D">
              <w:t>61</w:t>
            </w:r>
            <w:r w:rsidRPr="00490DC0">
              <w:t xml:space="preserve"> </w:t>
            </w:r>
          </w:p>
          <w:p w:rsidR="00BC5555" w:rsidRPr="00490DC0" w:rsidRDefault="00BC5555" w:rsidP="00921DE6">
            <w:pPr>
              <w:spacing w:after="40"/>
              <w:jc w:val="both"/>
            </w:pPr>
            <w:r w:rsidRPr="00A7537D">
              <w:t>35-082</w:t>
            </w:r>
            <w:r w:rsidRPr="00490DC0">
              <w:t xml:space="preserve"> </w:t>
            </w:r>
            <w:r w:rsidRPr="00A7537D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5555" w:rsidRPr="00490DC0" w:rsidRDefault="00BC5555" w:rsidP="00921DE6">
            <w:pPr>
              <w:spacing w:before="120" w:after="120"/>
              <w:jc w:val="both"/>
            </w:pPr>
            <w:r w:rsidRPr="00A7537D">
              <w:t>63 771.81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5555" w:rsidRPr="00490DC0" w:rsidRDefault="00BC5555" w:rsidP="008A2B57">
            <w:pPr>
              <w:spacing w:before="120" w:after="120"/>
              <w:jc w:val="both"/>
            </w:pPr>
            <w:r w:rsidRPr="00A7537D">
              <w:t xml:space="preserve">2 </w:t>
            </w:r>
            <w:r w:rsidR="008A2B57" w:rsidRPr="008A2B57">
              <w:t>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5555" w:rsidRPr="00490DC0" w:rsidRDefault="00BC5555" w:rsidP="00921DE6">
            <w:pPr>
              <w:spacing w:before="120" w:after="120"/>
              <w:jc w:val="both"/>
            </w:pPr>
            <w:r w:rsidRPr="00A7537D">
              <w:t>7 lat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5555" w:rsidRPr="00490DC0" w:rsidRDefault="00BC5555" w:rsidP="00921DE6">
            <w:pPr>
              <w:spacing w:before="120" w:after="120"/>
              <w:jc w:val="both"/>
            </w:pPr>
            <w:r w:rsidRPr="00A7537D">
              <w:t>zgodnie z SIWZ</w:t>
            </w:r>
          </w:p>
        </w:tc>
        <w:tc>
          <w:tcPr>
            <w:tcW w:w="1276" w:type="dxa"/>
          </w:tcPr>
          <w:p w:rsidR="00BC5555" w:rsidRPr="00A7537D" w:rsidRDefault="001951BC" w:rsidP="001951BC">
            <w:pPr>
              <w:spacing w:before="120" w:after="120"/>
              <w:jc w:val="center"/>
            </w:pPr>
            <w:r>
              <w:t>powyżej 10 lat</w:t>
            </w:r>
          </w:p>
        </w:tc>
      </w:tr>
      <w:tr w:rsidR="00BC5555" w:rsidRPr="00493F8C" w:rsidTr="001951BC">
        <w:tc>
          <w:tcPr>
            <w:tcW w:w="706" w:type="dxa"/>
            <w:shd w:val="clear" w:color="auto" w:fill="auto"/>
            <w:vAlign w:val="center"/>
          </w:tcPr>
          <w:p w:rsidR="00BC5555" w:rsidRPr="00490DC0" w:rsidRDefault="00BC5555" w:rsidP="00921DE6">
            <w:pPr>
              <w:spacing w:before="120" w:after="120"/>
              <w:jc w:val="center"/>
            </w:pPr>
            <w:r w:rsidRPr="00A7537D">
              <w:t>3</w:t>
            </w:r>
          </w:p>
        </w:tc>
        <w:tc>
          <w:tcPr>
            <w:tcW w:w="2696" w:type="dxa"/>
            <w:shd w:val="clear" w:color="auto" w:fill="auto"/>
          </w:tcPr>
          <w:p w:rsidR="00BC5555" w:rsidRPr="00490DC0" w:rsidRDefault="00BC5555" w:rsidP="00921DE6">
            <w:pPr>
              <w:spacing w:before="40"/>
            </w:pPr>
            <w:r w:rsidRPr="00A7537D">
              <w:t xml:space="preserve">BUDOMAX </w:t>
            </w:r>
            <w:proofErr w:type="spellStart"/>
            <w:r w:rsidRPr="00A7537D">
              <w:t>Sp.j</w:t>
            </w:r>
            <w:proofErr w:type="spellEnd"/>
            <w:r w:rsidRPr="00A7537D">
              <w:t>.</w:t>
            </w:r>
          </w:p>
          <w:p w:rsidR="00BC5555" w:rsidRPr="00490DC0" w:rsidRDefault="00BC5555" w:rsidP="00921DE6">
            <w:r w:rsidRPr="00A7537D">
              <w:t>ul. Jagiellońska</w:t>
            </w:r>
            <w:r w:rsidRPr="00490DC0">
              <w:t xml:space="preserve"> </w:t>
            </w:r>
            <w:r w:rsidRPr="00A7537D">
              <w:t>9</w:t>
            </w:r>
            <w:r w:rsidRPr="00490DC0">
              <w:t xml:space="preserve"> </w:t>
            </w:r>
          </w:p>
          <w:p w:rsidR="00BC5555" w:rsidRPr="00490DC0" w:rsidRDefault="00BC5555" w:rsidP="00921DE6">
            <w:pPr>
              <w:spacing w:after="40"/>
              <w:jc w:val="both"/>
            </w:pPr>
            <w:r w:rsidRPr="00A7537D">
              <w:t>35-025</w:t>
            </w:r>
            <w:r w:rsidRPr="00490DC0">
              <w:t xml:space="preserve"> </w:t>
            </w:r>
            <w:r w:rsidRPr="00A7537D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5555" w:rsidRPr="00490DC0" w:rsidRDefault="00BC5555" w:rsidP="00921DE6">
            <w:pPr>
              <w:spacing w:before="120" w:after="120"/>
              <w:jc w:val="both"/>
            </w:pPr>
            <w:r w:rsidRPr="00A7537D">
              <w:t>63 896.91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5555" w:rsidRPr="00490DC0" w:rsidRDefault="00BC5555" w:rsidP="008A2B57">
            <w:pPr>
              <w:spacing w:before="120" w:after="120"/>
              <w:jc w:val="both"/>
            </w:pPr>
            <w:r w:rsidRPr="00A7537D">
              <w:t xml:space="preserve">2 </w:t>
            </w:r>
            <w:r w:rsidR="008A2B57">
              <w:t>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5555" w:rsidRPr="00490DC0" w:rsidRDefault="00BC5555" w:rsidP="00921DE6">
            <w:pPr>
              <w:spacing w:before="120" w:after="120"/>
              <w:jc w:val="both"/>
            </w:pPr>
            <w:r w:rsidRPr="00A7537D">
              <w:t>7 lat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5555" w:rsidRPr="00490DC0" w:rsidRDefault="00BC5555" w:rsidP="00921DE6">
            <w:pPr>
              <w:spacing w:before="120" w:after="120"/>
              <w:jc w:val="both"/>
            </w:pPr>
            <w:r w:rsidRPr="00A7537D">
              <w:t>zgodnie z SIWZ</w:t>
            </w:r>
          </w:p>
        </w:tc>
        <w:tc>
          <w:tcPr>
            <w:tcW w:w="1276" w:type="dxa"/>
          </w:tcPr>
          <w:p w:rsidR="00BC5555" w:rsidRPr="00A7537D" w:rsidRDefault="001951BC" w:rsidP="001951BC">
            <w:pPr>
              <w:spacing w:before="120" w:after="120"/>
              <w:jc w:val="center"/>
            </w:pPr>
            <w:r>
              <w:t>powyżej 10 lat</w:t>
            </w:r>
          </w:p>
        </w:tc>
      </w:tr>
      <w:tr w:rsidR="00BC5555" w:rsidRPr="00493F8C" w:rsidTr="001951BC">
        <w:tc>
          <w:tcPr>
            <w:tcW w:w="706" w:type="dxa"/>
            <w:shd w:val="clear" w:color="auto" w:fill="auto"/>
            <w:vAlign w:val="center"/>
          </w:tcPr>
          <w:p w:rsidR="00BC5555" w:rsidRPr="00490DC0" w:rsidRDefault="00BC5555" w:rsidP="00921DE6">
            <w:pPr>
              <w:spacing w:before="120" w:after="120"/>
              <w:jc w:val="center"/>
            </w:pPr>
            <w:r w:rsidRPr="00A7537D">
              <w:t>4</w:t>
            </w:r>
          </w:p>
        </w:tc>
        <w:tc>
          <w:tcPr>
            <w:tcW w:w="2696" w:type="dxa"/>
            <w:shd w:val="clear" w:color="auto" w:fill="auto"/>
          </w:tcPr>
          <w:p w:rsidR="00BC5555" w:rsidRPr="00490DC0" w:rsidRDefault="00BC5555" w:rsidP="00921DE6">
            <w:pPr>
              <w:spacing w:before="40"/>
            </w:pPr>
            <w:r w:rsidRPr="00A7537D">
              <w:t xml:space="preserve">FHU </w:t>
            </w:r>
            <w:proofErr w:type="spellStart"/>
            <w:r w:rsidRPr="00A7537D">
              <w:t>Electric</w:t>
            </w:r>
            <w:proofErr w:type="spellEnd"/>
            <w:r w:rsidRPr="00A7537D">
              <w:t xml:space="preserve"> System Marcin Kiczek</w:t>
            </w:r>
          </w:p>
          <w:p w:rsidR="00BC5555" w:rsidRPr="00490DC0" w:rsidRDefault="00BC5555" w:rsidP="00921DE6">
            <w:r w:rsidRPr="00A7537D">
              <w:t>Godowa</w:t>
            </w:r>
            <w:r w:rsidRPr="00490DC0">
              <w:t xml:space="preserve"> </w:t>
            </w:r>
            <w:r w:rsidRPr="00A7537D">
              <w:t>323</w:t>
            </w:r>
            <w:r w:rsidRPr="00490DC0">
              <w:t xml:space="preserve"> </w:t>
            </w:r>
          </w:p>
          <w:p w:rsidR="00BC5555" w:rsidRPr="00490DC0" w:rsidRDefault="00BC5555" w:rsidP="00921DE6">
            <w:pPr>
              <w:spacing w:after="40"/>
              <w:jc w:val="both"/>
            </w:pPr>
            <w:r w:rsidRPr="00A7537D">
              <w:t>38-100</w:t>
            </w:r>
            <w:r w:rsidRPr="00490DC0">
              <w:t xml:space="preserve"> </w:t>
            </w:r>
            <w:proofErr w:type="spellStart"/>
            <w:r w:rsidRPr="00A7537D">
              <w:t>Strzyzów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BC5555" w:rsidRPr="00490DC0" w:rsidRDefault="00BC5555" w:rsidP="00921DE6">
            <w:pPr>
              <w:spacing w:before="120" w:after="120"/>
              <w:jc w:val="both"/>
            </w:pPr>
            <w:r w:rsidRPr="00A7537D">
              <w:t>56 503.95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5555" w:rsidRPr="00490DC0" w:rsidRDefault="00BC5555" w:rsidP="008A2B57">
            <w:pPr>
              <w:spacing w:before="120" w:after="120"/>
              <w:jc w:val="both"/>
            </w:pPr>
            <w:r w:rsidRPr="00A7537D">
              <w:t xml:space="preserve">2 </w:t>
            </w:r>
            <w:r w:rsidR="008A2B57">
              <w:t>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5555" w:rsidRPr="00490DC0" w:rsidRDefault="00BC5555" w:rsidP="00921DE6">
            <w:pPr>
              <w:spacing w:before="120" w:after="120"/>
              <w:jc w:val="both"/>
            </w:pPr>
            <w:r w:rsidRPr="00A7537D">
              <w:t>7 lat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5555" w:rsidRPr="00490DC0" w:rsidRDefault="00BC5555" w:rsidP="00921DE6">
            <w:pPr>
              <w:spacing w:before="120" w:after="120"/>
              <w:jc w:val="both"/>
            </w:pPr>
            <w:r w:rsidRPr="00A7537D">
              <w:t>zgodnie z SIWZ</w:t>
            </w:r>
          </w:p>
        </w:tc>
        <w:tc>
          <w:tcPr>
            <w:tcW w:w="1276" w:type="dxa"/>
          </w:tcPr>
          <w:p w:rsidR="00BC5555" w:rsidRPr="00A7537D" w:rsidRDefault="001951BC" w:rsidP="001951BC">
            <w:pPr>
              <w:spacing w:before="120" w:after="120"/>
              <w:jc w:val="center"/>
            </w:pPr>
            <w:r>
              <w:t>powyżej 10 lat</w:t>
            </w:r>
          </w:p>
        </w:tc>
      </w:tr>
      <w:tr w:rsidR="00BC5555" w:rsidRPr="00493F8C" w:rsidTr="001951BC">
        <w:tc>
          <w:tcPr>
            <w:tcW w:w="706" w:type="dxa"/>
            <w:shd w:val="clear" w:color="auto" w:fill="auto"/>
            <w:vAlign w:val="center"/>
          </w:tcPr>
          <w:p w:rsidR="00BC5555" w:rsidRPr="00490DC0" w:rsidRDefault="00BC5555" w:rsidP="00921DE6">
            <w:pPr>
              <w:spacing w:before="120" w:after="120"/>
              <w:jc w:val="center"/>
            </w:pPr>
            <w:r w:rsidRPr="00A7537D">
              <w:t>5</w:t>
            </w:r>
          </w:p>
        </w:tc>
        <w:tc>
          <w:tcPr>
            <w:tcW w:w="2696" w:type="dxa"/>
            <w:shd w:val="clear" w:color="auto" w:fill="auto"/>
          </w:tcPr>
          <w:p w:rsidR="00BC5555" w:rsidRPr="00490DC0" w:rsidRDefault="00BC5555" w:rsidP="00921DE6">
            <w:pPr>
              <w:spacing w:before="40"/>
            </w:pPr>
            <w:r w:rsidRPr="00A7537D">
              <w:t>INVEST-BIURO</w:t>
            </w:r>
          </w:p>
          <w:p w:rsidR="00BC5555" w:rsidRPr="00490DC0" w:rsidRDefault="00C3660F" w:rsidP="00921DE6">
            <w:r>
              <w:t>Lwowska</w:t>
            </w:r>
            <w:r w:rsidR="00BC5555" w:rsidRPr="00490DC0">
              <w:t xml:space="preserve"> </w:t>
            </w:r>
            <w:r w:rsidR="00BC5555" w:rsidRPr="00A7537D">
              <w:t>6</w:t>
            </w:r>
            <w:r w:rsidR="00BC5555" w:rsidRPr="00490DC0">
              <w:t xml:space="preserve"> </w:t>
            </w:r>
          </w:p>
          <w:p w:rsidR="00BC5555" w:rsidRPr="00490DC0" w:rsidRDefault="00BC5555" w:rsidP="00C3660F">
            <w:pPr>
              <w:spacing w:after="40"/>
              <w:jc w:val="both"/>
            </w:pPr>
            <w:r w:rsidRPr="00A7537D">
              <w:t>35-3</w:t>
            </w:r>
            <w:r w:rsidR="00C3660F">
              <w:t>01</w:t>
            </w:r>
            <w:r w:rsidRPr="00490DC0">
              <w:t xml:space="preserve"> </w:t>
            </w:r>
            <w:r w:rsidRPr="00A7537D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5555" w:rsidRPr="00490DC0" w:rsidRDefault="00BC5555" w:rsidP="00921DE6">
            <w:pPr>
              <w:spacing w:before="120" w:after="120"/>
              <w:jc w:val="both"/>
            </w:pPr>
            <w:r w:rsidRPr="00A7537D">
              <w:t>77 121.00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5555" w:rsidRPr="00490DC0" w:rsidRDefault="00BC5555" w:rsidP="008A2B57">
            <w:pPr>
              <w:spacing w:before="120" w:after="120"/>
              <w:jc w:val="both"/>
            </w:pPr>
            <w:r w:rsidRPr="00A7537D">
              <w:t xml:space="preserve">2 </w:t>
            </w:r>
            <w:r w:rsidR="008A2B57">
              <w:t>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5555" w:rsidRPr="00490DC0" w:rsidRDefault="00BC5555" w:rsidP="00921DE6">
            <w:pPr>
              <w:spacing w:before="120" w:after="120"/>
              <w:jc w:val="both"/>
            </w:pPr>
            <w:r w:rsidRPr="00A7537D">
              <w:t>5 lat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5555" w:rsidRPr="00490DC0" w:rsidRDefault="00BC5555" w:rsidP="00921DE6">
            <w:pPr>
              <w:spacing w:before="120" w:after="120"/>
              <w:jc w:val="both"/>
            </w:pPr>
            <w:r w:rsidRPr="00A7537D">
              <w:t>zgodnie z SIWZ</w:t>
            </w:r>
          </w:p>
        </w:tc>
        <w:tc>
          <w:tcPr>
            <w:tcW w:w="1276" w:type="dxa"/>
          </w:tcPr>
          <w:p w:rsidR="00BC5555" w:rsidRPr="00A7537D" w:rsidRDefault="001951BC" w:rsidP="001951BC">
            <w:pPr>
              <w:spacing w:before="120" w:after="120"/>
              <w:jc w:val="center"/>
            </w:pPr>
            <w:r>
              <w:t>powyżej 10 lat</w:t>
            </w:r>
          </w:p>
        </w:tc>
      </w:tr>
      <w:tr w:rsidR="00BC5555" w:rsidRPr="00493F8C" w:rsidTr="001951BC">
        <w:tc>
          <w:tcPr>
            <w:tcW w:w="706" w:type="dxa"/>
            <w:shd w:val="clear" w:color="auto" w:fill="auto"/>
            <w:vAlign w:val="center"/>
          </w:tcPr>
          <w:p w:rsidR="00BC5555" w:rsidRPr="00490DC0" w:rsidRDefault="00BC5555" w:rsidP="00921DE6">
            <w:pPr>
              <w:spacing w:before="120" w:after="120"/>
              <w:jc w:val="center"/>
            </w:pPr>
            <w:r w:rsidRPr="00A7537D">
              <w:t>6</w:t>
            </w:r>
          </w:p>
        </w:tc>
        <w:tc>
          <w:tcPr>
            <w:tcW w:w="2696" w:type="dxa"/>
            <w:shd w:val="clear" w:color="auto" w:fill="auto"/>
          </w:tcPr>
          <w:p w:rsidR="005864B6" w:rsidRDefault="00BC5555" w:rsidP="00921DE6">
            <w:pPr>
              <w:spacing w:before="40"/>
            </w:pPr>
            <w:r w:rsidRPr="00A7537D">
              <w:t>Elektro</w:t>
            </w:r>
            <w:r w:rsidR="005864B6">
              <w:t>- System Sp. z o.o.</w:t>
            </w:r>
          </w:p>
          <w:p w:rsidR="00BC5555" w:rsidRPr="00490DC0" w:rsidRDefault="00BC5555" w:rsidP="00921DE6">
            <w:r w:rsidRPr="00A7537D">
              <w:t xml:space="preserve">ul. </w:t>
            </w:r>
            <w:r w:rsidR="005864B6">
              <w:t>Okrężna 4E</w:t>
            </w:r>
            <w:r w:rsidRPr="00490DC0">
              <w:t xml:space="preserve"> </w:t>
            </w:r>
          </w:p>
          <w:p w:rsidR="00BC5555" w:rsidRPr="00490DC0" w:rsidRDefault="005864B6" w:rsidP="00921DE6">
            <w:pPr>
              <w:spacing w:after="40"/>
              <w:jc w:val="both"/>
            </w:pPr>
            <w:r>
              <w:t>33-100 Tarnów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5555" w:rsidRPr="00490DC0" w:rsidRDefault="00BC5555" w:rsidP="00921DE6">
            <w:pPr>
              <w:spacing w:before="120" w:after="120"/>
              <w:jc w:val="both"/>
            </w:pPr>
            <w:r w:rsidRPr="00A7537D">
              <w:t>62 176.50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5555" w:rsidRPr="00490DC0" w:rsidRDefault="00BC5555" w:rsidP="008A2B57">
            <w:pPr>
              <w:spacing w:before="120" w:after="120"/>
              <w:jc w:val="both"/>
            </w:pPr>
            <w:r w:rsidRPr="00A7537D">
              <w:t xml:space="preserve">2 </w:t>
            </w:r>
            <w:r w:rsidR="008A2B57">
              <w:t>miesiące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uto"/>
            <w:vAlign w:val="center"/>
          </w:tcPr>
          <w:p w:rsidR="00BC5555" w:rsidRPr="00490DC0" w:rsidRDefault="00BC5555" w:rsidP="00921DE6">
            <w:pPr>
              <w:spacing w:before="120" w:after="120"/>
              <w:jc w:val="both"/>
            </w:pPr>
            <w:r w:rsidRPr="00A7537D">
              <w:t>5 lat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5555" w:rsidRPr="00490DC0" w:rsidRDefault="00BC5555" w:rsidP="00921DE6">
            <w:pPr>
              <w:spacing w:before="120" w:after="120"/>
              <w:jc w:val="both"/>
            </w:pPr>
            <w:r w:rsidRPr="00A7537D">
              <w:t>zgodnie z SIWZ</w:t>
            </w:r>
          </w:p>
        </w:tc>
        <w:tc>
          <w:tcPr>
            <w:tcW w:w="1276" w:type="dxa"/>
          </w:tcPr>
          <w:p w:rsidR="00BC5555" w:rsidRPr="00A7537D" w:rsidRDefault="001951BC" w:rsidP="001951BC">
            <w:pPr>
              <w:spacing w:before="120" w:after="120"/>
              <w:jc w:val="center"/>
            </w:pPr>
            <w:r>
              <w:t>powyżej 10 lat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Pr="001E36FF" w:rsidRDefault="00A80738" w:rsidP="001E36FF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sectPr w:rsidR="00C236D3" w:rsidRPr="001E36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0558" w:rsidRDefault="00850558">
      <w:r>
        <w:separator/>
      </w:r>
    </w:p>
  </w:endnote>
  <w:endnote w:type="continuationSeparator" w:id="0">
    <w:p w:rsidR="00850558" w:rsidRDefault="00850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8A2B5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2B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2B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5055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0558" w:rsidRDefault="00850558">
      <w:r>
        <w:separator/>
      </w:r>
    </w:p>
  </w:footnote>
  <w:footnote w:type="continuationSeparator" w:id="0">
    <w:p w:rsidR="00850558" w:rsidRDefault="008505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37D" w:rsidRDefault="00A753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37D" w:rsidRDefault="00A7537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37D" w:rsidRDefault="00A753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58"/>
    <w:rsid w:val="00007727"/>
    <w:rsid w:val="00017720"/>
    <w:rsid w:val="00035488"/>
    <w:rsid w:val="000D7F25"/>
    <w:rsid w:val="000E00E5"/>
    <w:rsid w:val="00173B20"/>
    <w:rsid w:val="001951BC"/>
    <w:rsid w:val="001C69FF"/>
    <w:rsid w:val="001E36FF"/>
    <w:rsid w:val="0023318D"/>
    <w:rsid w:val="003D72FD"/>
    <w:rsid w:val="00423179"/>
    <w:rsid w:val="0046784A"/>
    <w:rsid w:val="00490DC0"/>
    <w:rsid w:val="00493F8C"/>
    <w:rsid w:val="004C7E9B"/>
    <w:rsid w:val="005864B6"/>
    <w:rsid w:val="0069085C"/>
    <w:rsid w:val="00843263"/>
    <w:rsid w:val="00850558"/>
    <w:rsid w:val="00861E75"/>
    <w:rsid w:val="008A2B57"/>
    <w:rsid w:val="009D19BD"/>
    <w:rsid w:val="009F189D"/>
    <w:rsid w:val="00A7537D"/>
    <w:rsid w:val="00A80738"/>
    <w:rsid w:val="00BC5555"/>
    <w:rsid w:val="00C236D3"/>
    <w:rsid w:val="00C3660F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9E52263-4F7F-4808-86E8-2C1637157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259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9</cp:revision>
  <dcterms:created xsi:type="dcterms:W3CDTF">2020-07-13T11:29:00Z</dcterms:created>
  <dcterms:modified xsi:type="dcterms:W3CDTF">2020-07-13T12:07:00Z</dcterms:modified>
</cp:coreProperties>
</file>