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A23757" w:rsidRDefault="006676AE" w:rsidP="006676AE">
      <w:pPr>
        <w:pStyle w:val="Nagwek4"/>
        <w:rPr>
          <w:i w:val="0"/>
          <w:sz w:val="22"/>
          <w:szCs w:val="22"/>
        </w:rPr>
      </w:pPr>
      <w:bookmarkStart w:id="0" w:name="_GoBack"/>
      <w:r w:rsidRPr="00A23757">
        <w:rPr>
          <w:i w:val="0"/>
          <w:sz w:val="22"/>
          <w:szCs w:val="22"/>
        </w:rPr>
        <w:t xml:space="preserve">Załącznik nr </w:t>
      </w:r>
      <w:r w:rsidR="00A23757" w:rsidRPr="00A23757">
        <w:rPr>
          <w:i w:val="0"/>
          <w:sz w:val="22"/>
          <w:szCs w:val="22"/>
        </w:rPr>
        <w:t>2</w:t>
      </w:r>
    </w:p>
    <w:p w:rsidR="005103B9" w:rsidRPr="00A23757" w:rsidRDefault="005103B9" w:rsidP="005103B9">
      <w:pPr>
        <w:spacing w:after="0" w:line="480" w:lineRule="auto"/>
      </w:pPr>
    </w:p>
    <w:bookmarkEnd w:id="0"/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E3FDA" w:rsidRPr="006E3FDA">
        <w:rPr>
          <w:rFonts w:ascii="Times New Roman" w:hAnsi="Times New Roman"/>
          <w:b/>
        </w:rPr>
        <w:t>NA/P/177/2020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E3FDA" w:rsidRPr="006E3FD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E3FDA" w:rsidRPr="006E3FD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E3FDA" w:rsidRPr="006E3FD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E3FDA" w:rsidRPr="006E3FD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E3FDA" w:rsidRPr="006E3FD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E3FDA" w:rsidRPr="006E3FDA">
        <w:rPr>
          <w:rFonts w:ascii="Times New Roman" w:hAnsi="Times New Roman"/>
        </w:rPr>
        <w:t>(</w:t>
      </w:r>
      <w:proofErr w:type="spellStart"/>
      <w:r w:rsidR="006E3FDA" w:rsidRPr="006E3FDA">
        <w:rPr>
          <w:rFonts w:ascii="Times New Roman" w:hAnsi="Times New Roman"/>
        </w:rPr>
        <w:t>t.j</w:t>
      </w:r>
      <w:proofErr w:type="spellEnd"/>
      <w:r w:rsidR="006E3FDA" w:rsidRPr="006E3FDA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E3FDA" w:rsidRPr="006E3FDA">
        <w:rPr>
          <w:rFonts w:ascii="Times New Roman" w:hAnsi="Times New Roman"/>
          <w:b/>
        </w:rPr>
        <w:t>Dostawa i montaż klimatyzacji w pomieszczeniach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E3FDA" w:rsidRPr="006E3FD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6E3FDA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6E3FDA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23757" w:rsidRDefault="00A2375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A23757" w:rsidRDefault="00A2375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3757" w:rsidRDefault="00A23757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3757" w:rsidRPr="006676AE" w:rsidRDefault="00A23757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8C5" w:rsidRDefault="00AB28C5" w:rsidP="0038231F">
      <w:pPr>
        <w:spacing w:after="0" w:line="240" w:lineRule="auto"/>
      </w:pPr>
      <w:r>
        <w:separator/>
      </w:r>
    </w:p>
  </w:endnote>
  <w:endnote w:type="continuationSeparator" w:id="0">
    <w:p w:rsidR="00AB28C5" w:rsidRDefault="00AB28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FDA" w:rsidRDefault="006E3F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375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375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FDA" w:rsidRDefault="006E3F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8C5" w:rsidRDefault="00AB28C5" w:rsidP="0038231F">
      <w:pPr>
        <w:spacing w:after="0" w:line="240" w:lineRule="auto"/>
      </w:pPr>
      <w:r>
        <w:separator/>
      </w:r>
    </w:p>
  </w:footnote>
  <w:footnote w:type="continuationSeparator" w:id="0">
    <w:p w:rsidR="00AB28C5" w:rsidRDefault="00AB28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FDA" w:rsidRDefault="006E3F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FDA" w:rsidRDefault="006E3F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FDA" w:rsidRDefault="006E3F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28C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3FDA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3757"/>
    <w:rsid w:val="00A24C2D"/>
    <w:rsid w:val="00A276E4"/>
    <w:rsid w:val="00A3062E"/>
    <w:rsid w:val="00A347DE"/>
    <w:rsid w:val="00AB28C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FDD8D7"/>
  <w15:docId w15:val="{633ACC92-3C2B-4A5F-AF0F-F7CBE19B1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6CB5B-1E1F-47AC-A70C-A3244544C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525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2020-07-13T11:37:00Z</cp:lastPrinted>
  <dcterms:created xsi:type="dcterms:W3CDTF">2020-07-13T11:37:00Z</dcterms:created>
  <dcterms:modified xsi:type="dcterms:W3CDTF">2020-07-13T11:37:00Z</dcterms:modified>
</cp:coreProperties>
</file>