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Default="006676AE" w:rsidP="000F1C81">
      <w:pPr>
        <w:pStyle w:val="Nagwek4"/>
        <w:rPr>
          <w:b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F1C81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7542F" w:rsidRPr="0027542F">
        <w:rPr>
          <w:rFonts w:ascii="Times New Roman" w:hAnsi="Times New Roman"/>
          <w:b/>
        </w:rPr>
        <w:t>NA/P/189/2020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7542F" w:rsidRPr="0027542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7542F" w:rsidRPr="0027542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7542F" w:rsidRPr="0027542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0F1C8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7542F" w:rsidRPr="0027542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7542F" w:rsidRPr="0027542F">
        <w:rPr>
          <w:sz w:val="22"/>
          <w:szCs w:val="22"/>
        </w:rPr>
        <w:t>Rzeszów</w:t>
      </w:r>
      <w:bookmarkStart w:id="0" w:name="_GoBack"/>
      <w:bookmarkEnd w:id="0"/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7542F" w:rsidRPr="0027542F">
        <w:rPr>
          <w:rFonts w:ascii="Times New Roman" w:hAnsi="Times New Roman"/>
        </w:rPr>
        <w:t>(</w:t>
      </w:r>
      <w:proofErr w:type="spellStart"/>
      <w:r w:rsidR="0027542F" w:rsidRPr="0027542F">
        <w:rPr>
          <w:rFonts w:ascii="Times New Roman" w:hAnsi="Times New Roman"/>
        </w:rPr>
        <w:t>t.j</w:t>
      </w:r>
      <w:proofErr w:type="spellEnd"/>
      <w:r w:rsidR="0027542F" w:rsidRPr="0027542F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0F1C81" w:rsidRDefault="00313417" w:rsidP="000F1C81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7542F" w:rsidRPr="0027542F">
        <w:rPr>
          <w:rFonts w:ascii="Times New Roman" w:hAnsi="Times New Roman"/>
          <w:b/>
        </w:rPr>
        <w:t xml:space="preserve">Dostawa i montaż dygestoriów oraz wyposażenia dla Wydziału Chemicznego </w:t>
      </w:r>
      <w:proofErr w:type="spellStart"/>
      <w:r w:rsidR="0027542F" w:rsidRPr="0027542F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7542F" w:rsidRPr="0027542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7542F" w:rsidRPr="00997D0F" w:rsidRDefault="0027542F" w:rsidP="0027542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7542F" w:rsidRPr="00023477" w:rsidRDefault="0027542F" w:rsidP="0027542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7542F" w:rsidRPr="00997D0F" w:rsidRDefault="0027542F" w:rsidP="0027542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7542F" w:rsidRPr="000247FF" w:rsidRDefault="0027542F" w:rsidP="0027542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7542F" w:rsidRPr="000247FF" w:rsidRDefault="0027542F" w:rsidP="0027542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7542F" w:rsidRPr="00292198" w:rsidRDefault="0027542F" w:rsidP="0027542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7542F" w:rsidRPr="000247FF" w:rsidRDefault="0027542F" w:rsidP="0027542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292198" w:rsidRPr="000F1C81" w:rsidRDefault="0027542F" w:rsidP="000F1C81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0F1C81" w:rsidRDefault="000F1C81" w:rsidP="000F1C8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0F1C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860" w:rsidRDefault="00AA1860" w:rsidP="0038231F">
      <w:pPr>
        <w:spacing w:after="0" w:line="240" w:lineRule="auto"/>
      </w:pPr>
      <w:r>
        <w:separator/>
      </w:r>
    </w:p>
  </w:endnote>
  <w:endnote w:type="continuationSeparator" w:id="0">
    <w:p w:rsidR="00AA1860" w:rsidRDefault="00AA18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42F" w:rsidRDefault="002754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F1C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1C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42F" w:rsidRDefault="002754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860" w:rsidRDefault="00AA1860" w:rsidP="0038231F">
      <w:pPr>
        <w:spacing w:after="0" w:line="240" w:lineRule="auto"/>
      </w:pPr>
      <w:r>
        <w:separator/>
      </w:r>
    </w:p>
  </w:footnote>
  <w:footnote w:type="continuationSeparator" w:id="0">
    <w:p w:rsidR="00AA1860" w:rsidRDefault="00AA18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42F" w:rsidRDefault="002754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42F" w:rsidRDefault="002754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42F" w:rsidRDefault="002754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86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1C81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42F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186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13D8DE5-9326-482A-BEA4-9765E1E74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E4E3A-D240-45E9-8A98-9E94FC57C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725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2020-07-09T08:53:00Z</dcterms:created>
  <dcterms:modified xsi:type="dcterms:W3CDTF">2020-07-09T08:55:00Z</dcterms:modified>
</cp:coreProperties>
</file>