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827B3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1566" w:rsidRPr="00261566">
        <w:rPr>
          <w:rFonts w:ascii="Times New Roman" w:hAnsi="Times New Roman"/>
          <w:b/>
        </w:rPr>
        <w:t>NA/P/206/2020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566" w:rsidRPr="0026156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566" w:rsidRPr="0026156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61566" w:rsidRPr="0026156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1566" w:rsidRPr="0026156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61566" w:rsidRPr="0026156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61566" w:rsidRPr="00261566">
        <w:rPr>
          <w:rFonts w:ascii="Times New Roman" w:hAnsi="Times New Roman"/>
        </w:rPr>
        <w:t>(</w:t>
      </w:r>
      <w:proofErr w:type="spellStart"/>
      <w:r w:rsidR="00261566" w:rsidRPr="00261566">
        <w:rPr>
          <w:rFonts w:ascii="Times New Roman" w:hAnsi="Times New Roman"/>
        </w:rPr>
        <w:t>t.j</w:t>
      </w:r>
      <w:proofErr w:type="spellEnd"/>
      <w:r w:rsidR="00261566" w:rsidRPr="0026156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61566" w:rsidRPr="00261566">
        <w:rPr>
          <w:rFonts w:ascii="Times New Roman" w:hAnsi="Times New Roman"/>
          <w:b/>
        </w:rPr>
        <w:t>Dostawa kserokopiarek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61566" w:rsidRPr="0026156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61566" w:rsidRPr="00997D0F" w:rsidRDefault="00261566" w:rsidP="0026156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61566" w:rsidRPr="00023477" w:rsidRDefault="00261566" w:rsidP="0026156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61566" w:rsidRPr="00997D0F" w:rsidRDefault="00261566" w:rsidP="0026156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61566" w:rsidRPr="000247FF" w:rsidRDefault="00261566" w:rsidP="0026156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61566" w:rsidRPr="000247FF" w:rsidRDefault="00261566" w:rsidP="0026156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88C" w:rsidRDefault="00B8188C" w:rsidP="0038231F">
      <w:pPr>
        <w:spacing w:after="0" w:line="240" w:lineRule="auto"/>
      </w:pPr>
      <w:r>
        <w:separator/>
      </w:r>
    </w:p>
  </w:endnote>
  <w:endnote w:type="continuationSeparator" w:id="0">
    <w:p w:rsidR="00B8188C" w:rsidRDefault="00B818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566" w:rsidRDefault="002615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27B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27B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566" w:rsidRDefault="002615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88C" w:rsidRDefault="00B8188C" w:rsidP="0038231F">
      <w:pPr>
        <w:spacing w:after="0" w:line="240" w:lineRule="auto"/>
      </w:pPr>
      <w:r>
        <w:separator/>
      </w:r>
    </w:p>
  </w:footnote>
  <w:footnote w:type="continuationSeparator" w:id="0">
    <w:p w:rsidR="00B8188C" w:rsidRDefault="00B818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566" w:rsidRDefault="002615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566" w:rsidRDefault="002615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566" w:rsidRDefault="002615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88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1566"/>
    <w:rsid w:val="00262D61"/>
    <w:rsid w:val="002827B3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188C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B606AF-76B7-4B0C-BB6E-7AD03632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6BADD-3ED2-4FEB-AB05-3739E589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644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2020-07-17T06:17:00Z</dcterms:created>
  <dcterms:modified xsi:type="dcterms:W3CDTF">2020-07-17T06:17:00Z</dcterms:modified>
</cp:coreProperties>
</file>