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95724">
        <w:rPr>
          <w:b/>
          <w:i w:val="0"/>
          <w:sz w:val="22"/>
          <w:szCs w:val="22"/>
        </w:rPr>
        <w:t>3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C6A6A" w:rsidRPr="004C6A6A">
        <w:rPr>
          <w:rFonts w:ascii="Times New Roman" w:hAnsi="Times New Roman"/>
          <w:b/>
        </w:rPr>
        <w:t>NA/P/191/2020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C6A6A" w:rsidRPr="004C6A6A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C6A6A" w:rsidRPr="004C6A6A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C6A6A" w:rsidRPr="004C6A6A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C6A6A" w:rsidRPr="004C6A6A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C6A6A" w:rsidRPr="004C6A6A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C6A6A" w:rsidRPr="004C6A6A">
        <w:rPr>
          <w:rFonts w:ascii="Times New Roman" w:hAnsi="Times New Roman"/>
        </w:rPr>
        <w:t>(</w:t>
      </w:r>
      <w:proofErr w:type="spellStart"/>
      <w:r w:rsidR="004C6A6A" w:rsidRPr="004C6A6A">
        <w:rPr>
          <w:rFonts w:ascii="Times New Roman" w:hAnsi="Times New Roman"/>
        </w:rPr>
        <w:t>t.j</w:t>
      </w:r>
      <w:proofErr w:type="spellEnd"/>
      <w:r w:rsidR="004C6A6A" w:rsidRPr="004C6A6A">
        <w:rPr>
          <w:rFonts w:ascii="Times New Roman" w:hAnsi="Times New Roman"/>
        </w:rPr>
        <w:t xml:space="preserve">. </w:t>
      </w:r>
      <w:proofErr w:type="spellStart"/>
      <w:r w:rsidR="004C6A6A" w:rsidRPr="004C6A6A">
        <w:rPr>
          <w:rFonts w:ascii="Times New Roman" w:hAnsi="Times New Roman"/>
        </w:rPr>
        <w:t>Dz.U</w:t>
      </w:r>
      <w:proofErr w:type="spellEnd"/>
      <w:r w:rsidR="004C6A6A" w:rsidRPr="004C6A6A">
        <w:rPr>
          <w:rFonts w:ascii="Times New Roman" w:hAnsi="Times New Roman"/>
        </w:rPr>
        <w:t>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C6A6A" w:rsidRPr="004C6A6A">
        <w:rPr>
          <w:rFonts w:ascii="Times New Roman" w:hAnsi="Times New Roman"/>
          <w:b/>
        </w:rPr>
        <w:t>Usługa rezerwacji, sprzedaży i dostawy międzynarodowych biletów lotniczych na przewozy pasażerskie dla potrzeb Politechniki Rzeszowskiej na  okres 12 miesięcy.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C6A6A" w:rsidRPr="004C6A6A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395724" w:rsidRDefault="00395724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395724" w:rsidRDefault="00395724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7E8F" w:rsidRDefault="00067E8F" w:rsidP="0038231F">
      <w:pPr>
        <w:spacing w:after="0" w:line="240" w:lineRule="auto"/>
      </w:pPr>
      <w:r>
        <w:separator/>
      </w:r>
    </w:p>
  </w:endnote>
  <w:endnote w:type="continuationSeparator" w:id="0">
    <w:p w:rsidR="00067E8F" w:rsidRDefault="00067E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A6A" w:rsidRDefault="004C6A6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9572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9572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A6A" w:rsidRDefault="004C6A6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7E8F" w:rsidRDefault="00067E8F" w:rsidP="0038231F">
      <w:pPr>
        <w:spacing w:after="0" w:line="240" w:lineRule="auto"/>
      </w:pPr>
      <w:r>
        <w:separator/>
      </w:r>
    </w:p>
  </w:footnote>
  <w:footnote w:type="continuationSeparator" w:id="0">
    <w:p w:rsidR="00067E8F" w:rsidRDefault="00067E8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A6A" w:rsidRDefault="004C6A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A6A" w:rsidRDefault="004C6A6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A6A" w:rsidRDefault="004C6A6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6A6A"/>
    <w:rsid w:val="00023477"/>
    <w:rsid w:val="000247FF"/>
    <w:rsid w:val="00025C8D"/>
    <w:rsid w:val="000303EE"/>
    <w:rsid w:val="0005473D"/>
    <w:rsid w:val="00067E8F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5724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6A6A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0BA5A-99DE-41B3-98F0-C9E3D9BA7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538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2016-07-26T10:32:00Z</cp:lastPrinted>
  <dcterms:created xsi:type="dcterms:W3CDTF">2020-07-20T10:19:00Z</dcterms:created>
  <dcterms:modified xsi:type="dcterms:W3CDTF">2020-07-20T10:19:00Z</dcterms:modified>
</cp:coreProperties>
</file>