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1114C" w:rsidRDefault="006676AE" w:rsidP="00C1114C">
      <w:pPr>
        <w:pStyle w:val="Nagwek4"/>
        <w:rPr>
          <w:i w:val="0"/>
          <w:sz w:val="22"/>
          <w:szCs w:val="22"/>
        </w:rPr>
      </w:pPr>
      <w:bookmarkStart w:id="0" w:name="_GoBack"/>
      <w:r w:rsidRPr="00C1114C">
        <w:rPr>
          <w:i w:val="0"/>
          <w:sz w:val="22"/>
          <w:szCs w:val="22"/>
        </w:rPr>
        <w:t xml:space="preserve">Załącznik nr </w:t>
      </w:r>
      <w:r w:rsidR="00C1114C" w:rsidRPr="00C1114C">
        <w:rPr>
          <w:i w:val="0"/>
          <w:sz w:val="22"/>
          <w:szCs w:val="22"/>
        </w:rPr>
        <w:t>2</w:t>
      </w:r>
    </w:p>
    <w:bookmarkEnd w:id="0"/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8068F" w:rsidRPr="00A8068F">
        <w:rPr>
          <w:rFonts w:ascii="Times New Roman" w:hAnsi="Times New Roman"/>
          <w:b/>
        </w:rPr>
        <w:t>NA/P/207/2020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068F" w:rsidRPr="00A8068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068F" w:rsidRPr="00A8068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8068F" w:rsidRPr="00A8068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068F" w:rsidRPr="00A8068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8068F" w:rsidRPr="00A8068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8068F" w:rsidRPr="00A8068F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8068F" w:rsidRPr="00A8068F">
        <w:rPr>
          <w:rFonts w:ascii="Times New Roman" w:hAnsi="Times New Roman"/>
          <w:b/>
        </w:rPr>
        <w:t>Zaprojektowanie i wykonanie robót budowlanych w systemie zaprojektuj i wybuduj w zakresie budowy 3-ch wiat śmietnikowych dla kompleksów budynków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8068F" w:rsidRPr="00A8068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A8068F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1114C" w:rsidRDefault="00C1114C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1114C" w:rsidRDefault="00C1114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1114C" w:rsidRPr="006676AE" w:rsidRDefault="00C1114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3C7" w:rsidRDefault="00D963C7" w:rsidP="0038231F">
      <w:pPr>
        <w:spacing w:after="0" w:line="240" w:lineRule="auto"/>
      </w:pPr>
      <w:r>
        <w:separator/>
      </w:r>
    </w:p>
  </w:endnote>
  <w:endnote w:type="continuationSeparator" w:id="0">
    <w:p w:rsidR="00D963C7" w:rsidRDefault="00D963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68F" w:rsidRDefault="00A806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114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114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68F" w:rsidRDefault="00A806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3C7" w:rsidRDefault="00D963C7" w:rsidP="0038231F">
      <w:pPr>
        <w:spacing w:after="0" w:line="240" w:lineRule="auto"/>
      </w:pPr>
      <w:r>
        <w:separator/>
      </w:r>
    </w:p>
  </w:footnote>
  <w:footnote w:type="continuationSeparator" w:id="0">
    <w:p w:rsidR="00D963C7" w:rsidRDefault="00D963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68F" w:rsidRDefault="00A806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68F" w:rsidRDefault="00A806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68F" w:rsidRDefault="00A806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63C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068F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14C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963C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05118D"/>
  <w15:docId w15:val="{BE957B11-FEFF-4392-86F1-3656273CF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362B0-0EC5-4FBB-B1C5-51AECA79C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2020-07-20T07:23:00Z</cp:lastPrinted>
  <dcterms:created xsi:type="dcterms:W3CDTF">2020-07-20T07:23:00Z</dcterms:created>
  <dcterms:modified xsi:type="dcterms:W3CDTF">2020-07-20T07:23:00Z</dcterms:modified>
</cp:coreProperties>
</file>