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D71468" w:rsidRDefault="006676AE" w:rsidP="00D71468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71468">
        <w:rPr>
          <w:b/>
          <w:i w:val="0"/>
          <w:sz w:val="22"/>
          <w:szCs w:val="22"/>
        </w:rPr>
        <w:t>2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E0A2A" w:rsidRPr="007E0A2A">
        <w:rPr>
          <w:rFonts w:ascii="Times New Roman" w:hAnsi="Times New Roman"/>
          <w:b/>
        </w:rPr>
        <w:t>NA/P/157/2020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0A2A" w:rsidRPr="007E0A2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0A2A" w:rsidRPr="007E0A2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E0A2A" w:rsidRPr="007E0A2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0A2A" w:rsidRPr="007E0A2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E0A2A" w:rsidRPr="007E0A2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E0A2A" w:rsidRPr="007E0A2A">
        <w:rPr>
          <w:rFonts w:ascii="Times New Roman" w:hAnsi="Times New Roman"/>
        </w:rPr>
        <w:t>(</w:t>
      </w:r>
      <w:proofErr w:type="spellStart"/>
      <w:r w:rsidR="007E0A2A" w:rsidRPr="007E0A2A">
        <w:rPr>
          <w:rFonts w:ascii="Times New Roman" w:hAnsi="Times New Roman"/>
        </w:rPr>
        <w:t>t.j</w:t>
      </w:r>
      <w:proofErr w:type="spellEnd"/>
      <w:r w:rsidR="007E0A2A" w:rsidRPr="007E0A2A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E0A2A" w:rsidRPr="007E0A2A">
        <w:rPr>
          <w:rFonts w:ascii="Times New Roman" w:hAnsi="Times New Roman"/>
          <w:b/>
        </w:rPr>
        <w:t xml:space="preserve">Dostawa samolotu dla OKL </w:t>
      </w:r>
      <w:proofErr w:type="spellStart"/>
      <w:r w:rsidR="007E0A2A" w:rsidRPr="007E0A2A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E0A2A" w:rsidRPr="007E0A2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7E0A2A" w:rsidRPr="00997D0F" w:rsidRDefault="007E0A2A" w:rsidP="007E0A2A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7E0A2A" w:rsidRPr="00023477" w:rsidRDefault="007E0A2A" w:rsidP="007E0A2A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E0A2A" w:rsidRPr="00997D0F" w:rsidRDefault="007E0A2A" w:rsidP="007E0A2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E0A2A" w:rsidRPr="000247FF" w:rsidRDefault="007E0A2A" w:rsidP="007E0A2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7E0A2A" w:rsidP="00D7146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D714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329" w:rsidRDefault="00296329" w:rsidP="0038231F">
      <w:pPr>
        <w:spacing w:after="0" w:line="240" w:lineRule="auto"/>
      </w:pPr>
      <w:r>
        <w:separator/>
      </w:r>
    </w:p>
  </w:endnote>
  <w:endnote w:type="continuationSeparator" w:id="0">
    <w:p w:rsidR="00296329" w:rsidRDefault="002963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A2A" w:rsidRDefault="007E0A2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7146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7146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A2A" w:rsidRDefault="007E0A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329" w:rsidRDefault="00296329" w:rsidP="0038231F">
      <w:pPr>
        <w:spacing w:after="0" w:line="240" w:lineRule="auto"/>
      </w:pPr>
      <w:r>
        <w:separator/>
      </w:r>
    </w:p>
  </w:footnote>
  <w:footnote w:type="continuationSeparator" w:id="0">
    <w:p w:rsidR="00296329" w:rsidRDefault="0029632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A2A" w:rsidRDefault="007E0A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A2A" w:rsidRDefault="007E0A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A2A" w:rsidRDefault="007E0A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632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6329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0A2A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146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5FB9908-5760-4AAB-BAAE-48334993E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06CB2-E617-4BAA-AEF1-728310EED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645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2016-07-26T10:32:00Z</cp:lastPrinted>
  <dcterms:created xsi:type="dcterms:W3CDTF">2020-06-22T10:56:00Z</dcterms:created>
  <dcterms:modified xsi:type="dcterms:W3CDTF">2020-06-22T10:56:00Z</dcterms:modified>
</cp:coreProperties>
</file>