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E21071" w:rsidP="001A443E">
      <w:pPr>
        <w:jc w:val="right"/>
        <w:rPr>
          <w:b/>
          <w:bCs/>
          <w:sz w:val="24"/>
        </w:rPr>
      </w:pPr>
      <w:r w:rsidRPr="00E2107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21071">
        <w:rPr>
          <w:sz w:val="24"/>
        </w:rPr>
        <w:t>2020-07-24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21071" w:rsidRPr="00E21071" w:rsidRDefault="00E21071" w:rsidP="0018613E">
      <w:pPr>
        <w:spacing w:after="40"/>
        <w:rPr>
          <w:b/>
          <w:bCs/>
          <w:sz w:val="24"/>
        </w:rPr>
      </w:pPr>
      <w:r w:rsidRPr="00E21071">
        <w:rPr>
          <w:b/>
          <w:bCs/>
          <w:sz w:val="24"/>
        </w:rPr>
        <w:t>Politechnika Rzeszowska</w:t>
      </w:r>
    </w:p>
    <w:p w:rsidR="00A80738" w:rsidRDefault="00E21071" w:rsidP="0018613E">
      <w:pPr>
        <w:spacing w:after="40"/>
        <w:rPr>
          <w:b/>
          <w:bCs/>
          <w:sz w:val="24"/>
        </w:rPr>
      </w:pPr>
      <w:r w:rsidRPr="00E21071">
        <w:rPr>
          <w:b/>
          <w:bCs/>
          <w:sz w:val="24"/>
        </w:rPr>
        <w:t>Dział Logistyki i Zamówień Publicznych</w:t>
      </w:r>
    </w:p>
    <w:p w:rsidR="00A80738" w:rsidRPr="0018613E" w:rsidRDefault="00E21071" w:rsidP="00A80738">
      <w:pPr>
        <w:rPr>
          <w:bCs/>
          <w:sz w:val="24"/>
        </w:rPr>
      </w:pPr>
      <w:r w:rsidRPr="00E2107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21071">
        <w:rPr>
          <w:bCs/>
          <w:sz w:val="24"/>
        </w:rPr>
        <w:t>12</w:t>
      </w:r>
    </w:p>
    <w:p w:rsidR="00A80738" w:rsidRPr="0018613E" w:rsidRDefault="00E21071" w:rsidP="00A80738">
      <w:pPr>
        <w:rPr>
          <w:bCs/>
          <w:sz w:val="24"/>
        </w:rPr>
      </w:pPr>
      <w:r w:rsidRPr="00E2107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2107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21071" w:rsidRPr="00E21071">
        <w:rPr>
          <w:b/>
          <w:sz w:val="24"/>
          <w:szCs w:val="24"/>
        </w:rPr>
        <w:t>NA/P/177/2020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180E00" w:rsidRDefault="00CB5EDB" w:rsidP="00180E0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</w:t>
      </w:r>
      <w:r w:rsidRPr="00180E00">
        <w:rPr>
          <w:sz w:val="24"/>
          <w:szCs w:val="28"/>
        </w:rPr>
        <w:t xml:space="preserve">zamówienia publicznego prowadzonego w trybie </w:t>
      </w:r>
      <w:r w:rsidR="00180E00">
        <w:rPr>
          <w:sz w:val="24"/>
          <w:szCs w:val="28"/>
        </w:rPr>
        <w:t>przetargu nieograniczonego</w:t>
      </w:r>
      <w:r w:rsidRPr="00180E00">
        <w:rPr>
          <w:sz w:val="24"/>
          <w:szCs w:val="28"/>
        </w:rPr>
        <w:t xml:space="preserve"> na: </w:t>
      </w:r>
      <w:r w:rsidR="00E21071" w:rsidRPr="00180E00">
        <w:rPr>
          <w:b/>
          <w:sz w:val="24"/>
          <w:szCs w:val="24"/>
        </w:rPr>
        <w:t>Dostawa i montaż klimatyzacji w pomieszczeniach Politechniki Rzeszowskiej</w:t>
      </w:r>
    </w:p>
    <w:p w:rsidR="00CB5EDB" w:rsidRPr="00FF4AB1" w:rsidRDefault="00CB5EDB" w:rsidP="00180E0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21071" w:rsidRPr="00E21071">
        <w:rPr>
          <w:sz w:val="24"/>
          <w:szCs w:val="24"/>
        </w:rPr>
        <w:t>(</w:t>
      </w:r>
      <w:proofErr w:type="spellStart"/>
      <w:r w:rsidR="00E21071" w:rsidRPr="00E21071">
        <w:rPr>
          <w:sz w:val="24"/>
          <w:szCs w:val="24"/>
        </w:rPr>
        <w:t>t.j</w:t>
      </w:r>
      <w:proofErr w:type="spellEnd"/>
      <w:r w:rsidR="00E21071" w:rsidRPr="00E2107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 w:rsidR="00180E00">
        <w:rPr>
          <w:sz w:val="24"/>
          <w:szCs w:val="24"/>
        </w:rPr>
        <w:t xml:space="preserve"> z otwarcia ofert, które </w:t>
      </w:r>
      <w:r w:rsidRPr="00FF4AB1">
        <w:rPr>
          <w:sz w:val="24"/>
          <w:szCs w:val="24"/>
        </w:rPr>
        <w:t xml:space="preserve"> odbyło się w dniu </w:t>
      </w:r>
      <w:r w:rsidR="00E21071" w:rsidRPr="00E21071">
        <w:rPr>
          <w:sz w:val="24"/>
          <w:szCs w:val="24"/>
        </w:rPr>
        <w:t>24/07/2020</w:t>
      </w:r>
      <w:r w:rsidRPr="00FF4AB1">
        <w:rPr>
          <w:sz w:val="24"/>
          <w:szCs w:val="24"/>
        </w:rPr>
        <w:t xml:space="preserve"> o godz. </w:t>
      </w:r>
      <w:r w:rsidR="00E21071" w:rsidRPr="00E2107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21071" w:rsidRPr="006646D9" w:rsidTr="00940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21071" w:rsidRPr="00A3048A" w:rsidRDefault="00180E00" w:rsidP="00180E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1071">
              <w:rPr>
                <w:sz w:val="24"/>
                <w:szCs w:val="24"/>
              </w:rPr>
              <w:t>części 1 zamówienia w wysokości 103 333.86 zł brutto;</w:t>
            </w:r>
          </w:p>
        </w:tc>
      </w:tr>
      <w:tr w:rsidR="00E21071" w:rsidRPr="006646D9" w:rsidTr="00940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21071" w:rsidRPr="00A3048A" w:rsidRDefault="00180E00" w:rsidP="009405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spellStart"/>
            <w:r w:rsidRPr="00E21071">
              <w:rPr>
                <w:sz w:val="24"/>
                <w:szCs w:val="24"/>
              </w:rPr>
              <w:t>części</w:t>
            </w:r>
            <w:proofErr w:type="spellEnd"/>
            <w:r w:rsidRPr="00E21071">
              <w:rPr>
                <w:sz w:val="24"/>
                <w:szCs w:val="24"/>
              </w:rPr>
              <w:t xml:space="preserve"> 2 zamówienia w wysokości 33 000.00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418"/>
        <w:gridCol w:w="1276"/>
        <w:gridCol w:w="1134"/>
        <w:gridCol w:w="1559"/>
      </w:tblGrid>
      <w:tr w:rsidR="00C94D43" w:rsidRPr="00075CD0" w:rsidTr="00180E00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 xml:space="preserve">Energy </w:t>
            </w:r>
            <w:proofErr w:type="spellStart"/>
            <w:r w:rsidRPr="00E21071">
              <w:t>Heat</w:t>
            </w:r>
            <w:proofErr w:type="spellEnd"/>
            <w:r w:rsidRPr="00E21071">
              <w:t xml:space="preserve"> Technology Investment</w:t>
            </w:r>
          </w:p>
          <w:p w:rsidR="00E21071" w:rsidRPr="00CB5EDB" w:rsidRDefault="00E21071" w:rsidP="00940502">
            <w:r w:rsidRPr="00E21071">
              <w:t>Niemodlińska</w:t>
            </w:r>
            <w:r w:rsidRPr="00CB5EDB">
              <w:t xml:space="preserve"> </w:t>
            </w:r>
            <w:r w:rsidRPr="00E21071">
              <w:t>58a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45-865</w:t>
            </w:r>
            <w:r w:rsidRPr="00CB5EDB">
              <w:t xml:space="preserve"> </w:t>
            </w:r>
            <w:r w:rsidRPr="00E21071">
              <w:t>Opole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169 740.00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 xml:space="preserve">Energy </w:t>
            </w:r>
            <w:proofErr w:type="spellStart"/>
            <w:r w:rsidRPr="00E21071">
              <w:t>Heat</w:t>
            </w:r>
            <w:proofErr w:type="spellEnd"/>
            <w:r w:rsidRPr="00E21071">
              <w:t xml:space="preserve"> Technology Investment</w:t>
            </w:r>
          </w:p>
          <w:p w:rsidR="00E21071" w:rsidRPr="00CB5EDB" w:rsidRDefault="00E21071" w:rsidP="00940502">
            <w:r w:rsidRPr="00E21071">
              <w:t>Niemodlińska</w:t>
            </w:r>
            <w:r w:rsidRPr="00CB5EDB">
              <w:t xml:space="preserve"> </w:t>
            </w:r>
            <w:r w:rsidRPr="00E21071">
              <w:t>58a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45-865</w:t>
            </w:r>
            <w:r w:rsidRPr="00CB5EDB">
              <w:t xml:space="preserve"> </w:t>
            </w:r>
            <w:r w:rsidRPr="00E21071">
              <w:t>Opole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61 500.00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TERMAR Sp. z o.o.</w:t>
            </w:r>
          </w:p>
          <w:p w:rsidR="00E21071" w:rsidRPr="00CB5EDB" w:rsidRDefault="00E21071" w:rsidP="00940502">
            <w:r w:rsidRPr="00E21071">
              <w:t>ul. Magazynowa</w:t>
            </w:r>
            <w:r w:rsidRPr="00CB5EDB">
              <w:t xml:space="preserve"> </w:t>
            </w:r>
            <w:r w:rsidRPr="00E21071">
              <w:t>2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35-105</w:t>
            </w:r>
            <w:r w:rsidRPr="00CB5EDB">
              <w:t xml:space="preserve"> </w:t>
            </w:r>
            <w:r w:rsidRPr="00E21071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105 973.11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TERMAR Sp. z o.o.</w:t>
            </w:r>
          </w:p>
          <w:p w:rsidR="00E21071" w:rsidRPr="00CB5EDB" w:rsidRDefault="00E21071" w:rsidP="00940502">
            <w:r w:rsidRPr="00E21071">
              <w:t>ul. Magazynowa</w:t>
            </w:r>
            <w:r w:rsidRPr="00CB5EDB">
              <w:t xml:space="preserve"> </w:t>
            </w:r>
            <w:r w:rsidRPr="00E21071">
              <w:t>2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35-105</w:t>
            </w:r>
            <w:r w:rsidRPr="00CB5EDB">
              <w:t xml:space="preserve"> </w:t>
            </w:r>
            <w:r w:rsidRPr="00E21071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35 725.35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proofErr w:type="spellStart"/>
            <w:r w:rsidRPr="00E21071">
              <w:t>Air</w:t>
            </w:r>
            <w:proofErr w:type="spellEnd"/>
            <w:r w:rsidRPr="00E21071">
              <w:t xml:space="preserve"> Technika Sp. z o.o. SKA</w:t>
            </w:r>
          </w:p>
          <w:p w:rsidR="00E21071" w:rsidRPr="00CB5EDB" w:rsidRDefault="00180E00" w:rsidP="00940502">
            <w:r>
              <w:t>ul. Koś</w:t>
            </w:r>
            <w:r w:rsidR="00E21071" w:rsidRPr="00E21071">
              <w:t>cierzyńska</w:t>
            </w:r>
            <w:r w:rsidR="00E21071" w:rsidRPr="00CB5EDB">
              <w:t xml:space="preserve"> </w:t>
            </w:r>
            <w:r w:rsidR="00E21071" w:rsidRPr="00E21071">
              <w:t>17-19</w:t>
            </w:r>
            <w:r w:rsidR="00E21071"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51-430</w:t>
            </w:r>
            <w:r w:rsidRPr="00CB5EDB">
              <w:t xml:space="preserve"> </w:t>
            </w:r>
            <w:r w:rsidRPr="00E21071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139 851.00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proofErr w:type="spellStart"/>
            <w:r w:rsidRPr="00E21071">
              <w:t>Air</w:t>
            </w:r>
            <w:proofErr w:type="spellEnd"/>
            <w:r w:rsidRPr="00E21071">
              <w:t xml:space="preserve"> Technika Sp. z o.o. SKA</w:t>
            </w:r>
          </w:p>
          <w:p w:rsidR="00E21071" w:rsidRPr="00CB5EDB" w:rsidRDefault="00180E00" w:rsidP="00940502">
            <w:r>
              <w:t>ul. Koś</w:t>
            </w:r>
            <w:bookmarkStart w:id="0" w:name="_GoBack"/>
            <w:bookmarkEnd w:id="0"/>
            <w:r w:rsidR="00E21071" w:rsidRPr="00E21071">
              <w:t>cierzyńska</w:t>
            </w:r>
            <w:r w:rsidR="00E21071" w:rsidRPr="00CB5EDB">
              <w:t xml:space="preserve"> </w:t>
            </w:r>
            <w:r w:rsidR="00E21071" w:rsidRPr="00E21071">
              <w:t>17-19</w:t>
            </w:r>
            <w:r w:rsidR="00E21071"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51-430</w:t>
            </w:r>
            <w:r w:rsidRPr="00CB5EDB">
              <w:t xml:space="preserve"> </w:t>
            </w:r>
            <w:r w:rsidRPr="00E21071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42 189.00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CLEARVENT Igor Osada</w:t>
            </w:r>
          </w:p>
          <w:p w:rsidR="00E21071" w:rsidRPr="00CB5EDB" w:rsidRDefault="00E21071" w:rsidP="00940502">
            <w:r w:rsidRPr="00E21071">
              <w:t>Okrzei</w:t>
            </w:r>
            <w:r w:rsidRPr="00CB5EDB">
              <w:t xml:space="preserve"> </w:t>
            </w:r>
            <w:r w:rsidRPr="00E21071">
              <w:t>48/13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37-500</w:t>
            </w:r>
            <w:r w:rsidRPr="00CB5EDB">
              <w:t xml:space="preserve"> </w:t>
            </w:r>
            <w:r w:rsidRPr="00E21071">
              <w:t>Jarosław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119 710.37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CLEARVENT Igor Osada</w:t>
            </w:r>
          </w:p>
          <w:p w:rsidR="00E21071" w:rsidRPr="00CB5EDB" w:rsidRDefault="00E21071" w:rsidP="00940502">
            <w:r w:rsidRPr="00E21071">
              <w:t>Okrzei</w:t>
            </w:r>
            <w:r w:rsidRPr="00CB5EDB">
              <w:t xml:space="preserve"> </w:t>
            </w:r>
            <w:r w:rsidRPr="00E21071">
              <w:t>48/13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37-500</w:t>
            </w:r>
            <w:r w:rsidRPr="00CB5EDB">
              <w:t xml:space="preserve"> </w:t>
            </w:r>
            <w:r w:rsidRPr="00E21071">
              <w:t>Jarosław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38 181.54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Firma Handlowo Usługowa GEO-EKO Tomasz Bil</w:t>
            </w:r>
          </w:p>
          <w:p w:rsidR="00E21071" w:rsidRPr="00CB5EDB" w:rsidRDefault="00E21071" w:rsidP="00940502">
            <w:r w:rsidRPr="00E21071">
              <w:t>ul. Okulickiego</w:t>
            </w:r>
            <w:r w:rsidRPr="00CB5EDB">
              <w:t xml:space="preserve"> </w:t>
            </w:r>
            <w:r w:rsidRPr="00E21071">
              <w:t>55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38-500</w:t>
            </w:r>
            <w:r w:rsidRPr="00CB5EDB">
              <w:t xml:space="preserve"> </w:t>
            </w:r>
            <w:r w:rsidRPr="00E21071">
              <w:t>Sanok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120 171.00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r w:rsidRPr="00E21071">
              <w:t>Firma Handlowo Usługowa GEO-EKO Tomasz Bil</w:t>
            </w:r>
          </w:p>
          <w:p w:rsidR="00E21071" w:rsidRPr="00CB5EDB" w:rsidRDefault="00E21071" w:rsidP="00940502">
            <w:r w:rsidRPr="00E21071">
              <w:t>ul. Okulickiego</w:t>
            </w:r>
            <w:r w:rsidRPr="00CB5EDB">
              <w:t xml:space="preserve"> </w:t>
            </w:r>
            <w:r w:rsidRPr="00E21071">
              <w:t>55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38-500</w:t>
            </w:r>
            <w:r w:rsidRPr="00CB5EDB">
              <w:t xml:space="preserve"> </w:t>
            </w:r>
            <w:r w:rsidRPr="00E21071">
              <w:t>Sanok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38 007.00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proofErr w:type="spellStart"/>
            <w:r w:rsidRPr="00E21071">
              <w:t>Inwentech</w:t>
            </w:r>
            <w:proofErr w:type="spellEnd"/>
            <w:r w:rsidRPr="00E21071">
              <w:t xml:space="preserve"> </w:t>
            </w:r>
            <w:proofErr w:type="spellStart"/>
            <w:r w:rsidRPr="00E21071">
              <w:t>Group</w:t>
            </w:r>
            <w:proofErr w:type="spellEnd"/>
            <w:r w:rsidRPr="00E21071">
              <w:t xml:space="preserve"> Sp. z o.o.</w:t>
            </w:r>
          </w:p>
          <w:p w:rsidR="00E21071" w:rsidRPr="00CB5EDB" w:rsidRDefault="00E21071" w:rsidP="00940502">
            <w:r w:rsidRPr="00E21071">
              <w:t>ul. Podkarpacka</w:t>
            </w:r>
            <w:r w:rsidRPr="00CB5EDB">
              <w:t xml:space="preserve"> </w:t>
            </w:r>
            <w:r w:rsidRPr="00E21071">
              <w:t>26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38-400</w:t>
            </w:r>
            <w:r w:rsidRPr="00CB5EDB">
              <w:t xml:space="preserve"> </w:t>
            </w:r>
            <w:r w:rsidRPr="00E21071">
              <w:t>Krosno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143 910.00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  <w:tr w:rsidR="00E21071" w:rsidRPr="00075CD0" w:rsidTr="00180E00">
        <w:tc>
          <w:tcPr>
            <w:tcW w:w="82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2</w:t>
            </w:r>
          </w:p>
        </w:tc>
        <w:tc>
          <w:tcPr>
            <w:tcW w:w="2721" w:type="dxa"/>
            <w:shd w:val="clear" w:color="auto" w:fill="auto"/>
          </w:tcPr>
          <w:p w:rsidR="00E21071" w:rsidRPr="00CB5EDB" w:rsidRDefault="00E21071" w:rsidP="00940502">
            <w:pPr>
              <w:spacing w:before="40"/>
            </w:pPr>
            <w:proofErr w:type="spellStart"/>
            <w:r w:rsidRPr="00E21071">
              <w:t>Inwentech</w:t>
            </w:r>
            <w:proofErr w:type="spellEnd"/>
            <w:r w:rsidRPr="00E21071">
              <w:t xml:space="preserve"> </w:t>
            </w:r>
            <w:proofErr w:type="spellStart"/>
            <w:r w:rsidRPr="00E21071">
              <w:t>Group</w:t>
            </w:r>
            <w:proofErr w:type="spellEnd"/>
            <w:r w:rsidRPr="00E21071">
              <w:t xml:space="preserve"> Sp. z o.o.</w:t>
            </w:r>
          </w:p>
          <w:p w:rsidR="00E21071" w:rsidRPr="00CB5EDB" w:rsidRDefault="00E21071" w:rsidP="00940502">
            <w:r w:rsidRPr="00E21071">
              <w:t>ul. Podkarpacka</w:t>
            </w:r>
            <w:r w:rsidRPr="00CB5EDB">
              <w:t xml:space="preserve"> </w:t>
            </w:r>
            <w:r w:rsidRPr="00E21071">
              <w:t>26</w:t>
            </w:r>
            <w:r w:rsidRPr="00CB5EDB">
              <w:t xml:space="preserve"> </w:t>
            </w:r>
          </w:p>
          <w:p w:rsidR="00E21071" w:rsidRPr="00CB5EDB" w:rsidRDefault="00E21071" w:rsidP="00940502">
            <w:pPr>
              <w:spacing w:before="40" w:after="40"/>
              <w:jc w:val="both"/>
            </w:pPr>
            <w:r w:rsidRPr="00E21071">
              <w:t>38-400</w:t>
            </w:r>
            <w:r w:rsidRPr="00CB5EDB">
              <w:t xml:space="preserve"> </w:t>
            </w:r>
            <w:r w:rsidRPr="00E21071">
              <w:t>Krosno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55 965.00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1071" w:rsidRPr="00CB5EDB" w:rsidRDefault="00E21071" w:rsidP="00940502">
            <w:pPr>
              <w:spacing w:before="120" w:after="120"/>
              <w:jc w:val="center"/>
            </w:pPr>
            <w:r w:rsidRPr="00E2107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E97" w:rsidRDefault="00C10E97">
      <w:r>
        <w:separator/>
      </w:r>
    </w:p>
  </w:endnote>
  <w:endnote w:type="continuationSeparator" w:id="0">
    <w:p w:rsidR="00C10E97" w:rsidRDefault="00C1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0E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0E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0E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E97" w:rsidRDefault="00C10E97">
      <w:r>
        <w:separator/>
      </w:r>
    </w:p>
  </w:footnote>
  <w:footnote w:type="continuationSeparator" w:id="0">
    <w:p w:rsidR="00C10E97" w:rsidRDefault="00C1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71" w:rsidRDefault="00E21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71" w:rsidRDefault="00E21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71" w:rsidRDefault="00E210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E97"/>
    <w:rsid w:val="0001764B"/>
    <w:rsid w:val="0003529D"/>
    <w:rsid w:val="00075CD0"/>
    <w:rsid w:val="00092C61"/>
    <w:rsid w:val="0014428B"/>
    <w:rsid w:val="00180E00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10E97"/>
    <w:rsid w:val="00C236D3"/>
    <w:rsid w:val="00C94D43"/>
    <w:rsid w:val="00CB5EDB"/>
    <w:rsid w:val="00E2107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632462"/>
  <w15:chartTrackingRefBased/>
  <w15:docId w15:val="{B2639C00-E97B-492C-BF4C-C0E76A53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80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80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2020-07-24T10:49:00Z</cp:lastPrinted>
  <dcterms:created xsi:type="dcterms:W3CDTF">2020-07-24T10:49:00Z</dcterms:created>
  <dcterms:modified xsi:type="dcterms:W3CDTF">2020-07-24T10:49:00Z</dcterms:modified>
</cp:coreProperties>
</file>