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200B9B" w:rsidRPr="00200B9B" w:rsidRDefault="00200B9B" w:rsidP="00CE3270">
      <w:pPr>
        <w:spacing w:line="360" w:lineRule="auto"/>
        <w:rPr>
          <w:b/>
          <w:bCs/>
          <w:color w:val="000000"/>
          <w:sz w:val="24"/>
        </w:rPr>
      </w:pPr>
      <w:r w:rsidRPr="00200B9B">
        <w:rPr>
          <w:b/>
          <w:bCs/>
          <w:color w:val="000000"/>
          <w:sz w:val="24"/>
        </w:rPr>
        <w:t>Politechnika Rzeszowska</w:t>
      </w:r>
    </w:p>
    <w:p w:rsidR="00CE3270" w:rsidRDefault="00200B9B" w:rsidP="00CE3270">
      <w:pPr>
        <w:spacing w:line="360" w:lineRule="auto"/>
        <w:rPr>
          <w:b/>
          <w:bCs/>
          <w:color w:val="000000"/>
          <w:sz w:val="24"/>
        </w:rPr>
      </w:pPr>
      <w:r w:rsidRPr="00200B9B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200B9B" w:rsidP="00CE3270">
      <w:pPr>
        <w:spacing w:line="360" w:lineRule="auto"/>
        <w:rPr>
          <w:color w:val="000000"/>
          <w:sz w:val="24"/>
        </w:rPr>
      </w:pPr>
      <w:r w:rsidRPr="00200B9B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200B9B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200B9B" w:rsidP="00CE3270">
      <w:pPr>
        <w:spacing w:line="360" w:lineRule="auto"/>
        <w:rPr>
          <w:color w:val="000000"/>
          <w:sz w:val="24"/>
        </w:rPr>
      </w:pPr>
      <w:r w:rsidRPr="00200B9B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200B9B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200B9B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00B9B" w:rsidRPr="00200B9B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200B9B" w:rsidRPr="00200B9B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933DC3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00B9B" w:rsidRPr="00200B9B">
        <w:rPr>
          <w:b/>
          <w:color w:val="000000"/>
          <w:sz w:val="24"/>
        </w:rPr>
        <w:t xml:space="preserve">Dostawa stanowiska wirtualnego spawania dla </w:t>
      </w:r>
      <w:proofErr w:type="spellStart"/>
      <w:r w:rsidR="00200B9B" w:rsidRPr="00200B9B">
        <w:rPr>
          <w:b/>
          <w:color w:val="000000"/>
          <w:sz w:val="24"/>
        </w:rPr>
        <w:t>PRz.</w:t>
      </w:r>
      <w:proofErr w:type="spellEnd"/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00B9B" w:rsidTr="00DC19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200B9B" w:rsidRDefault="00200B9B" w:rsidP="00DC19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200B9B">
              <w:rPr>
                <w:sz w:val="24"/>
              </w:rPr>
              <w:t xml:space="preserve">Dostawa stanowiska wirtualnego spawania dla </w:t>
            </w:r>
            <w:proofErr w:type="spellStart"/>
            <w:r w:rsidRPr="00200B9B">
              <w:rPr>
                <w:sz w:val="24"/>
              </w:rPr>
              <w:t>PRz.</w:t>
            </w:r>
            <w:proofErr w:type="spellEnd"/>
          </w:p>
          <w:p w:rsidR="00200B9B" w:rsidRDefault="00200B9B" w:rsidP="00DC19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00B9B">
              <w:rPr>
                <w:b/>
                <w:sz w:val="24"/>
              </w:rPr>
              <w:t>HIK - Consulting</w:t>
            </w:r>
          </w:p>
          <w:p w:rsidR="00200B9B" w:rsidRDefault="00200B9B" w:rsidP="00DC19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00B9B">
              <w:rPr>
                <w:b/>
                <w:sz w:val="24"/>
              </w:rPr>
              <w:t>01-934</w:t>
            </w:r>
            <w:r>
              <w:rPr>
                <w:b/>
                <w:sz w:val="24"/>
              </w:rPr>
              <w:t xml:space="preserve"> </w:t>
            </w:r>
            <w:r w:rsidRPr="00200B9B">
              <w:rPr>
                <w:b/>
                <w:sz w:val="24"/>
              </w:rPr>
              <w:t>Warszawa</w:t>
            </w:r>
          </w:p>
          <w:p w:rsidR="00200B9B" w:rsidRDefault="00200B9B" w:rsidP="00DC19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00B9B">
              <w:rPr>
                <w:b/>
                <w:sz w:val="24"/>
              </w:rPr>
              <w:t>ul. Chabrowa</w:t>
            </w:r>
            <w:r>
              <w:rPr>
                <w:b/>
                <w:sz w:val="24"/>
              </w:rPr>
              <w:t xml:space="preserve"> </w:t>
            </w:r>
            <w:r w:rsidRPr="00200B9B">
              <w:rPr>
                <w:b/>
                <w:sz w:val="24"/>
              </w:rPr>
              <w:t>16</w:t>
            </w:r>
          </w:p>
          <w:p w:rsidR="00200B9B" w:rsidRDefault="00200B9B" w:rsidP="00DC198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00B9B">
              <w:rPr>
                <w:b/>
                <w:sz w:val="24"/>
              </w:rPr>
              <w:t>133 280.34 zł</w:t>
            </w:r>
          </w:p>
          <w:p w:rsidR="00200B9B" w:rsidRPr="00253031" w:rsidRDefault="00200B9B" w:rsidP="00DC198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00B9B" w:rsidRDefault="00200B9B" w:rsidP="00DC198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00B9B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57"/>
        <w:gridCol w:w="1985"/>
        <w:gridCol w:w="2126"/>
        <w:gridCol w:w="2268"/>
      </w:tblGrid>
      <w:tr w:rsidR="00933DC3" w:rsidRPr="00C63DA0" w:rsidTr="00933DC3">
        <w:tc>
          <w:tcPr>
            <w:tcW w:w="3157" w:type="dxa"/>
            <w:shd w:val="clear" w:color="auto" w:fill="auto"/>
            <w:vAlign w:val="center"/>
          </w:tcPr>
          <w:p w:rsidR="00933DC3" w:rsidRPr="00C63DA0" w:rsidRDefault="00933DC3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33DC3" w:rsidRPr="00C63DA0" w:rsidRDefault="00933DC3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33DC3" w:rsidRPr="00C63DA0" w:rsidRDefault="00933DC3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0B9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33DC3" w:rsidRPr="00C63DA0" w:rsidRDefault="00933DC3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0B9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DC3" w:rsidRPr="00C63DA0" w:rsidRDefault="00933DC3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33DC3" w:rsidRPr="00C63DA0" w:rsidTr="00933DC3">
        <w:tc>
          <w:tcPr>
            <w:tcW w:w="3157" w:type="dxa"/>
            <w:shd w:val="clear" w:color="auto" w:fill="auto"/>
            <w:vAlign w:val="center"/>
          </w:tcPr>
          <w:p w:rsidR="00933DC3" w:rsidRPr="00C63DA0" w:rsidRDefault="00933DC3" w:rsidP="00DC19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B9B">
              <w:rPr>
                <w:rFonts w:ascii="Times New Roman" w:hAnsi="Times New Roman" w:cs="Times New Roman"/>
                <w:bCs/>
                <w:sz w:val="18"/>
                <w:szCs w:val="18"/>
              </w:rPr>
              <w:t>HIK - Consulting</w:t>
            </w:r>
          </w:p>
          <w:p w:rsidR="00933DC3" w:rsidRPr="00C63DA0" w:rsidRDefault="00933DC3" w:rsidP="00DC19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B9B">
              <w:rPr>
                <w:rFonts w:ascii="Times New Roman" w:hAnsi="Times New Roman" w:cs="Times New Roman"/>
                <w:bCs/>
                <w:sz w:val="18"/>
                <w:szCs w:val="18"/>
              </w:rPr>
              <w:t>ul. Chabrowa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0B9B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3DC3" w:rsidRPr="00933DC3" w:rsidRDefault="00933DC3" w:rsidP="00933D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B9B">
              <w:rPr>
                <w:rFonts w:ascii="Times New Roman" w:hAnsi="Times New Roman" w:cs="Times New Roman"/>
                <w:bCs/>
                <w:sz w:val="18"/>
                <w:szCs w:val="18"/>
              </w:rPr>
              <w:t>01-934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0B9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00B9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33DC3" w:rsidRPr="00C63DA0" w:rsidRDefault="00933DC3" w:rsidP="00DC19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0B9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33DC3" w:rsidRPr="00C63DA0" w:rsidRDefault="00933DC3" w:rsidP="00DC19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0B9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DC3" w:rsidRPr="00C63DA0" w:rsidRDefault="00933DC3" w:rsidP="00DC19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0B9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200B9B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200B9B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200B9B">
        <w:rPr>
          <w:sz w:val="24"/>
        </w:rPr>
        <w:t>2020-07-29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933D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5DA" w:rsidRDefault="006E75DA">
      <w:r>
        <w:separator/>
      </w:r>
    </w:p>
  </w:endnote>
  <w:endnote w:type="continuationSeparator" w:id="0">
    <w:p w:rsidR="006E75DA" w:rsidRDefault="006E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B9B" w:rsidRDefault="00200B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3DC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3DC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B9B" w:rsidRDefault="00200B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5DA" w:rsidRDefault="006E75DA">
      <w:r>
        <w:separator/>
      </w:r>
    </w:p>
  </w:footnote>
  <w:footnote w:type="continuationSeparator" w:id="0">
    <w:p w:rsidR="006E75DA" w:rsidRDefault="006E7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B9B" w:rsidRDefault="00200B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B9B" w:rsidRDefault="00200B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B9B" w:rsidRDefault="00200B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5DA"/>
    <w:rsid w:val="00022539"/>
    <w:rsid w:val="00140696"/>
    <w:rsid w:val="00200B9B"/>
    <w:rsid w:val="00253031"/>
    <w:rsid w:val="002C67C0"/>
    <w:rsid w:val="00377700"/>
    <w:rsid w:val="003945C1"/>
    <w:rsid w:val="0048602F"/>
    <w:rsid w:val="0053051F"/>
    <w:rsid w:val="005C147E"/>
    <w:rsid w:val="00614303"/>
    <w:rsid w:val="006E75DA"/>
    <w:rsid w:val="007124E4"/>
    <w:rsid w:val="00745012"/>
    <w:rsid w:val="008F7AA7"/>
    <w:rsid w:val="00933DC3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1CFE1F-D819-418D-A933-1D854A175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933D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33D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2020-07-29T09:16:00Z</cp:lastPrinted>
  <dcterms:created xsi:type="dcterms:W3CDTF">2020-07-29T09:16:00Z</dcterms:created>
  <dcterms:modified xsi:type="dcterms:W3CDTF">2020-07-29T09:16:00Z</dcterms:modified>
</cp:coreProperties>
</file>