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C601F" w:rsidRDefault="006676AE" w:rsidP="004C601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06B2D" w:rsidRPr="00906B2D">
        <w:rPr>
          <w:b/>
          <w:i w:val="0"/>
          <w:sz w:val="22"/>
          <w:szCs w:val="22"/>
        </w:rPr>
        <w:t>2</w:t>
      </w:r>
      <w:r w:rsidR="004C601F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06B2D" w:rsidRPr="00906B2D">
        <w:rPr>
          <w:rFonts w:ascii="Times New Roman" w:hAnsi="Times New Roman"/>
          <w:b/>
        </w:rPr>
        <w:t>NA/P/222/2020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6B2D" w:rsidRPr="00906B2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6B2D" w:rsidRPr="00906B2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906B2D" w:rsidRPr="00906B2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06B2D" w:rsidRPr="00906B2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906B2D" w:rsidRPr="00906B2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4C601F" w:rsidRDefault="007936D6" w:rsidP="004C601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4C601F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06B2D" w:rsidRPr="00906B2D">
        <w:rPr>
          <w:rFonts w:ascii="Times New Roman" w:hAnsi="Times New Roman"/>
        </w:rPr>
        <w:t>(</w:t>
      </w:r>
      <w:proofErr w:type="spellStart"/>
      <w:r w:rsidR="00906B2D" w:rsidRPr="00906B2D">
        <w:rPr>
          <w:rFonts w:ascii="Times New Roman" w:hAnsi="Times New Roman"/>
        </w:rPr>
        <w:t>t.j</w:t>
      </w:r>
      <w:proofErr w:type="spellEnd"/>
      <w:r w:rsidR="00906B2D" w:rsidRPr="00906B2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06B2D" w:rsidRPr="00906B2D">
        <w:rPr>
          <w:rFonts w:ascii="Times New Roman" w:hAnsi="Times New Roman"/>
          <w:b/>
        </w:rPr>
        <w:t>Aparat rentgenowski -  zestaw analizy promieniowania X: tomografia komputerowa próbek biologicznych oraz badania strukturalne.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06B2D" w:rsidRPr="00906B2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06B2D" w:rsidRPr="00997D0F" w:rsidRDefault="00906B2D" w:rsidP="00906B2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06B2D" w:rsidRPr="00023477" w:rsidRDefault="00906B2D" w:rsidP="00906B2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06B2D" w:rsidRPr="00997D0F" w:rsidRDefault="00906B2D" w:rsidP="00906B2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906B2D" w:rsidRPr="000247FF" w:rsidRDefault="00906B2D" w:rsidP="00906B2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906B2D" w:rsidP="004C601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C60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61A" w:rsidRDefault="0060261A" w:rsidP="0038231F">
      <w:pPr>
        <w:spacing w:after="0" w:line="240" w:lineRule="auto"/>
      </w:pPr>
      <w:r>
        <w:separator/>
      </w:r>
    </w:p>
  </w:endnote>
  <w:endnote w:type="continuationSeparator" w:id="0">
    <w:p w:rsidR="0060261A" w:rsidRDefault="006026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B2D" w:rsidRDefault="00906B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601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601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B2D" w:rsidRDefault="00906B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61A" w:rsidRDefault="0060261A" w:rsidP="0038231F">
      <w:pPr>
        <w:spacing w:after="0" w:line="240" w:lineRule="auto"/>
      </w:pPr>
      <w:r>
        <w:separator/>
      </w:r>
    </w:p>
  </w:footnote>
  <w:footnote w:type="continuationSeparator" w:id="0">
    <w:p w:rsidR="0060261A" w:rsidRDefault="006026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B2D" w:rsidRDefault="00906B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B2D" w:rsidRDefault="00906B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B2D" w:rsidRDefault="00906B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61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01F"/>
    <w:rsid w:val="004D7E48"/>
    <w:rsid w:val="004F23F7"/>
    <w:rsid w:val="004F40EF"/>
    <w:rsid w:val="005103B9"/>
    <w:rsid w:val="00520174"/>
    <w:rsid w:val="005641F0"/>
    <w:rsid w:val="005C39CA"/>
    <w:rsid w:val="005E176A"/>
    <w:rsid w:val="0060261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6B2D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79C521-C8BB-42D2-84F5-A14F316CB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B8622-CF13-44DB-986D-A30C566D9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659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2020-07-29T08:49:00Z</dcterms:created>
  <dcterms:modified xsi:type="dcterms:W3CDTF">2020-07-29T08:50:00Z</dcterms:modified>
</cp:coreProperties>
</file>