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0E0D67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F97682" w:rsidRPr="00F97682">
        <w:rPr>
          <w:b/>
        </w:rPr>
        <w:t>NA/O/229/2020</w:t>
      </w:r>
      <w:r>
        <w:rPr>
          <w:b/>
          <w:lang w:val="pl-PL"/>
        </w:rPr>
        <w:t xml:space="preserve"> </w:t>
      </w:r>
      <w:r w:rsidR="00F97682" w:rsidRPr="00F97682">
        <w:rPr>
          <w:lang w:val="pl-PL"/>
        </w:rPr>
        <w:t>Rzeszów</w:t>
      </w:r>
      <w:r w:rsidR="00211900" w:rsidRPr="003209A8">
        <w:t xml:space="preserve">, </w:t>
      </w:r>
      <w:r w:rsidR="000E0D67">
        <w:t>2020-08-0</w:t>
      </w:r>
      <w:r w:rsidR="000E0D67">
        <w:rPr>
          <w:lang w:val="pl-PL"/>
        </w:rPr>
        <w:t>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851F8D">
        <w:t>Podstawa pr</w:t>
      </w:r>
      <w:r w:rsidR="00F11D06" w:rsidRPr="00851F8D">
        <w:t xml:space="preserve">awna ogłoszenia: art. 4 pkt. 8 </w:t>
      </w:r>
      <w:r w:rsidR="007427DE" w:rsidRPr="00851F8D">
        <w:rPr>
          <w:bCs/>
        </w:rPr>
        <w:t>ustawy 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F97682" w:rsidRPr="00F97682">
        <w:t>(</w:t>
      </w:r>
      <w:proofErr w:type="spellStart"/>
      <w:r w:rsidR="00F97682" w:rsidRPr="00F97682">
        <w:t>t.j</w:t>
      </w:r>
      <w:proofErr w:type="spellEnd"/>
      <w:r w:rsidR="00F97682" w:rsidRPr="00F97682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851F8D" w:rsidRDefault="00F97682" w:rsidP="00583EF9">
      <w:pPr>
        <w:spacing w:line="360" w:lineRule="auto"/>
        <w:rPr>
          <w:b/>
          <w:lang w:val="de-DE"/>
        </w:rPr>
      </w:pPr>
      <w:r w:rsidRPr="00851F8D">
        <w:rPr>
          <w:rFonts w:ascii="Arial" w:hAnsi="Arial" w:cs="Arial"/>
          <w:sz w:val="22"/>
          <w:szCs w:val="22"/>
        </w:rPr>
        <w:t>mgr inż. Aneta Jurasz</w:t>
      </w:r>
      <w:r w:rsidR="00014627" w:rsidRPr="00851F8D">
        <w:rPr>
          <w:rFonts w:ascii="Arial" w:hAnsi="Arial" w:cs="Arial"/>
          <w:sz w:val="22"/>
          <w:szCs w:val="22"/>
        </w:rPr>
        <w:t xml:space="preserve"> -  tel. </w:t>
      </w:r>
      <w:r w:rsidRPr="00F97682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F97682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0E0D67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851F8D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851F8D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</w:t>
      </w:r>
      <w:r w:rsidR="00851F8D">
        <w:rPr>
          <w:rFonts w:ascii="Times New Roman" w:hAnsi="Times New Roman"/>
          <w:sz w:val="24"/>
        </w:rPr>
        <w:t>cza składanie ofert częściowych:</w:t>
      </w:r>
    </w:p>
    <w:tbl>
      <w:tblPr>
        <w:tblW w:w="1006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851F8D" w:rsidTr="00851F8D">
        <w:tc>
          <w:tcPr>
            <w:tcW w:w="10065" w:type="dxa"/>
            <w:shd w:val="clear" w:color="auto" w:fill="F3F3F3"/>
            <w:vAlign w:val="center"/>
          </w:tcPr>
          <w:p w:rsidR="00851F8D" w:rsidRPr="00CA0351" w:rsidRDefault="00851F8D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51F8D" w:rsidTr="00851F8D">
        <w:tc>
          <w:tcPr>
            <w:tcW w:w="10065" w:type="dxa"/>
          </w:tcPr>
          <w:p w:rsidR="00851F8D" w:rsidRDefault="00851F8D" w:rsidP="00FD65E1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F97682">
              <w:t>Modernizacja systemu pomiarowego ARAMIS znajdującego się na stanie Katedry Samolotów i Silników Lotniczych.</w:t>
            </w:r>
          </w:p>
          <w:p w:rsidR="00851F8D" w:rsidRDefault="00851F8D" w:rsidP="00FD65E1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F97682">
              <w:t>38410000-2 - Przyrządy pomiarowe</w:t>
            </w:r>
            <w:r>
              <w:t xml:space="preserve"> </w:t>
            </w:r>
          </w:p>
          <w:p w:rsidR="00851F8D" w:rsidRDefault="00851F8D" w:rsidP="00FD65E1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851F8D" w:rsidRPr="00F97682" w:rsidRDefault="00851F8D" w:rsidP="00FD65E1">
            <w:pPr>
              <w:spacing w:after="120"/>
              <w:jc w:val="both"/>
            </w:pPr>
            <w:r w:rsidRPr="00F97682">
              <w:t xml:space="preserve">Przedmiotem zamówienia jest modernizacja systemu pomiarowego ARAMIS znajdującego się na stanie Katedry Samolotów i Silników Lotniczych. </w:t>
            </w:r>
          </w:p>
          <w:p w:rsidR="00851F8D" w:rsidRDefault="00851F8D" w:rsidP="00FD65E1">
            <w:pPr>
              <w:spacing w:after="120"/>
              <w:jc w:val="both"/>
            </w:pPr>
            <w:r w:rsidRPr="00F97682">
              <w:t xml:space="preserve">Usługa polegać ma na konserwacji stacji </w:t>
            </w:r>
            <w:r w:rsidR="000E0D67">
              <w:t>roboczej wraz z uaktualnieniem</w:t>
            </w:r>
            <w:r w:rsidRPr="00F97682">
              <w:t xml:space="preserve"> wszyst</w:t>
            </w:r>
            <w:bookmarkStart w:id="0" w:name="_GoBack"/>
            <w:bookmarkEnd w:id="0"/>
            <w:r w:rsidRPr="00F97682">
              <w:t>kich sterowników wraz z oprogramowaniem. Dodatkowo przedłużony ma być okres wsparcia technicznego i możliwości automatycznego pobierania aktualizacji do 31.10.2021.</w:t>
            </w:r>
          </w:p>
          <w:p w:rsidR="00851F8D" w:rsidRDefault="00851F8D" w:rsidP="00FD65E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68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851F8D" w:rsidP="00211900">
      <w:pPr>
        <w:spacing w:after="120"/>
        <w:jc w:val="both"/>
      </w:pPr>
      <w:r>
        <w:t>O</w:t>
      </w:r>
      <w:r w:rsidR="00211900" w:rsidRPr="00763481">
        <w:t>ferty nie zawierające pełnego zakresu przedmiotu zamówienia określonego w zadaniu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F97682" w:rsidRPr="003209A8" w:rsidTr="00FD65E1">
        <w:tc>
          <w:tcPr>
            <w:tcW w:w="8640" w:type="dxa"/>
          </w:tcPr>
          <w:p w:rsidR="00F97682" w:rsidRPr="003209A8" w:rsidRDefault="00F97682" w:rsidP="00851F8D">
            <w:pPr>
              <w:pStyle w:val="Tekstpodstawowy"/>
            </w:pPr>
            <w:r w:rsidRPr="00F97682">
              <w:rPr>
                <w:b/>
              </w:rPr>
              <w:t>14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F97682" w:rsidRPr="003209A8" w:rsidRDefault="00F97682" w:rsidP="00FD65E1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851F8D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851F8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851F8D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851F8D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851F8D" w:rsidRDefault="00851F8D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851F8D">
              <w:rPr>
                <w:color w:val="000000"/>
              </w:rPr>
              <w:t>Ofertę należy przygotować w wersji elektronicznej i przesłać odpowiednio drogą</w:t>
            </w:r>
            <w:r w:rsidRPr="00851F8D">
              <w:rPr>
                <w:rStyle w:val="apple-converted-space"/>
                <w:color w:val="000000"/>
              </w:rPr>
              <w:t> </w:t>
            </w:r>
            <w:r w:rsidRPr="00851F8D">
              <w:rPr>
                <w:rStyle w:val="apple-converted-space"/>
                <w:color w:val="000000"/>
              </w:rPr>
              <w:br/>
            </w:r>
            <w:r w:rsidRPr="00851F8D">
              <w:rPr>
                <w:color w:val="000000"/>
              </w:rPr>
              <w:t>e-mailową</w:t>
            </w:r>
            <w:r w:rsidRPr="00851F8D">
              <w:rPr>
                <w:rStyle w:val="apple-converted-space"/>
                <w:color w:val="000000"/>
              </w:rPr>
              <w:t> </w:t>
            </w:r>
            <w:r w:rsidRPr="00851F8D">
              <w:rPr>
                <w:color w:val="000000"/>
              </w:rPr>
              <w:t xml:space="preserve">na adres </w:t>
            </w:r>
            <w:r w:rsidRPr="00851F8D">
              <w:rPr>
                <w:lang w:val="en-US"/>
              </w:rPr>
              <w:t>e-mail</w:t>
            </w:r>
            <w:r>
              <w:rPr>
                <w:lang w:val="en-US"/>
              </w:rPr>
              <w:t>:</w:t>
            </w:r>
            <w:r w:rsidRPr="00851F8D">
              <w:rPr>
                <w:lang w:val="en-US"/>
              </w:rPr>
              <w:t xml:space="preserve"> ajurasz@prz.edu.pl.</w:t>
            </w:r>
            <w:r w:rsidRPr="00851F8D">
              <w:rPr>
                <w:rFonts w:ascii="Arial" w:hAnsi="Arial" w:cs="Arial"/>
                <w:lang w:val="en-US"/>
              </w:rPr>
              <w:t xml:space="preserve"> </w:t>
            </w:r>
            <w:r w:rsidRPr="00851F8D">
              <w:rPr>
                <w:color w:val="000000"/>
              </w:rPr>
              <w:t>Otrzymanie oferty zostanie potwierdzone niezwłocznie w e- mailu zwrotnym. Ofertę można przesłać również w zamkniętej kopercie oznaczonej:</w:t>
            </w:r>
            <w:r w:rsidRPr="00865974">
              <w:rPr>
                <w:color w:val="000000"/>
                <w:sz w:val="22"/>
                <w:szCs w:val="22"/>
              </w:rPr>
              <w:t xml:space="preserve"> </w:t>
            </w:r>
            <w:r w:rsidR="00393B64">
              <w:t xml:space="preserve">„Oferta na: </w:t>
            </w:r>
            <w:r w:rsidR="00F97682" w:rsidRPr="00851F8D">
              <w:rPr>
                <w:b/>
              </w:rPr>
              <w:t>Modernizacja systemu pomiarowego ARAMIS znajdującego się na stanie Katedry Samolotów i Silników Lotniczych.</w:t>
            </w:r>
            <w:r w:rsidR="00393B64" w:rsidRPr="00851F8D">
              <w:rPr>
                <w:b/>
              </w:rPr>
              <w:t xml:space="preserve"> NIE OTWIERAĆ przed </w:t>
            </w:r>
            <w:r w:rsidR="00F97682" w:rsidRPr="00851F8D">
              <w:rPr>
                <w:b/>
              </w:rPr>
              <w:t>2020-08-13</w:t>
            </w:r>
            <w:r w:rsidR="00393B64" w:rsidRPr="00851F8D">
              <w:rPr>
                <w:b/>
              </w:rPr>
              <w:t xml:space="preserve"> godz. </w:t>
            </w:r>
            <w:r w:rsidR="00F97682" w:rsidRPr="00851F8D">
              <w:rPr>
                <w:b/>
              </w:rPr>
              <w:t>10:15</w:t>
            </w:r>
            <w:r w:rsidR="00393B64" w:rsidRPr="00851F8D">
              <w:rPr>
                <w:b/>
              </w:rPr>
              <w:t xml:space="preserve"> - </w:t>
            </w:r>
            <w:r w:rsidR="00F97682" w:rsidRPr="00851F8D">
              <w:rPr>
                <w:b/>
              </w:rPr>
              <w:t>NA/O/229/2020</w:t>
            </w:r>
            <w:r w:rsidR="00393B64" w:rsidRPr="00851F8D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851F8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851F8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851F8D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F97682" w:rsidRPr="00851F8D">
              <w:rPr>
                <w:rFonts w:ascii="Times New Roman" w:hAnsi="Times New Roman"/>
                <w:sz w:val="24"/>
              </w:rPr>
              <w:t>siedzibie Zamawiającego</w:t>
            </w:r>
            <w:r w:rsidRPr="00851F8D">
              <w:rPr>
                <w:rFonts w:ascii="Times New Roman" w:hAnsi="Times New Roman"/>
                <w:sz w:val="24"/>
              </w:rPr>
              <w:t xml:space="preserve">, pokój nr </w:t>
            </w:r>
            <w:r w:rsidR="00F97682" w:rsidRPr="00851F8D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851F8D">
              <w:rPr>
                <w:rFonts w:ascii="Times New Roman" w:hAnsi="Times New Roman"/>
                <w:sz w:val="24"/>
              </w:rPr>
              <w:t xml:space="preserve"> do dnia </w:t>
            </w:r>
            <w:r w:rsidR="00F97682" w:rsidRPr="00851F8D">
              <w:rPr>
                <w:rFonts w:ascii="Times New Roman" w:hAnsi="Times New Roman"/>
                <w:b/>
                <w:sz w:val="24"/>
              </w:rPr>
              <w:t>2020-08-13</w:t>
            </w:r>
            <w:r w:rsidRPr="00851F8D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F97682" w:rsidRPr="00851F8D">
              <w:rPr>
                <w:rFonts w:ascii="Times New Roman" w:hAnsi="Times New Roman"/>
                <w:b/>
                <w:sz w:val="24"/>
              </w:rPr>
              <w:t>10:00</w:t>
            </w:r>
            <w:r w:rsidRPr="00851F8D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F97682" w:rsidRPr="00F97682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F97682" w:rsidRPr="00851F8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2020-08-13</w:t>
            </w:r>
            <w:r w:rsidRPr="00851F8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F97682" w:rsidRPr="00851F8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851F8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,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w </w:t>
            </w:r>
            <w:r w:rsidR="00F97682" w:rsidRPr="00F9768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F97682" w:rsidRPr="00F9768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851F8D" w:rsidRDefault="00851F8D" w:rsidP="00851F8D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należy złożyć</w:t>
      </w:r>
      <w:r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851F8D" w:rsidRDefault="00851F8D" w:rsidP="00851F8D">
      <w:pPr>
        <w:numPr>
          <w:ilvl w:val="0"/>
          <w:numId w:val="24"/>
        </w:numPr>
        <w:spacing w:before="60" w:after="120"/>
        <w:jc w:val="both"/>
        <w:rPr>
          <w:b/>
          <w:bCs/>
        </w:rPr>
      </w:pPr>
      <w:r>
        <w:rPr>
          <w:b/>
          <w:bCs/>
        </w:rPr>
        <w:t>Odpis z właściwego rejestru lub z centralnej ewidencji i informacji o działalności gospodarczej</w:t>
      </w:r>
    </w:p>
    <w:p w:rsidR="00851F8D" w:rsidRDefault="00851F8D" w:rsidP="00851F8D">
      <w:pPr>
        <w:spacing w:before="60" w:after="120"/>
        <w:ind w:left="708"/>
        <w:jc w:val="both"/>
      </w:pPr>
      <w:r>
        <w:lastRenderedPageBreak/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>
        <w:t>Pzp</w:t>
      </w:r>
      <w:proofErr w:type="spellEnd"/>
      <w:r>
        <w:t>.</w:t>
      </w:r>
    </w:p>
    <w:p w:rsidR="00851F8D" w:rsidRDefault="00851F8D" w:rsidP="00851F8D">
      <w:pPr>
        <w:numPr>
          <w:ilvl w:val="0"/>
          <w:numId w:val="24"/>
        </w:numPr>
        <w:spacing w:before="60" w:after="120"/>
        <w:jc w:val="both"/>
      </w:pPr>
      <w:r>
        <w:t>Pełnomocnictwo, jeśli oferta jest podpisana przez osobę nieuprawniona do reprezentowania wykonawcy.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F97682" w:rsidRPr="00F97682">
              <w:rPr>
                <w:rFonts w:ascii="Times New Roman" w:hAnsi="Times New Roman" w:cs="Calibri"/>
                <w:sz w:val="24"/>
                <w:szCs w:val="24"/>
                <w:lang w:val="en-US"/>
              </w:rPr>
              <w:t>ajurasz@prz.edu.pl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1F8D" w:rsidRDefault="00851F8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1F8D" w:rsidRDefault="00851F8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1F8D" w:rsidRDefault="00851F8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1F8D" w:rsidRDefault="00851F8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1F8D" w:rsidRDefault="00851F8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1F8D" w:rsidRDefault="00851F8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1F8D" w:rsidRDefault="00851F8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1F8D" w:rsidRDefault="00851F8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1F8D" w:rsidRDefault="00851F8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1F8D" w:rsidRDefault="00851F8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51F8D" w:rsidRDefault="00851F8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F97682" w:rsidRPr="00F97682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F9768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97682">
        <w:rPr>
          <w:rFonts w:ascii="Arial" w:hAnsi="Arial" w:cs="Arial"/>
        </w:rPr>
        <w:t>POLITECHNIKA RZESZOWSKA</w:t>
      </w:r>
    </w:p>
    <w:p w:rsidR="001B541E" w:rsidRPr="00A40632" w:rsidRDefault="00F9768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97682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F97682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F9768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97682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F97682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851F8D" w:rsidP="001B541E">
      <w:pPr>
        <w:spacing w:before="240"/>
        <w:ind w:left="181"/>
        <w:rPr>
          <w:rFonts w:ascii="Arial" w:hAnsi="Arial" w:cs="Arial"/>
        </w:rPr>
      </w:pPr>
      <w:r>
        <w:rPr>
          <w:rFonts w:ascii="Arial" w:hAnsi="Arial" w:cs="Arial"/>
        </w:rPr>
        <w:t xml:space="preserve">Sprawę NA/O/229/2020 prowadzi: </w:t>
      </w:r>
      <w:r w:rsidR="001B541E" w:rsidRPr="00A40632">
        <w:rPr>
          <w:rFonts w:ascii="Arial" w:hAnsi="Arial" w:cs="Arial"/>
          <w:vertAlign w:val="superscript"/>
        </w:rPr>
        <w:t xml:space="preserve"> </w:t>
      </w:r>
      <w:r w:rsidR="00F97682" w:rsidRPr="00851F8D">
        <w:rPr>
          <w:rFonts w:ascii="Arial" w:hAnsi="Arial" w:cs="Arial"/>
        </w:rPr>
        <w:t>mgr inż. Aneta</w:t>
      </w:r>
      <w:r w:rsidR="001B541E" w:rsidRPr="00A40632">
        <w:rPr>
          <w:rFonts w:ascii="Arial" w:hAnsi="Arial" w:cs="Arial"/>
        </w:rPr>
        <w:t xml:space="preserve"> </w:t>
      </w:r>
      <w:r w:rsidR="00F97682" w:rsidRPr="00F97682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F97682" w:rsidP="001B541E">
      <w:pPr>
        <w:ind w:left="142"/>
        <w:jc w:val="center"/>
        <w:rPr>
          <w:rFonts w:ascii="Arial" w:hAnsi="Arial" w:cs="Arial"/>
        </w:rPr>
      </w:pPr>
      <w:r w:rsidRPr="00F97682">
        <w:rPr>
          <w:rFonts w:ascii="Arial" w:hAnsi="Arial" w:cs="Arial"/>
          <w:b/>
        </w:rPr>
        <w:t>Modernizacja systemu pomiarowego ARAMIS znajdującego się na stanie Katedry Samolotów i Silników Lotniczych.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0E0D67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851F8D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..................................................................</w:t>
      </w:r>
    </w:p>
    <w:p w:rsidR="001B541E" w:rsidRPr="00A40632" w:rsidRDefault="00851F8D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Email: </w:t>
      </w:r>
      <w:r w:rsidR="001B541E" w:rsidRPr="00A40632">
        <w:rPr>
          <w:rFonts w:ascii="Arial" w:hAnsi="Arial" w:cs="Arial"/>
        </w:rPr>
        <w:t>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851F8D" w:rsidTr="00851F8D">
        <w:tc>
          <w:tcPr>
            <w:tcW w:w="9709" w:type="dxa"/>
            <w:shd w:val="clear" w:color="auto" w:fill="F3F3F3"/>
            <w:vAlign w:val="center"/>
          </w:tcPr>
          <w:p w:rsidR="00851F8D" w:rsidRPr="00CA0351" w:rsidRDefault="00851F8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51F8D" w:rsidTr="00851F8D">
        <w:tc>
          <w:tcPr>
            <w:tcW w:w="9709" w:type="dxa"/>
          </w:tcPr>
          <w:p w:rsidR="00851F8D" w:rsidRPr="002661CA" w:rsidRDefault="00851F8D" w:rsidP="00FD65E1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7682">
              <w:rPr>
                <w:rFonts w:ascii="Arial" w:hAnsi="Arial" w:cs="Arial"/>
                <w:b/>
                <w:sz w:val="22"/>
                <w:szCs w:val="22"/>
              </w:rPr>
              <w:t>Modernizacja systemu pomiarowego ARAMIS znajdującego się na stanie Katedry Samolotów i Silników Lotniczych.</w:t>
            </w:r>
          </w:p>
          <w:p w:rsidR="00851F8D" w:rsidRPr="002661CA" w:rsidRDefault="00851F8D" w:rsidP="00FD65E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51F8D" w:rsidRPr="002661CA" w:rsidRDefault="00851F8D" w:rsidP="00FD65E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...............................................................................................zł.</w:t>
            </w:r>
          </w:p>
          <w:p w:rsidR="00851F8D" w:rsidRPr="002661CA" w:rsidRDefault="00851F8D" w:rsidP="00FD65E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851F8D" w:rsidRPr="002661CA" w:rsidRDefault="00851F8D" w:rsidP="00FD65E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....................................................................................................zł.</w:t>
            </w:r>
          </w:p>
          <w:p w:rsidR="00851F8D" w:rsidRPr="002661CA" w:rsidRDefault="00851F8D" w:rsidP="00FD65E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851F8D" w:rsidRDefault="00851F8D" w:rsidP="00851F8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termin wykonania zamówienia: </w:t>
      </w:r>
      <w:r w:rsidR="00F97682" w:rsidRPr="00851F8D">
        <w:rPr>
          <w:rFonts w:ascii="Arial" w:hAnsi="Arial" w:cs="Arial"/>
          <w:b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851F8D">
        <w:rPr>
          <w:rFonts w:ascii="Arial" w:hAnsi="Arial" w:cs="Arial"/>
        </w:rPr>
        <w:t>14 dni przelew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F97682" w:rsidRPr="00F97682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851F8D" w:rsidRDefault="001B541E" w:rsidP="00851F8D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851F8D" w:rsidP="00851F8D">
      <w:pPr>
        <w:pStyle w:val="Tekstpodstawowywcit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Wykonawcy</w:t>
      </w:r>
    </w:p>
    <w:p w:rsidR="001B541E" w:rsidRPr="00851F8D" w:rsidRDefault="001B541E" w:rsidP="00851F8D">
      <w:pPr>
        <w:rPr>
          <w:rFonts w:ascii="Arial" w:hAnsi="Arial" w:cs="Arial"/>
          <w:i/>
        </w:rPr>
      </w:pPr>
    </w:p>
    <w:sectPr w:rsidR="001B541E" w:rsidRPr="00851F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8F0" w:rsidRDefault="003208F0">
      <w:r>
        <w:separator/>
      </w:r>
    </w:p>
  </w:endnote>
  <w:endnote w:type="continuationSeparator" w:id="0">
    <w:p w:rsidR="003208F0" w:rsidRDefault="00320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E0D6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0D67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0D67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0D67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8F0" w:rsidRDefault="003208F0">
      <w:r>
        <w:separator/>
      </w:r>
    </w:p>
  </w:footnote>
  <w:footnote w:type="continuationSeparator" w:id="0">
    <w:p w:rsidR="003208F0" w:rsidRDefault="003208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682" w:rsidRDefault="00F976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682" w:rsidRDefault="00F976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682" w:rsidRDefault="00F976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08F0"/>
    <w:rsid w:val="00006B5B"/>
    <w:rsid w:val="00014627"/>
    <w:rsid w:val="000600B5"/>
    <w:rsid w:val="000E0D67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208F0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51F8D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97682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04057FB-6811-4017-82F8-6147F8DB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E0D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E0D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1008</Words>
  <Characters>7975</Characters>
  <Application>Microsoft Office Word</Application>
  <DocSecurity>0</DocSecurity>
  <Lines>66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8966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2020-08-05T10:25:00Z</cp:lastPrinted>
  <dcterms:created xsi:type="dcterms:W3CDTF">2020-08-05T10:25:00Z</dcterms:created>
  <dcterms:modified xsi:type="dcterms:W3CDTF">2020-08-05T10:25:00Z</dcterms:modified>
</cp:coreProperties>
</file>