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6593A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503AD" w:rsidRPr="00E503AD">
        <w:rPr>
          <w:rFonts w:ascii="Times New Roman" w:hAnsi="Times New Roman"/>
          <w:b/>
        </w:rPr>
        <w:t>NA/P/225/2020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3AD" w:rsidRPr="00E503A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3AD" w:rsidRPr="00E503A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503AD" w:rsidRPr="00E503A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03AD" w:rsidRPr="00E503A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503AD" w:rsidRPr="00E503A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E6593A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503AD" w:rsidRPr="00E503AD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E6593A" w:rsidRDefault="00313417" w:rsidP="00E6593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503AD" w:rsidRPr="00E503AD">
        <w:rPr>
          <w:rFonts w:ascii="Times New Roman" w:hAnsi="Times New Roman"/>
          <w:b/>
        </w:rPr>
        <w:t>Dostawa oprogramowania Matlab lub równoważne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503AD" w:rsidRPr="00E503A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E6593A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503AD" w:rsidRPr="00997D0F" w:rsidRDefault="00E503AD" w:rsidP="00E503A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503AD" w:rsidRPr="00023477" w:rsidRDefault="00E503AD" w:rsidP="00E503A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E6593A">
        <w:rPr>
          <w:rFonts w:ascii="Times New Roman" w:hAnsi="Times New Roman"/>
        </w:rPr>
        <w:t xml:space="preserve">iu z postępowania na podstawie </w:t>
      </w:r>
      <w:bookmarkStart w:id="0" w:name="_GoBack"/>
      <w:bookmarkEnd w:id="0"/>
      <w:r w:rsidRPr="00023477">
        <w:rPr>
          <w:rFonts w:ascii="Times New Roman" w:hAnsi="Times New Roman"/>
        </w:rPr>
        <w:t>art. 24 ust. 5 ustawy Pzp, w zakresie:</w:t>
      </w:r>
    </w:p>
    <w:p w:rsidR="00E503AD" w:rsidRPr="00E6593A" w:rsidRDefault="00E503AD" w:rsidP="00E503AD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E503AD" w:rsidRPr="000247FF" w:rsidRDefault="00E503AD" w:rsidP="00E503A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503AD" w:rsidRPr="000247FF" w:rsidRDefault="00E503AD" w:rsidP="00E503A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E6593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E6593A" w:rsidRDefault="00023477" w:rsidP="00023477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E6593A" w:rsidRDefault="00F8042D" w:rsidP="00F8042D">
      <w:pPr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0B5" w:rsidRDefault="003E40B5" w:rsidP="0038231F">
      <w:pPr>
        <w:spacing w:after="0" w:line="240" w:lineRule="auto"/>
      </w:pPr>
      <w:r>
        <w:separator/>
      </w:r>
    </w:p>
  </w:endnote>
  <w:endnote w:type="continuationSeparator" w:id="0">
    <w:p w:rsidR="003E40B5" w:rsidRDefault="003E40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AD" w:rsidRDefault="00E503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59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59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AD" w:rsidRDefault="00E503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0B5" w:rsidRDefault="003E40B5" w:rsidP="0038231F">
      <w:pPr>
        <w:spacing w:after="0" w:line="240" w:lineRule="auto"/>
      </w:pPr>
      <w:r>
        <w:separator/>
      </w:r>
    </w:p>
  </w:footnote>
  <w:footnote w:type="continuationSeparator" w:id="0">
    <w:p w:rsidR="003E40B5" w:rsidRDefault="003E40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AD" w:rsidRDefault="00E503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AD" w:rsidRDefault="00E503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AD" w:rsidRDefault="00E503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0B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40B5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3AD"/>
    <w:rsid w:val="00E60C28"/>
    <w:rsid w:val="00E64482"/>
    <w:rsid w:val="00E65685"/>
    <w:rsid w:val="00E6593A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3554CC-70FD-40F0-AB33-DE0BAAA4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91BF2-F918-45F5-AF31-36689B3C3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2020-08-10T12:09:00Z</cp:lastPrinted>
  <dcterms:created xsi:type="dcterms:W3CDTF">2020-08-10T12:09:00Z</dcterms:created>
  <dcterms:modified xsi:type="dcterms:W3CDTF">2020-08-10T12:09:00Z</dcterms:modified>
</cp:coreProperties>
</file>