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8142C5" w:rsidP="001A443E">
      <w:pPr>
        <w:jc w:val="right"/>
        <w:rPr>
          <w:b/>
          <w:bCs/>
          <w:sz w:val="24"/>
        </w:rPr>
      </w:pPr>
      <w:r w:rsidRPr="008142C5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142C5">
        <w:rPr>
          <w:sz w:val="24"/>
        </w:rPr>
        <w:t>2020-08-20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8142C5" w:rsidRPr="008142C5" w:rsidRDefault="008142C5" w:rsidP="0018613E">
      <w:pPr>
        <w:spacing w:after="40"/>
        <w:rPr>
          <w:b/>
          <w:bCs/>
          <w:sz w:val="24"/>
        </w:rPr>
      </w:pPr>
      <w:r w:rsidRPr="008142C5">
        <w:rPr>
          <w:b/>
          <w:bCs/>
          <w:sz w:val="24"/>
        </w:rPr>
        <w:t>Politechnika Rzeszowska</w:t>
      </w:r>
    </w:p>
    <w:p w:rsidR="00A80738" w:rsidRDefault="008142C5" w:rsidP="0018613E">
      <w:pPr>
        <w:spacing w:after="40"/>
        <w:rPr>
          <w:b/>
          <w:bCs/>
          <w:sz w:val="24"/>
        </w:rPr>
      </w:pPr>
      <w:r w:rsidRPr="008142C5">
        <w:rPr>
          <w:b/>
          <w:bCs/>
          <w:sz w:val="24"/>
        </w:rPr>
        <w:t>Dział Logistyki i Zamówień Publicznych</w:t>
      </w:r>
    </w:p>
    <w:p w:rsidR="00A80738" w:rsidRPr="0018613E" w:rsidRDefault="008142C5" w:rsidP="00A80738">
      <w:pPr>
        <w:rPr>
          <w:bCs/>
          <w:sz w:val="24"/>
        </w:rPr>
      </w:pPr>
      <w:r w:rsidRPr="008142C5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142C5">
        <w:rPr>
          <w:bCs/>
          <w:sz w:val="24"/>
        </w:rPr>
        <w:t>12</w:t>
      </w:r>
    </w:p>
    <w:p w:rsidR="00A80738" w:rsidRPr="0018613E" w:rsidRDefault="008142C5" w:rsidP="00A80738">
      <w:pPr>
        <w:rPr>
          <w:bCs/>
          <w:sz w:val="24"/>
        </w:rPr>
      </w:pPr>
      <w:r w:rsidRPr="008142C5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142C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142C5" w:rsidRPr="008142C5">
        <w:rPr>
          <w:b/>
          <w:sz w:val="24"/>
          <w:szCs w:val="24"/>
        </w:rPr>
        <w:t>NA/P/240/2020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142C5" w:rsidRPr="008142C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142C5" w:rsidP="00CB5EDB">
      <w:pPr>
        <w:pStyle w:val="Tekstpodstawowywcity"/>
        <w:spacing w:before="120" w:after="240"/>
        <w:ind w:firstLine="0"/>
        <w:jc w:val="center"/>
      </w:pPr>
      <w:r w:rsidRPr="008142C5">
        <w:rPr>
          <w:b/>
        </w:rPr>
        <w:t>Dostawa komputerów przenośnych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142C5" w:rsidRPr="008142C5">
        <w:rPr>
          <w:sz w:val="24"/>
          <w:szCs w:val="24"/>
        </w:rPr>
        <w:t xml:space="preserve">(t.j. Dz.U. </w:t>
      </w:r>
      <w:proofErr w:type="gramStart"/>
      <w:r w:rsidR="008142C5" w:rsidRPr="008142C5">
        <w:rPr>
          <w:sz w:val="24"/>
          <w:szCs w:val="24"/>
        </w:rPr>
        <w:t>z</w:t>
      </w:r>
      <w:proofErr w:type="gramEnd"/>
      <w:r w:rsidR="008142C5" w:rsidRPr="008142C5">
        <w:rPr>
          <w:sz w:val="24"/>
          <w:szCs w:val="24"/>
        </w:rPr>
        <w:t xml:space="preserve">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142C5" w:rsidRPr="008142C5">
        <w:rPr>
          <w:sz w:val="24"/>
          <w:szCs w:val="24"/>
        </w:rPr>
        <w:t>20/08/2020</w:t>
      </w:r>
      <w:r w:rsidRPr="00FF4AB1">
        <w:rPr>
          <w:sz w:val="24"/>
          <w:szCs w:val="24"/>
        </w:rPr>
        <w:t xml:space="preserve"> o godz. </w:t>
      </w:r>
      <w:r w:rsidR="008142C5" w:rsidRPr="008142C5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 zamówienia w wysokości 20 000.00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 zamówienia w wysokości 2 959.38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3 zamówienia w wysokości 4 199.00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4 zamówienia w wysokości 16 236.00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5 zamówienia w wysokości 3 690.00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6 zamówienia w wysokości 6 273.00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7 zamówienia w wysokości 33 000.00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8 zamówienia w wysokości 10 000.00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9 zamówienia w wysokości 6 000.00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10 zamówienia w wysokości 4 438.17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11 zamówienia w wysokości 5 189.07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12 zamówienia w wysokości 7 380.00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13 zamówienia w wysokości 1 857.30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14 zamówienia w wysokości 11 439.00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15 zamówienia w wysokości 6 900.00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16 zamówienia w wysokości 4 366.50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17 zamówienia w wysokości 31 242.00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18 zamówienia w wysokości 4 132.80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19 zamówienia w wysokości 3 419.40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lastRenderedPageBreak/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20 zamówienia w wysokości 3 667.00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21 zamówienia w wysokości 3 999.96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22 zamówienia w wysokości 5 535.00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23 zamówienia w wysokości 5 290.23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24 zamówienia w wysokości 3 505.50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25 zamówienia w wysokości 5 781.00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26 zamówienia w wysokości 2 214.00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27 zamówienia w wysokości 5 965.00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  <w:tr w:rsidR="008142C5" w:rsidRPr="006646D9" w:rsidTr="00B2003E">
        <w:trPr>
          <w:trHeight w:val="70"/>
        </w:trPr>
        <w:tc>
          <w:tcPr>
            <w:tcW w:w="9214" w:type="dxa"/>
          </w:tcPr>
          <w:p w:rsidR="008142C5" w:rsidRPr="00A3048A" w:rsidRDefault="008142C5" w:rsidP="00B2003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8142C5">
              <w:rPr>
                <w:sz w:val="24"/>
                <w:szCs w:val="24"/>
              </w:rPr>
              <w:t>części</w:t>
            </w:r>
            <w:proofErr w:type="gramEnd"/>
            <w:r w:rsidRPr="008142C5">
              <w:rPr>
                <w:sz w:val="24"/>
                <w:szCs w:val="24"/>
              </w:rPr>
              <w:t xml:space="preserve"> 28 zamówienia w wysokości 4 059.00 </w:t>
            </w:r>
            <w:proofErr w:type="gramStart"/>
            <w:r w:rsidRPr="008142C5">
              <w:rPr>
                <w:sz w:val="24"/>
                <w:szCs w:val="24"/>
              </w:rPr>
              <w:t>zł</w:t>
            </w:r>
            <w:proofErr w:type="gramEnd"/>
            <w:r w:rsidRPr="008142C5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8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proofErr w:type="spellStart"/>
            <w:r w:rsidRPr="008142C5">
              <w:t>Cortland</w:t>
            </w:r>
            <w:proofErr w:type="spellEnd"/>
            <w:r w:rsidRPr="008142C5">
              <w:t xml:space="preserve">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Zgoda</w:t>
            </w:r>
            <w:r w:rsidRPr="00CB5EDB">
              <w:t xml:space="preserve"> </w:t>
            </w:r>
            <w:r w:rsidRPr="008142C5">
              <w:t>38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60-122</w:t>
            </w:r>
            <w:r w:rsidRPr="00CB5EDB">
              <w:t xml:space="preserve"> </w:t>
            </w:r>
            <w:r w:rsidRPr="008142C5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11 869.50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8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REDICREO S.C.</w:t>
            </w:r>
          </w:p>
          <w:p w:rsidR="008142C5" w:rsidRPr="00CB5EDB" w:rsidRDefault="008142C5" w:rsidP="00B2003E">
            <w:proofErr w:type="gramStart"/>
            <w:r w:rsidRPr="008142C5">
              <w:t>ul</w:t>
            </w:r>
            <w:proofErr w:type="gramEnd"/>
            <w:r w:rsidRPr="008142C5">
              <w:t>. Mogilska</w:t>
            </w:r>
            <w:r w:rsidRPr="00CB5EDB">
              <w:t xml:space="preserve"> </w:t>
            </w:r>
            <w:r w:rsidRPr="008142C5">
              <w:t>97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31-545</w:t>
            </w:r>
            <w:r w:rsidRPr="00CB5EDB">
              <w:t xml:space="preserve"> </w:t>
            </w:r>
            <w:r w:rsidRPr="008142C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12 669.00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10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REDICREO S.C.</w:t>
            </w:r>
          </w:p>
          <w:p w:rsidR="008142C5" w:rsidRPr="00CB5EDB" w:rsidRDefault="008142C5" w:rsidP="00B2003E">
            <w:proofErr w:type="gramStart"/>
            <w:r w:rsidRPr="008142C5">
              <w:t>ul</w:t>
            </w:r>
            <w:proofErr w:type="gramEnd"/>
            <w:r w:rsidRPr="008142C5">
              <w:t>. Mogilska</w:t>
            </w:r>
            <w:r w:rsidRPr="00CB5EDB">
              <w:t xml:space="preserve"> </w:t>
            </w:r>
            <w:r w:rsidRPr="008142C5">
              <w:t>97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31-545</w:t>
            </w:r>
            <w:r w:rsidRPr="00CB5EDB">
              <w:t xml:space="preserve"> </w:t>
            </w:r>
            <w:r w:rsidRPr="008142C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6 014.70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17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REDICREO S.C.</w:t>
            </w:r>
          </w:p>
          <w:p w:rsidR="008142C5" w:rsidRPr="00CB5EDB" w:rsidRDefault="008142C5" w:rsidP="00B2003E">
            <w:proofErr w:type="gramStart"/>
            <w:r w:rsidRPr="008142C5">
              <w:t>ul</w:t>
            </w:r>
            <w:proofErr w:type="gramEnd"/>
            <w:r w:rsidRPr="008142C5">
              <w:t>. Mogilska</w:t>
            </w:r>
            <w:r w:rsidRPr="00CB5EDB">
              <w:t xml:space="preserve"> </w:t>
            </w:r>
            <w:r w:rsidRPr="008142C5">
              <w:t>97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31-545</w:t>
            </w:r>
            <w:r w:rsidRPr="00CB5EDB">
              <w:t xml:space="preserve"> </w:t>
            </w:r>
            <w:r w:rsidRPr="008142C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31 199.98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8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 xml:space="preserve">Piotr </w:t>
            </w:r>
            <w:proofErr w:type="spellStart"/>
            <w:r w:rsidRPr="008142C5">
              <w:t>Migda</w:t>
            </w:r>
            <w:proofErr w:type="spellEnd"/>
          </w:p>
          <w:p w:rsidR="008142C5" w:rsidRPr="00CB5EDB" w:rsidRDefault="008142C5" w:rsidP="00B2003E">
            <w:proofErr w:type="gramStart"/>
            <w:r w:rsidRPr="008142C5">
              <w:t>ul</w:t>
            </w:r>
            <w:proofErr w:type="gramEnd"/>
            <w:r w:rsidRPr="008142C5">
              <w:t xml:space="preserve">. </w:t>
            </w:r>
            <w:proofErr w:type="spellStart"/>
            <w:r w:rsidRPr="008142C5">
              <w:t>Opaczewska</w:t>
            </w:r>
            <w:proofErr w:type="spellEnd"/>
            <w:r w:rsidRPr="00CB5EDB">
              <w:t xml:space="preserve"> </w:t>
            </w:r>
            <w:r w:rsidRPr="008142C5">
              <w:t>7/16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02-368</w:t>
            </w:r>
            <w:r w:rsidRPr="00CB5EDB">
              <w:t xml:space="preserve"> </w:t>
            </w:r>
            <w:r w:rsidRPr="008142C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12 790.77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45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10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 xml:space="preserve">Piotr </w:t>
            </w:r>
            <w:proofErr w:type="spellStart"/>
            <w:r w:rsidRPr="008142C5">
              <w:t>Migda</w:t>
            </w:r>
            <w:proofErr w:type="spellEnd"/>
          </w:p>
          <w:p w:rsidR="008142C5" w:rsidRPr="00CB5EDB" w:rsidRDefault="008142C5" w:rsidP="00B2003E">
            <w:proofErr w:type="gramStart"/>
            <w:r w:rsidRPr="008142C5">
              <w:t>ul</w:t>
            </w:r>
            <w:proofErr w:type="gramEnd"/>
            <w:r w:rsidRPr="008142C5">
              <w:t xml:space="preserve">. </w:t>
            </w:r>
            <w:proofErr w:type="spellStart"/>
            <w:r w:rsidRPr="008142C5">
              <w:t>Opaczewska</w:t>
            </w:r>
            <w:proofErr w:type="spellEnd"/>
            <w:r w:rsidRPr="00CB5EDB">
              <w:t xml:space="preserve"> </w:t>
            </w:r>
            <w:r w:rsidRPr="008142C5">
              <w:t>7/16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02-368</w:t>
            </w:r>
            <w:r w:rsidRPr="00CB5EDB">
              <w:t xml:space="preserve"> </w:t>
            </w:r>
            <w:r w:rsidRPr="008142C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6 477.18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45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22 389.00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3 025.80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4 132.80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16 728.00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7 552.20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6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6 211.50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9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6 322.20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11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5 209.05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12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7 859.70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13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1 906.50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16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4 489.50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18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4 415.70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19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3 997.50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20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4 452.60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21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4 243.50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22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5 387.40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23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5 289.00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25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6 519.00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26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2 287.80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25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27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6 063.90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28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Quatro Computers Maciej Zachara</w:t>
            </w:r>
          </w:p>
          <w:p w:rsidR="008142C5" w:rsidRPr="00CB5EDB" w:rsidRDefault="008142C5" w:rsidP="00B2003E">
            <w:r w:rsidRPr="008142C5">
              <w:t>Matejki</w:t>
            </w:r>
            <w:r w:rsidRPr="00CB5EDB">
              <w:t xml:space="preserve"> </w:t>
            </w:r>
            <w:r w:rsidRPr="008142C5">
              <w:t>2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35-064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4 292.70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21 402.00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3 075.00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4 182.00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4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16 851.00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6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6 211.50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30 873.00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8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13 530.00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10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4 858.50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14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11 193.00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15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8 856.00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16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4 551.00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17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31 094.00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18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4 329.60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20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4 305.00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21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4 182.00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22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5 522.70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23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5 227.50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3 813.00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25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5 768.70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26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2 435.40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27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6 027.00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  <w:tr w:rsidR="008142C5" w:rsidRPr="00075CD0" w:rsidTr="00B2003E">
        <w:tc>
          <w:tcPr>
            <w:tcW w:w="82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28</w:t>
            </w:r>
          </w:p>
        </w:tc>
        <w:tc>
          <w:tcPr>
            <w:tcW w:w="2295" w:type="dxa"/>
            <w:shd w:val="clear" w:color="auto" w:fill="auto"/>
          </w:tcPr>
          <w:p w:rsidR="008142C5" w:rsidRPr="00CB5EDB" w:rsidRDefault="008142C5" w:rsidP="00B2003E">
            <w:pPr>
              <w:spacing w:before="40"/>
            </w:pPr>
            <w:r w:rsidRPr="008142C5">
              <w:t>InFast sp. z o.</w:t>
            </w:r>
            <w:proofErr w:type="gramStart"/>
            <w:r w:rsidRPr="008142C5">
              <w:t>o</w:t>
            </w:r>
            <w:proofErr w:type="gramEnd"/>
            <w:r w:rsidRPr="008142C5">
              <w:t>.</w:t>
            </w:r>
          </w:p>
          <w:p w:rsidR="008142C5" w:rsidRPr="00CB5EDB" w:rsidRDefault="008142C5" w:rsidP="00B2003E">
            <w:r w:rsidRPr="008142C5">
              <w:t>Legionów</w:t>
            </w:r>
            <w:r w:rsidRPr="00CB5EDB">
              <w:t xml:space="preserve"> </w:t>
            </w:r>
            <w:r w:rsidRPr="008142C5">
              <w:t>31</w:t>
            </w:r>
            <w:r w:rsidRPr="00CB5EDB">
              <w:t xml:space="preserve"> </w:t>
            </w:r>
          </w:p>
          <w:p w:rsidR="008142C5" w:rsidRPr="00CB5EDB" w:rsidRDefault="008142C5" w:rsidP="00B2003E">
            <w:pPr>
              <w:spacing w:before="40" w:after="40"/>
              <w:jc w:val="both"/>
            </w:pPr>
            <w:r w:rsidRPr="008142C5">
              <w:t>35-111</w:t>
            </w:r>
            <w:r w:rsidRPr="00CB5EDB">
              <w:t xml:space="preserve"> </w:t>
            </w:r>
            <w:r w:rsidRPr="008142C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 xml:space="preserve">4 551.00 </w:t>
            </w:r>
            <w:proofErr w:type="gramStart"/>
            <w:r w:rsidRPr="008142C5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r w:rsidRPr="008142C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2C5" w:rsidRPr="00CB5EDB" w:rsidRDefault="008142C5" w:rsidP="00B2003E">
            <w:pPr>
              <w:spacing w:before="120" w:after="120"/>
              <w:jc w:val="center"/>
            </w:pPr>
            <w:proofErr w:type="gramStart"/>
            <w:r w:rsidRPr="008142C5">
              <w:t>zgodnie</w:t>
            </w:r>
            <w:proofErr w:type="gramEnd"/>
            <w:r w:rsidRPr="008142C5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CFA" w:rsidRDefault="00B71CFA">
      <w:r>
        <w:separator/>
      </w:r>
    </w:p>
  </w:endnote>
  <w:endnote w:type="continuationSeparator" w:id="0">
    <w:p w:rsidR="00B71CFA" w:rsidRDefault="00B71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6708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875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87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1C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CFA" w:rsidRDefault="00B71CFA">
      <w:r>
        <w:separator/>
      </w:r>
    </w:p>
  </w:footnote>
  <w:footnote w:type="continuationSeparator" w:id="0">
    <w:p w:rsidR="00B71CFA" w:rsidRDefault="00B71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2C5" w:rsidRDefault="008142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2C5" w:rsidRDefault="008142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2C5" w:rsidRDefault="008142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CFA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70875"/>
    <w:rsid w:val="0069085C"/>
    <w:rsid w:val="008142C5"/>
    <w:rsid w:val="00861E75"/>
    <w:rsid w:val="00864EE2"/>
    <w:rsid w:val="008B02BA"/>
    <w:rsid w:val="009F189D"/>
    <w:rsid w:val="00A3048A"/>
    <w:rsid w:val="00A80738"/>
    <w:rsid w:val="00AC7F83"/>
    <w:rsid w:val="00B50940"/>
    <w:rsid w:val="00B71CFA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588546-568B-45D4-B7AE-7F5B4674D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1343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2020-08-20T11:14:00Z</dcterms:created>
  <dcterms:modified xsi:type="dcterms:W3CDTF">2020-08-20T11:14:00Z</dcterms:modified>
</cp:coreProperties>
</file>