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B722E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443A7" w:rsidRPr="003443A7">
        <w:rPr>
          <w:rFonts w:ascii="Times New Roman" w:hAnsi="Times New Roman"/>
          <w:b/>
        </w:rPr>
        <w:t>NA/P/224/2020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443A7" w:rsidRPr="003443A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443A7" w:rsidRPr="003443A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443A7" w:rsidRPr="003443A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443A7" w:rsidRPr="003443A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443A7" w:rsidRPr="003443A7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443A7" w:rsidRPr="003443A7">
        <w:rPr>
          <w:rFonts w:ascii="Times New Roman" w:hAnsi="Times New Roman"/>
        </w:rPr>
        <w:t>(</w:t>
      </w:r>
      <w:proofErr w:type="spellStart"/>
      <w:r w:rsidR="003443A7" w:rsidRPr="003443A7">
        <w:rPr>
          <w:rFonts w:ascii="Times New Roman" w:hAnsi="Times New Roman"/>
        </w:rPr>
        <w:t>t.j</w:t>
      </w:r>
      <w:proofErr w:type="spellEnd"/>
      <w:r w:rsidR="003443A7" w:rsidRPr="003443A7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443A7" w:rsidRPr="003443A7">
        <w:rPr>
          <w:rFonts w:ascii="Times New Roman" w:hAnsi="Times New Roman"/>
          <w:b/>
        </w:rPr>
        <w:t>Dostawa urządzenia wielofunkcyjnego (kopiarka, skaner, drukarka) wraz z dostawą i szkoleniem.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443A7" w:rsidRPr="003443A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3443A7" w:rsidRPr="00997D0F" w:rsidRDefault="003443A7" w:rsidP="003443A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3443A7" w:rsidRPr="00023477" w:rsidRDefault="003443A7" w:rsidP="003443A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3443A7" w:rsidRPr="00997D0F" w:rsidRDefault="003443A7" w:rsidP="003443A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443A7" w:rsidRPr="000247FF" w:rsidRDefault="003443A7" w:rsidP="003443A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3443A7" w:rsidRPr="000247FF" w:rsidRDefault="003443A7" w:rsidP="003443A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258" w:rsidRDefault="00551258" w:rsidP="0038231F">
      <w:pPr>
        <w:spacing w:after="0" w:line="240" w:lineRule="auto"/>
      </w:pPr>
      <w:r>
        <w:separator/>
      </w:r>
    </w:p>
  </w:endnote>
  <w:endnote w:type="continuationSeparator" w:id="0">
    <w:p w:rsidR="00551258" w:rsidRDefault="005512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3A7" w:rsidRDefault="003443A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B722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B722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3A7" w:rsidRDefault="003443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258" w:rsidRDefault="00551258" w:rsidP="0038231F">
      <w:pPr>
        <w:spacing w:after="0" w:line="240" w:lineRule="auto"/>
      </w:pPr>
      <w:r>
        <w:separator/>
      </w:r>
    </w:p>
  </w:footnote>
  <w:footnote w:type="continuationSeparator" w:id="0">
    <w:p w:rsidR="00551258" w:rsidRDefault="0055125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3A7" w:rsidRDefault="003443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3A7" w:rsidRDefault="003443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3A7" w:rsidRDefault="003443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125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B722E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43A7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1258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A0ACB31-F231-49B6-8678-9CC5D1BAE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0E23C-1C9F-4D9A-A19F-8115710CB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654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2016-07-26T10:32:00Z</cp:lastPrinted>
  <dcterms:created xsi:type="dcterms:W3CDTF">2020-08-03T06:09:00Z</dcterms:created>
  <dcterms:modified xsi:type="dcterms:W3CDTF">2020-08-03T06:09:00Z</dcterms:modified>
</cp:coreProperties>
</file>