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387" w:rsidRDefault="00FF112B" w:rsidP="00213387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znaczki POIR.png" style="width:507pt;height:56.25pt;visibility:visible;mso-wrap-style:square">
            <v:imagedata r:id="rId7" o:title="znaczki POIR"/>
          </v:shape>
        </w:pict>
      </w:r>
    </w:p>
    <w:p w:rsidR="00213387" w:rsidRPr="00F524B8" w:rsidRDefault="00F524B8" w:rsidP="00F524B8">
      <w:pPr>
        <w:pStyle w:val="p2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sz w:val="28"/>
          <w:szCs w:val="20"/>
        </w:rPr>
      </w:pPr>
      <w:r>
        <w:rPr>
          <w:rFonts w:ascii="Segoe UI" w:hAnsi="Segoe UI" w:cs="Segoe UI"/>
          <w:sz w:val="20"/>
          <w:szCs w:val="20"/>
        </w:rPr>
        <w:t>POIR.RC</w:t>
      </w:r>
      <w:r w:rsidRPr="00F524B8">
        <w:rPr>
          <w:rFonts w:ascii="Segoe UI" w:hAnsi="Segoe UI" w:cs="Segoe UI"/>
          <w:sz w:val="20"/>
          <w:szCs w:val="20"/>
        </w:rPr>
        <w:t>.18.001 - Opracowanie technologii otrzymywania innowacyjnych jednoskładnikowych reaktywnych klejów poliuretanowych i komponentów</w:t>
      </w:r>
      <w:r>
        <w:rPr>
          <w:rFonts w:ascii="Segoe UI" w:hAnsi="Segoe UI" w:cs="Segoe UI"/>
          <w:sz w:val="20"/>
          <w:szCs w:val="20"/>
        </w:rPr>
        <w:t>- zad. 2</w:t>
      </w: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E01E0F" w:rsidRPr="00E01E0F">
        <w:rPr>
          <w:b/>
        </w:rPr>
        <w:t>NA/O/248/2020</w:t>
      </w:r>
      <w:r>
        <w:rPr>
          <w:b/>
          <w:lang w:val="pl-PL"/>
        </w:rPr>
        <w:t xml:space="preserve"> </w:t>
      </w:r>
      <w:r w:rsidR="00E01E0F" w:rsidRPr="00E01E0F">
        <w:rPr>
          <w:lang w:val="pl-PL"/>
        </w:rPr>
        <w:t>Rzeszów</w:t>
      </w:r>
      <w:r w:rsidR="00211900" w:rsidRPr="003209A8">
        <w:t xml:space="preserve">, </w:t>
      </w:r>
      <w:r w:rsidR="00E01E0F" w:rsidRPr="00E01E0F">
        <w:t>2020-08-25</w:t>
      </w:r>
    </w:p>
    <w:p w:rsidR="007926B3" w:rsidRPr="008D5166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8D516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D5166">
        <w:t>Podstawa pr</w:t>
      </w:r>
      <w:r w:rsidR="00F11D06" w:rsidRPr="008D5166">
        <w:t xml:space="preserve">awna ogłoszenia: art. 4 pkt. 8 </w:t>
      </w:r>
      <w:r w:rsidR="007427DE" w:rsidRPr="008D5166">
        <w:rPr>
          <w:bCs/>
        </w:rPr>
        <w:t xml:space="preserve">ustawy z dnia </w:t>
      </w:r>
      <w:r w:rsidR="007427DE" w:rsidRPr="008D5166">
        <w:t xml:space="preserve">29 stycznia 2004 roku Prawo zamówień publicznych </w:t>
      </w:r>
      <w:r w:rsidR="00E01E0F" w:rsidRPr="008D5166">
        <w:t>(</w:t>
      </w:r>
      <w:proofErr w:type="spellStart"/>
      <w:r w:rsidR="00E01E0F" w:rsidRPr="008D5166">
        <w:t>t.j</w:t>
      </w:r>
      <w:proofErr w:type="spellEnd"/>
      <w:r w:rsidR="00E01E0F" w:rsidRPr="008D5166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01E0F" w:rsidP="00583EF9">
      <w:pPr>
        <w:spacing w:line="360" w:lineRule="auto"/>
        <w:rPr>
          <w:b/>
        </w:rPr>
      </w:pPr>
      <w:r w:rsidRPr="00E01E0F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01E0F">
        <w:rPr>
          <w:rFonts w:ascii="Arial" w:hAnsi="Arial" w:cs="Arial"/>
          <w:sz w:val="22"/>
          <w:szCs w:val="22"/>
          <w:lang w:val="de-DE"/>
        </w:rPr>
        <w:t xml:space="preserve"> </w:t>
      </w:r>
      <w:r w:rsidR="00B5586C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01E0F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01E0F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>Dostawa stanowiska z rozbudowanym systemem pomiaru param</w:t>
            </w:r>
            <w:r w:rsidR="008A41AD">
              <w:t>etrów pracy silnika turbinowego.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34731400-4 - Silniki odrzutowe</w:t>
            </w:r>
            <w:r>
              <w:t xml:space="preserve"> 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Stanowisko z rozbudowanym systemem pomiaru parametrów pracy silnika turbinowego.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Stanowisko powinno składać się z małego silnika turbinowego o ciągu około 140N i masie nie większej niż 2,5kg zasilanego paliwem JET-A1 lub olejem napędowym.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Dodatkowo silnik powinien zostać wyposażony w co najmniej: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- trzy punkty mocowania czujników pomiarowych za dyfuzorem sprężarki </w:t>
            </w:r>
            <w:r w:rsidRPr="00E01E0F">
              <w:lastRenderedPageBreak/>
              <w:t>(rozmieszczone równomiernie po obwodzie),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trzy punkty mocowania czujników pomiarowych przed wieńcem łopatek kierownicy spalin (rozmieszczone równomiernie po obwodzie),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podstawę umożliwiającą zamontowanie silnika i jego wyposażenia oraz wygodną obsługę zarówno w czasie pracy silnika jak i serwisową,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silnik ze względów bezpieczeństwa powinien być osłonięty przejrzystą osłoną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belkę tensometryczną służącą do pomiaru ciągu statycznego,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przetwornik do badania zużycia paliwa o precyzji pomiaru nie gorszej niż 0.5%,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układ do pomiaru masowego przepływu powietrza na wlocie do silnika,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- panel sterowania i rejestracji parametrów pracy – wyposażenie powinno umożliwiać uruchomienie i sterowanie silnika oraz rejestrację mierzonych parametrów pracy silnika.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Na stanowisku powinny być rejestrowane co najmniej następujące parametry: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ciśnienie absolutne atmosferyczne (do </w:t>
            </w:r>
            <w:proofErr w:type="spellStart"/>
            <w:r w:rsidRPr="00E01E0F">
              <w:t>obl</w:t>
            </w:r>
            <w:proofErr w:type="spellEnd"/>
            <w:r w:rsidRPr="00E01E0F">
              <w:t>. wydatku masowego),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ciśnienie różnicowe na wlocie sprężarki (do </w:t>
            </w:r>
            <w:proofErr w:type="spellStart"/>
            <w:r w:rsidRPr="00E01E0F">
              <w:t>obl</w:t>
            </w:r>
            <w:proofErr w:type="spellEnd"/>
            <w:r w:rsidRPr="00E01E0F">
              <w:t>. wydatku masowego),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ciśnienie statyczne w komorze spalania,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powietrza na wlocie sprężarki (do </w:t>
            </w:r>
            <w:proofErr w:type="spellStart"/>
            <w:r w:rsidRPr="00E01E0F">
              <w:t>obl</w:t>
            </w:r>
            <w:proofErr w:type="spellEnd"/>
            <w:r w:rsidRPr="00E01E0F">
              <w:t>. wydatku masowego) T1,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za dyfuzorem sprężarki T2 (dowolne trzy punkty po obwodzie co 120 st.),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przed wieńcem dyszowym turbiny T3 (dowolnych pięć punktów po obwodzie co 120 st. oraz 30 st. i 60 st.),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temperatura za turbiną T4,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prędkość obrotowa wirnika (pomiar optyczny),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siła ciągu turbiny (pomiar belką tensometryczną),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 xml:space="preserve">    • aktualne zużycie paliwa (pomiar owalno-kołowym czujnikiem przepływu).</w:t>
            </w:r>
          </w:p>
          <w:p w:rsidR="00E01E0F" w:rsidRDefault="00E01E0F" w:rsidP="00F93DF4">
            <w:pPr>
              <w:spacing w:after="120"/>
              <w:jc w:val="both"/>
            </w:pPr>
            <w:r w:rsidRPr="00E01E0F">
              <w:t xml:space="preserve">Mierzone parametry powinny być zapisywane na nośniku </w:t>
            </w:r>
            <w:proofErr w:type="spellStart"/>
            <w:r w:rsidRPr="00E01E0F">
              <w:t>flash</w:t>
            </w:r>
            <w:proofErr w:type="spellEnd"/>
            <w:r w:rsidRPr="00E01E0F">
              <w:t>( pendrive lub karta SD) oraz wysyłane do komputera z próbkowaniem nie niższym niż 5 razy/sek.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>Dostawa odczynników chemicznych,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33696300-8 - Odczynniki chemiczne</w:t>
            </w:r>
            <w:r>
              <w:t xml:space="preserve"> 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01E0F" w:rsidRDefault="00E01E0F" w:rsidP="00F93DF4">
            <w:pPr>
              <w:spacing w:after="120"/>
              <w:jc w:val="both"/>
            </w:pPr>
            <w:r w:rsidRPr="00E01E0F">
              <w:t>Szczegółowy opis zawiera załącznik nr 1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 xml:space="preserve"> Dostawa </w:t>
            </w:r>
            <w:r w:rsidR="008A41AD" w:rsidRPr="00E01E0F">
              <w:t>materiałów</w:t>
            </w:r>
            <w:r w:rsidRPr="00E01E0F">
              <w:t xml:space="preserve"> do  realizacja badań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33696300-8 - Odczynniki chemiczne</w:t>
            </w:r>
            <w:r>
              <w:t xml:space="preserve"> 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1.</w:t>
            </w:r>
            <w:r w:rsidRPr="00E01E0F">
              <w:tab/>
              <w:t xml:space="preserve">Target spiekany  węglika krzemu </w:t>
            </w:r>
            <w:proofErr w:type="spellStart"/>
            <w:r w:rsidRPr="00E01E0F">
              <w:t>SiC</w:t>
            </w:r>
            <w:proofErr w:type="spellEnd"/>
            <w:r w:rsidRPr="00E01E0F">
              <w:t xml:space="preserve"> o średnicy 2 cali i grubości 3mm , gęstości 2,7g/cm3 i czystości 99,5%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2.</w:t>
            </w:r>
            <w:r w:rsidRPr="00E01E0F">
              <w:tab/>
              <w:t xml:space="preserve">Target spiekany węglika krzemu </w:t>
            </w:r>
            <w:proofErr w:type="spellStart"/>
            <w:r w:rsidRPr="00E01E0F">
              <w:t>SiC</w:t>
            </w:r>
            <w:proofErr w:type="spellEnd"/>
            <w:r w:rsidRPr="00E01E0F">
              <w:t xml:space="preserve"> o średnicy 2 cali i grubości 6mm , gęstości 2,7g/cm3 i czystości 99,5%</w:t>
            </w:r>
          </w:p>
          <w:p w:rsidR="00E01E0F" w:rsidRPr="00E01E0F" w:rsidRDefault="00E01E0F" w:rsidP="00F93DF4">
            <w:pPr>
              <w:spacing w:after="120"/>
              <w:jc w:val="both"/>
            </w:pPr>
            <w:r w:rsidRPr="00E01E0F">
              <w:t>3.</w:t>
            </w:r>
            <w:r w:rsidRPr="00E01E0F">
              <w:tab/>
              <w:t xml:space="preserve">Target HP węglika krzemu </w:t>
            </w:r>
            <w:proofErr w:type="spellStart"/>
            <w:r w:rsidRPr="00E01E0F">
              <w:t>SiC</w:t>
            </w:r>
            <w:proofErr w:type="spellEnd"/>
            <w:r w:rsidRPr="00E01E0F">
              <w:t xml:space="preserve"> o średnicy 2 cali i grubości 3mm , gęstości 2,5g/cm3 i czystości 99,7%</w:t>
            </w:r>
          </w:p>
          <w:p w:rsidR="00E01E0F" w:rsidRDefault="00E01E0F" w:rsidP="00F93DF4">
            <w:pPr>
              <w:spacing w:after="120"/>
              <w:jc w:val="both"/>
            </w:pPr>
            <w:r w:rsidRPr="00E01E0F">
              <w:t>4.</w:t>
            </w:r>
            <w:r w:rsidRPr="00E01E0F">
              <w:tab/>
              <w:t>Target renu o średnicy 2 cali i grubości 3mm , gęstości 2,7g/cm3 i czystości 99,5%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 xml:space="preserve">Dostawa stanowiska do badań przekładni </w:t>
            </w:r>
            <w:proofErr w:type="spellStart"/>
            <w:r w:rsidRPr="00E01E0F">
              <w:t>spiroidalnych</w:t>
            </w:r>
            <w:proofErr w:type="spellEnd"/>
            <w:r w:rsidRPr="00E01E0F">
              <w:t>.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43830000-0 - Narzędzia ręczne z napędem mechanicznym</w:t>
            </w:r>
            <w:r>
              <w:t xml:space="preserve"> </w:t>
            </w:r>
          </w:p>
          <w:p w:rsidR="00E01E0F" w:rsidRDefault="00E01E0F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D723F" w:rsidRDefault="009D723F" w:rsidP="009D723F">
            <w:pPr>
              <w:jc w:val="center"/>
              <w:rPr>
                <w:b/>
                <w:bCs/>
                <w:sz w:val="32"/>
                <w:szCs w:val="32"/>
              </w:rPr>
            </w:pPr>
            <w:r w:rsidRPr="00C63BC7">
              <w:rPr>
                <w:b/>
                <w:bCs/>
                <w:sz w:val="32"/>
                <w:szCs w:val="32"/>
              </w:rPr>
              <w:t xml:space="preserve">Stanowisko </w:t>
            </w:r>
            <w:r>
              <w:rPr>
                <w:b/>
                <w:bCs/>
                <w:sz w:val="32"/>
                <w:szCs w:val="32"/>
              </w:rPr>
              <w:t xml:space="preserve">do badań przekładni </w:t>
            </w:r>
            <w:proofErr w:type="spellStart"/>
            <w:r>
              <w:rPr>
                <w:b/>
                <w:bCs/>
                <w:sz w:val="32"/>
                <w:szCs w:val="32"/>
              </w:rPr>
              <w:t>spiroidalnej</w:t>
            </w:r>
            <w:proofErr w:type="spellEnd"/>
            <w:r>
              <w:rPr>
                <w:b/>
                <w:bCs/>
                <w:sz w:val="32"/>
                <w:szCs w:val="32"/>
              </w:rPr>
              <w:t>.</w:t>
            </w:r>
          </w:p>
          <w:p w:rsidR="009D723F" w:rsidRDefault="009D723F" w:rsidP="009D723F">
            <w:pPr>
              <w:jc w:val="both"/>
            </w:pPr>
            <w:r w:rsidRPr="00FC5B28">
              <w:t xml:space="preserve">Stanowisko do pomiarów prędkości obrotowych na wejściu i wyjściu z przekładni, momentów </w:t>
            </w:r>
            <w:r>
              <w:t xml:space="preserve"> oporu </w:t>
            </w:r>
            <w:r w:rsidRPr="00FC5B28">
              <w:t xml:space="preserve">wraz z pomiarem temperatury w zazębieniu kół </w:t>
            </w:r>
            <w:proofErr w:type="spellStart"/>
            <w:r w:rsidRPr="00FC5B28">
              <w:t>spiroidalnych</w:t>
            </w:r>
            <w:proofErr w:type="spellEnd"/>
            <w:r w:rsidRPr="00FC5B28">
              <w:t xml:space="preserve">. Wykonanie </w:t>
            </w:r>
            <w:proofErr w:type="spellStart"/>
            <w:r>
              <w:t>interface’u</w:t>
            </w:r>
            <w:proofErr w:type="spellEnd"/>
            <w:r>
              <w:t xml:space="preserve"> do obsługi stanowiska, odczyt w czasie rzeczywistym wartości mierzonych (pomiar temperatury minimum jedną metodą, prędkości obrotowych wałów na wejściu i wyjściu z przekładni, obciążenia, pomiar temp. Czynnika smarująco-chłodzącego na wyjściu i wejściu przekładni). Zaprojektowanie wykonanie i zaprogramowanie </w:t>
            </w:r>
            <w:proofErr w:type="spellStart"/>
            <w:r>
              <w:t>interface’u</w:t>
            </w:r>
            <w:proofErr w:type="spellEnd"/>
            <w:r>
              <w:t xml:space="preserve"> do przetwarzania sygnału z archiwizacją danych historycznych.</w:t>
            </w:r>
          </w:p>
          <w:p w:rsidR="009D723F" w:rsidRDefault="009D723F" w:rsidP="009D723F">
            <w:pPr>
              <w:jc w:val="both"/>
            </w:pPr>
            <w:r>
              <w:t>Stanowisko składa się z następujących podzespołów.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Rama 100x150cm.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Przekładnia.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napędowy.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czujników pomiarowych.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Rejestrator danych.</w:t>
            </w:r>
          </w:p>
          <w:p w:rsidR="009D723F" w:rsidRDefault="009D723F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Generator obciążenia.</w:t>
            </w:r>
          </w:p>
          <w:p w:rsidR="009D723F" w:rsidRDefault="009D723F" w:rsidP="009D723F">
            <w:pPr>
              <w:jc w:val="both"/>
            </w:pPr>
            <w:r>
              <w:t>Oferta musi zwierać koszt transportu podzespołów do siedziby Wydziału Budowy Maszyn i lotnictwa Politechniki Rzeszowskiej.</w:t>
            </w:r>
          </w:p>
          <w:p w:rsidR="009D723F" w:rsidRPr="0063496C" w:rsidRDefault="009D723F" w:rsidP="009D723F">
            <w:pPr>
              <w:jc w:val="both"/>
            </w:pPr>
            <w:r w:rsidRPr="0063496C">
              <w:t>Stanowisko wg wymagań normy BN-91 5958-02</w:t>
            </w:r>
            <w:r w:rsidR="00F95E94">
              <w:t xml:space="preserve"> lub równoważnej.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01E0F" w:rsidRPr="003209A8" w:rsidTr="00F93DF4">
        <w:tc>
          <w:tcPr>
            <w:tcW w:w="8640" w:type="dxa"/>
          </w:tcPr>
          <w:p w:rsidR="00E01E0F" w:rsidRPr="003209A8" w:rsidRDefault="00F95E94" w:rsidP="00F93DF4">
            <w:pPr>
              <w:pStyle w:val="Tekstpodstawowy"/>
            </w:pPr>
            <w:r>
              <w:rPr>
                <w:b/>
                <w:lang w:val="pl-PL"/>
              </w:rPr>
              <w:t xml:space="preserve">do </w:t>
            </w:r>
            <w:r>
              <w:rPr>
                <w:b/>
              </w:rPr>
              <w:t>07.12.202</w:t>
            </w:r>
            <w:r>
              <w:rPr>
                <w:b/>
                <w:lang w:val="pl-PL"/>
              </w:rPr>
              <w:t>0r.</w:t>
            </w:r>
            <w:r w:rsidR="00E01E0F" w:rsidRPr="003209A8">
              <w:t xml:space="preserve"> – dla zadania częściowego: </w:t>
            </w:r>
            <w:r w:rsidR="00E01E0F" w:rsidRPr="00E01E0F">
              <w:t>4</w:t>
            </w: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  <w:tr w:rsidR="00E01E0F" w:rsidRPr="003209A8" w:rsidTr="00F93DF4">
        <w:tc>
          <w:tcPr>
            <w:tcW w:w="8640" w:type="dxa"/>
          </w:tcPr>
          <w:p w:rsidR="00E01E0F" w:rsidRPr="003209A8" w:rsidRDefault="00F95E94" w:rsidP="00F93DF4">
            <w:pPr>
              <w:pStyle w:val="Tekstpodstawowy"/>
            </w:pPr>
            <w:r>
              <w:rPr>
                <w:b/>
              </w:rPr>
              <w:t xml:space="preserve">do </w:t>
            </w:r>
            <w:r>
              <w:rPr>
                <w:b/>
                <w:lang w:val="pl-PL"/>
              </w:rPr>
              <w:t>2</w:t>
            </w:r>
            <w:r w:rsidR="00E01E0F" w:rsidRPr="00E01E0F">
              <w:rPr>
                <w:b/>
              </w:rPr>
              <w:t>8 dni od daty udzielenia zamówienia</w:t>
            </w:r>
            <w:r w:rsidR="00E01E0F" w:rsidRPr="003209A8">
              <w:t xml:space="preserve"> – dla zadania częściowego: </w:t>
            </w:r>
            <w:r w:rsidR="00E01E0F" w:rsidRPr="00E01E0F">
              <w:t>2, 3</w:t>
            </w: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  <w:tr w:rsidR="00E01E0F" w:rsidRPr="003209A8" w:rsidTr="00F93DF4">
        <w:tc>
          <w:tcPr>
            <w:tcW w:w="8640" w:type="dxa"/>
          </w:tcPr>
          <w:p w:rsidR="00E01E0F" w:rsidRPr="003209A8" w:rsidRDefault="00F95E94" w:rsidP="00F93DF4">
            <w:pPr>
              <w:pStyle w:val="Tekstpodstawowy"/>
            </w:pPr>
            <w:r>
              <w:rPr>
                <w:b/>
                <w:lang w:val="pl-PL"/>
              </w:rPr>
              <w:t xml:space="preserve">do </w:t>
            </w:r>
            <w:r>
              <w:rPr>
                <w:b/>
              </w:rPr>
              <w:t>3 miesi</w:t>
            </w:r>
            <w:r>
              <w:rPr>
                <w:b/>
                <w:lang w:val="pl-PL"/>
              </w:rPr>
              <w:t>ęcy</w:t>
            </w:r>
            <w:r w:rsidR="00E01E0F" w:rsidRPr="00E01E0F">
              <w:rPr>
                <w:b/>
              </w:rPr>
              <w:t xml:space="preserve"> od daty udzielenia zamówienia</w:t>
            </w:r>
            <w:r w:rsidR="00E01E0F" w:rsidRPr="003209A8">
              <w:t xml:space="preserve"> – dla zadania częściowego: </w:t>
            </w:r>
            <w:r w:rsidR="00E01E0F" w:rsidRPr="00E01E0F">
              <w:t>1</w:t>
            </w: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BAE" w:rsidRPr="00931307" w:rsidRDefault="00C22BAE" w:rsidP="00C22BA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 informację o</w:t>
            </w:r>
            <w:r>
              <w:rPr>
                <w:bCs/>
                <w:color w:val="000000"/>
              </w:rPr>
              <w:t xml:space="preserve"> nazwie producenta oraz numerach katalogowych </w:t>
            </w:r>
            <w:r w:rsidRPr="00931307">
              <w:rPr>
                <w:bCs/>
                <w:color w:val="000000"/>
              </w:rPr>
              <w:t xml:space="preserve"> oferowanych </w:t>
            </w:r>
            <w:proofErr w:type="spellStart"/>
            <w:r>
              <w:rPr>
                <w:bCs/>
                <w:color w:val="000000"/>
              </w:rPr>
              <w:t>cproduktów</w:t>
            </w:r>
            <w:proofErr w:type="spellEnd"/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C22BAE" w:rsidRPr="00931307" w:rsidRDefault="00C22BAE" w:rsidP="00C22BA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22BAE" w:rsidRPr="00931307" w:rsidRDefault="00C22BAE" w:rsidP="00C22BAE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22BAE" w:rsidRPr="00931307" w:rsidRDefault="00C22BAE" w:rsidP="00C22BAE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22BAE" w:rsidRPr="00931307" w:rsidRDefault="00C22BAE" w:rsidP="00C22BAE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C22BAE" w:rsidRPr="00931307" w:rsidRDefault="00C22BAE" w:rsidP="00C22BAE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C22BAE" w:rsidP="00C22BAE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4C511A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01E0F" w:rsidRPr="00E01E0F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4C511A">
              <w:rPr>
                <w:b/>
              </w:rPr>
              <w:t xml:space="preserve">„Oferta na: </w:t>
            </w:r>
            <w:r w:rsidR="00E01E0F" w:rsidRPr="004C511A">
              <w:rPr>
                <w:b/>
              </w:rPr>
              <w:t xml:space="preserve">Dostawa stanowiska z rozbudowanym systemem pomiaru parametrów pracy silnika turbinowego, Dostawa odczynników chemicznych, Dostawa </w:t>
            </w:r>
            <w:r w:rsidR="004C511A" w:rsidRPr="004C511A">
              <w:rPr>
                <w:b/>
              </w:rPr>
              <w:t>materiałów</w:t>
            </w:r>
            <w:r w:rsidR="00E01E0F" w:rsidRPr="004C511A">
              <w:rPr>
                <w:b/>
              </w:rPr>
              <w:t xml:space="preserve"> do  realizacja badań, Dostawa stanowiska do badań przekładni </w:t>
            </w:r>
            <w:proofErr w:type="spellStart"/>
            <w:r w:rsidR="00E01E0F" w:rsidRPr="004C511A">
              <w:rPr>
                <w:b/>
              </w:rPr>
              <w:t>spiroidalnych</w:t>
            </w:r>
            <w:proofErr w:type="spellEnd"/>
            <w:r w:rsidR="00E01E0F" w:rsidRPr="004C511A">
              <w:rPr>
                <w:b/>
              </w:rPr>
              <w:t>.</w:t>
            </w:r>
            <w:r w:rsidR="00393B64" w:rsidRPr="004C511A">
              <w:rPr>
                <w:b/>
              </w:rPr>
              <w:t xml:space="preserve"> NIE OTWIERAĆ przed </w:t>
            </w:r>
            <w:r w:rsidR="00E01E0F" w:rsidRPr="004C511A">
              <w:rPr>
                <w:b/>
              </w:rPr>
              <w:t>2020-09-03</w:t>
            </w:r>
            <w:r w:rsidR="00393B64" w:rsidRPr="004C511A">
              <w:rPr>
                <w:b/>
              </w:rPr>
              <w:t xml:space="preserve"> godz. </w:t>
            </w:r>
            <w:r w:rsidR="00E01E0F" w:rsidRPr="004C511A">
              <w:rPr>
                <w:b/>
              </w:rPr>
              <w:t>10:15</w:t>
            </w:r>
            <w:r w:rsidR="00393B64" w:rsidRPr="004C511A">
              <w:rPr>
                <w:b/>
              </w:rPr>
              <w:t xml:space="preserve"> - </w:t>
            </w:r>
            <w:r w:rsidR="00E01E0F" w:rsidRPr="004C511A">
              <w:rPr>
                <w:b/>
              </w:rPr>
              <w:t>NA/O/248/2020</w:t>
            </w:r>
            <w:r w:rsidR="00393B64" w:rsidRPr="004C511A">
              <w:rPr>
                <w:b/>
              </w:rPr>
              <w:t>”</w:t>
            </w:r>
          </w:p>
          <w:p w:rsidR="000C390D" w:rsidRPr="00350440" w:rsidRDefault="000C390D" w:rsidP="000C390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50440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C390D" w:rsidRPr="000C390D" w:rsidRDefault="000C390D" w:rsidP="003F4C0E">
            <w:pPr>
              <w:pStyle w:val="p38"/>
              <w:spacing w:before="0" w:beforeAutospacing="0" w:after="0" w:afterAutospacing="0"/>
              <w:jc w:val="both"/>
            </w:pPr>
            <w:r w:rsidRPr="00350440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4C511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C511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C511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01E0F" w:rsidRPr="004C511A">
              <w:rPr>
                <w:rFonts w:ascii="Times New Roman" w:hAnsi="Times New Roman"/>
                <w:sz w:val="24"/>
              </w:rPr>
              <w:t>siedzibie Zamawiającego</w:t>
            </w:r>
            <w:r w:rsidRPr="004C511A">
              <w:rPr>
                <w:rFonts w:ascii="Times New Roman" w:hAnsi="Times New Roman"/>
                <w:sz w:val="24"/>
              </w:rPr>
              <w:t xml:space="preserve">, pokój nr </w:t>
            </w:r>
            <w:r w:rsidR="00E01E0F" w:rsidRPr="004C511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C511A">
              <w:rPr>
                <w:rFonts w:ascii="Times New Roman" w:hAnsi="Times New Roman"/>
                <w:sz w:val="24"/>
              </w:rPr>
              <w:t xml:space="preserve"> do dnia 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2020-09-03</w:t>
            </w:r>
            <w:r w:rsidRPr="004C511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10:00</w:t>
            </w:r>
            <w:r w:rsidRPr="004C511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01E0F" w:rsidRPr="00E01E0F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2020-09-03</w:t>
            </w:r>
            <w:r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01E0F" w:rsidRPr="00E01E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01E0F" w:rsidRPr="00E01E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C390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D" w:rsidRDefault="000C390D" w:rsidP="000C39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E01E0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0C390D" w:rsidRDefault="000C390D" w:rsidP="000C390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C390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D" w:rsidRDefault="000C390D" w:rsidP="000C39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6A4E2D" w:rsidP="006A4E2D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Załącznik nr </w:t>
      </w:r>
      <w:r w:rsidR="00FF112B">
        <w:rPr>
          <w:rFonts w:ascii="Arial" w:hAnsi="Arial" w:cs="Arial"/>
          <w:b/>
          <w:sz w:val="28"/>
          <w:szCs w:val="28"/>
        </w:rPr>
        <w:t>2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 </w:t>
      </w: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307F88">
      <w:pPr>
        <w:rPr>
          <w:rFonts w:ascii="Arial" w:hAnsi="Arial" w:cs="Arial"/>
          <w:b/>
          <w:sz w:val="28"/>
          <w:szCs w:val="28"/>
        </w:rPr>
      </w:pPr>
    </w:p>
    <w:p w:rsidR="00532C7E" w:rsidRDefault="00FF112B" w:rsidP="00532C7E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pict>
          <v:shape id="_x0000_i1026" type="#_x0000_t75" alt="znaczki POIR.png" style="width:507pt;height:56.25pt;visibility:visible;mso-wrap-style:square">
            <v:imagedata r:id="rId7" o:title="znaczki POIR"/>
          </v:shape>
        </w:pict>
      </w:r>
    </w:p>
    <w:p w:rsidR="00532C7E" w:rsidRPr="00F524B8" w:rsidRDefault="00532C7E" w:rsidP="00532C7E">
      <w:pPr>
        <w:pStyle w:val="p2"/>
        <w:spacing w:before="0" w:beforeAutospacing="0" w:after="0" w:afterAutospacing="0" w:line="360" w:lineRule="auto"/>
        <w:jc w:val="both"/>
        <w:rPr>
          <w:rFonts w:ascii="Verdana" w:hAnsi="Verdana"/>
          <w:b/>
          <w:bCs/>
          <w:sz w:val="28"/>
          <w:szCs w:val="20"/>
        </w:rPr>
      </w:pPr>
      <w:r>
        <w:rPr>
          <w:rFonts w:ascii="Segoe UI" w:hAnsi="Segoe UI" w:cs="Segoe UI"/>
          <w:sz w:val="20"/>
          <w:szCs w:val="20"/>
        </w:rPr>
        <w:t>POIR.RC</w:t>
      </w:r>
      <w:r w:rsidRPr="00F524B8">
        <w:rPr>
          <w:rFonts w:ascii="Segoe UI" w:hAnsi="Segoe UI" w:cs="Segoe UI"/>
          <w:sz w:val="20"/>
          <w:szCs w:val="20"/>
        </w:rPr>
        <w:t>.18.001 - Opracowanie technologii otrzymywania innowacyjnych jednoskładnikowych reaktywnych klejów poliuretanowych i komponentów</w:t>
      </w:r>
      <w:r>
        <w:rPr>
          <w:rFonts w:ascii="Segoe UI" w:hAnsi="Segoe UI" w:cs="Segoe UI"/>
          <w:sz w:val="20"/>
          <w:szCs w:val="20"/>
        </w:rPr>
        <w:t>- zad. 2</w:t>
      </w:r>
    </w:p>
    <w:p w:rsidR="00532C7E" w:rsidRDefault="00532C7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32C7E" w:rsidRDefault="00532C7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01E0F" w:rsidRPr="00E01E0F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POLITECHNIKA RZESZOWSKA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01E0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01E0F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01E0F" w:rsidRPr="00307F8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01E0F" w:rsidRPr="00E01E0F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01E0F" w:rsidP="001B541E">
      <w:pPr>
        <w:ind w:left="142"/>
        <w:jc w:val="center"/>
        <w:rPr>
          <w:rFonts w:ascii="Arial" w:hAnsi="Arial" w:cs="Arial"/>
        </w:rPr>
      </w:pPr>
      <w:r w:rsidRPr="00E01E0F">
        <w:rPr>
          <w:rFonts w:ascii="Arial" w:hAnsi="Arial" w:cs="Arial"/>
          <w:b/>
        </w:rPr>
        <w:t xml:space="preserve">Dostawa stanowiska z rozbudowanym systemem pomiaru parametrów pracy silnika turbinowego, Dostawa odczynników chemicznych, Dostawa </w:t>
      </w:r>
      <w:r w:rsidR="00532C7E" w:rsidRPr="00E01E0F">
        <w:rPr>
          <w:rFonts w:ascii="Arial" w:hAnsi="Arial" w:cs="Arial"/>
          <w:b/>
        </w:rPr>
        <w:t>materiałów</w:t>
      </w:r>
      <w:r w:rsidRPr="00E01E0F">
        <w:rPr>
          <w:rFonts w:ascii="Arial" w:hAnsi="Arial" w:cs="Arial"/>
          <w:b/>
        </w:rPr>
        <w:t xml:space="preserve"> do  realizacja badań, Dostawa stanowiska do badań przekładni </w:t>
      </w:r>
      <w:proofErr w:type="spellStart"/>
      <w:r w:rsidRPr="00E01E0F">
        <w:rPr>
          <w:rFonts w:ascii="Arial" w:hAnsi="Arial" w:cs="Arial"/>
          <w:b/>
        </w:rPr>
        <w:t>spiroidalnych</w:t>
      </w:r>
      <w:proofErr w:type="spellEnd"/>
      <w:r w:rsidRPr="00E01E0F">
        <w:rPr>
          <w:rFonts w:ascii="Arial" w:hAnsi="Arial" w:cs="Arial"/>
          <w:b/>
        </w:rPr>
        <w:t>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F112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>Dostawa stanowiska z rozbudowanym systemem pomiaru parametrów pracy silnika turbinowego,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>Dostawa odczynników chemicznych,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 xml:space="preserve"> Dostawa </w:t>
            </w:r>
            <w:r w:rsidR="00932480" w:rsidRPr="00E01E0F">
              <w:rPr>
                <w:rFonts w:ascii="Arial" w:hAnsi="Arial" w:cs="Arial"/>
                <w:b/>
                <w:sz w:val="22"/>
                <w:szCs w:val="22"/>
              </w:rPr>
              <w:t>materiałów</w:t>
            </w:r>
            <w:r w:rsidRPr="00E01E0F">
              <w:rPr>
                <w:rFonts w:ascii="Arial" w:hAnsi="Arial" w:cs="Arial"/>
                <w:b/>
                <w:sz w:val="22"/>
                <w:szCs w:val="22"/>
              </w:rPr>
              <w:t xml:space="preserve"> do  realizacja badań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01E0F" w:rsidTr="00F93DF4">
        <w:tc>
          <w:tcPr>
            <w:tcW w:w="1510" w:type="dxa"/>
            <w:vAlign w:val="center"/>
          </w:tcPr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 xml:space="preserve">Dostawa stanowiska do badań przekładni </w:t>
            </w:r>
            <w:proofErr w:type="spellStart"/>
            <w:r w:rsidRPr="00E01E0F">
              <w:rPr>
                <w:rFonts w:ascii="Arial" w:hAnsi="Arial" w:cs="Arial"/>
                <w:b/>
                <w:sz w:val="22"/>
                <w:szCs w:val="22"/>
              </w:rPr>
              <w:t>spiroidalnych</w:t>
            </w:r>
            <w:proofErr w:type="spellEnd"/>
            <w:r w:rsidRPr="00E01E0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01E0F" w:rsidRPr="002661CA" w:rsidRDefault="00E01E0F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01E0F" w:rsidRDefault="00E01E0F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03B10" w:rsidRPr="00103B10" w:rsidRDefault="001B541E" w:rsidP="00103B10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17280"/>
      </w:tblGrid>
      <w:tr w:rsidR="00103B10" w:rsidRPr="003209A8" w:rsidTr="00CC259E">
        <w:tc>
          <w:tcPr>
            <w:tcW w:w="8640" w:type="dxa"/>
          </w:tcPr>
          <w:p w:rsidR="00103B10" w:rsidRPr="00A16D0F" w:rsidRDefault="00103B10" w:rsidP="00CC259E">
            <w:pPr>
              <w:pStyle w:val="Tekstpodstawowy"/>
              <w:rPr>
                <w:rFonts w:ascii="Arial" w:hAnsi="Arial" w:cs="Arial"/>
              </w:rPr>
            </w:pPr>
            <w:r w:rsidRPr="00A16D0F">
              <w:rPr>
                <w:rFonts w:ascii="Arial" w:hAnsi="Arial" w:cs="Arial"/>
                <w:b/>
                <w:lang w:val="pl-PL"/>
              </w:rPr>
              <w:t xml:space="preserve">do </w:t>
            </w:r>
            <w:r w:rsidRPr="00A16D0F">
              <w:rPr>
                <w:rFonts w:ascii="Arial" w:hAnsi="Arial" w:cs="Arial"/>
                <w:b/>
              </w:rPr>
              <w:t>07.12.202</w:t>
            </w:r>
            <w:r w:rsidRPr="00A16D0F">
              <w:rPr>
                <w:rFonts w:ascii="Arial" w:hAnsi="Arial" w:cs="Arial"/>
                <w:b/>
                <w:lang w:val="pl-PL"/>
              </w:rPr>
              <w:t>0r.</w:t>
            </w:r>
            <w:r w:rsidRPr="00A16D0F">
              <w:rPr>
                <w:rFonts w:ascii="Arial" w:hAnsi="Arial" w:cs="Arial"/>
              </w:rPr>
              <w:t xml:space="preserve"> – dla zadania częściowego: 4</w:t>
            </w:r>
          </w:p>
        </w:tc>
      </w:tr>
      <w:tr w:rsidR="00103B10" w:rsidRPr="003209A8" w:rsidTr="00CC259E">
        <w:tc>
          <w:tcPr>
            <w:tcW w:w="8640" w:type="dxa"/>
          </w:tcPr>
          <w:p w:rsidR="00103B10" w:rsidRPr="00A16D0F" w:rsidRDefault="00103B10" w:rsidP="00CC259E">
            <w:pPr>
              <w:pStyle w:val="Tekstpodstawowy"/>
              <w:rPr>
                <w:rFonts w:ascii="Arial" w:hAnsi="Arial" w:cs="Arial"/>
              </w:rPr>
            </w:pPr>
            <w:r w:rsidRPr="00A16D0F">
              <w:rPr>
                <w:rFonts w:ascii="Arial" w:hAnsi="Arial" w:cs="Arial"/>
                <w:b/>
              </w:rPr>
              <w:t xml:space="preserve">do </w:t>
            </w:r>
            <w:r w:rsidRPr="00A16D0F">
              <w:rPr>
                <w:rFonts w:ascii="Arial" w:hAnsi="Arial" w:cs="Arial"/>
                <w:b/>
                <w:lang w:val="pl-PL"/>
              </w:rPr>
              <w:t>2</w:t>
            </w:r>
            <w:r w:rsidRPr="00A16D0F">
              <w:rPr>
                <w:rFonts w:ascii="Arial" w:hAnsi="Arial" w:cs="Arial"/>
                <w:b/>
              </w:rPr>
              <w:t>8 dni od daty udzielenia zamówienia</w:t>
            </w:r>
            <w:r w:rsidRPr="00A16D0F">
              <w:rPr>
                <w:rFonts w:ascii="Arial" w:hAnsi="Arial" w:cs="Arial"/>
              </w:rPr>
              <w:t xml:space="preserve"> – dla zadania częściowego: 2, 3</w:t>
            </w:r>
          </w:p>
        </w:tc>
      </w:tr>
      <w:tr w:rsidR="00103B10" w:rsidRPr="003209A8" w:rsidTr="00CC259E">
        <w:tc>
          <w:tcPr>
            <w:tcW w:w="8640" w:type="dxa"/>
          </w:tcPr>
          <w:p w:rsidR="00103B10" w:rsidRPr="00A16D0F" w:rsidRDefault="00103B10" w:rsidP="00CC259E">
            <w:pPr>
              <w:pStyle w:val="Tekstpodstawowy"/>
              <w:rPr>
                <w:rFonts w:ascii="Arial" w:hAnsi="Arial" w:cs="Arial"/>
              </w:rPr>
            </w:pPr>
            <w:r w:rsidRPr="00A16D0F">
              <w:rPr>
                <w:rFonts w:ascii="Arial" w:hAnsi="Arial" w:cs="Arial"/>
                <w:b/>
                <w:lang w:val="pl-PL"/>
              </w:rPr>
              <w:t xml:space="preserve">do </w:t>
            </w:r>
            <w:r w:rsidRPr="00A16D0F">
              <w:rPr>
                <w:rFonts w:ascii="Arial" w:hAnsi="Arial" w:cs="Arial"/>
                <w:b/>
              </w:rPr>
              <w:t>3 miesi</w:t>
            </w:r>
            <w:r w:rsidRPr="00A16D0F">
              <w:rPr>
                <w:rFonts w:ascii="Arial" w:hAnsi="Arial" w:cs="Arial"/>
                <w:b/>
                <w:lang w:val="pl-PL"/>
              </w:rPr>
              <w:t>ęcy</w:t>
            </w:r>
            <w:r w:rsidRPr="00A16D0F">
              <w:rPr>
                <w:rFonts w:ascii="Arial" w:hAnsi="Arial" w:cs="Arial"/>
                <w:b/>
              </w:rPr>
              <w:t xml:space="preserve"> od daty udzielenia zamówienia</w:t>
            </w:r>
            <w:r w:rsidRPr="00A16D0F">
              <w:rPr>
                <w:rFonts w:ascii="Arial" w:hAnsi="Arial" w:cs="Arial"/>
              </w:rPr>
              <w:t xml:space="preserve"> – dla zadania częściowego: 1</w:t>
            </w:r>
          </w:p>
        </w:tc>
      </w:tr>
    </w:tbl>
    <w:p w:rsidR="001258EC" w:rsidRDefault="001258EC" w:rsidP="00103B10">
      <w:pPr>
        <w:spacing w:before="120"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03B10">
        <w:rPr>
          <w:rFonts w:ascii="Arial" w:hAnsi="Arial" w:cs="Arial"/>
        </w:rPr>
        <w:t xml:space="preserve"> do 14 dni </w:t>
      </w:r>
      <w:r w:rsidRPr="00A40632">
        <w:rPr>
          <w:rFonts w:ascii="Arial" w:hAnsi="Arial" w:cs="Arial"/>
        </w:rPr>
        <w:t>,</w:t>
      </w:r>
    </w:p>
    <w:p w:rsidR="00103B1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1 SIWZ- ………………………………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2 SIWZ- ………………………………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3 SIWZ- ………………………………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zadanie częściowe nr 4 SIWZ- ………………………………</w:t>
      </w:r>
    </w:p>
    <w:p w:rsidR="001B541E" w:rsidRPr="00A40632" w:rsidRDefault="001B541E" w:rsidP="00103B10">
      <w:pPr>
        <w:spacing w:line="360" w:lineRule="auto"/>
        <w:ind w:left="658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01E0F" w:rsidRPr="00E01E0F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7F16EA" w:rsidRDefault="00FE25FF" w:rsidP="007F16E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4E1" w:rsidRDefault="001C14E1">
      <w:r>
        <w:separator/>
      </w:r>
    </w:p>
  </w:endnote>
  <w:endnote w:type="continuationSeparator" w:id="0">
    <w:p w:rsidR="001C14E1" w:rsidRDefault="001C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F112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12B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12B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14E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4E1" w:rsidRDefault="001C14E1">
      <w:r>
        <w:separator/>
      </w:r>
    </w:p>
  </w:footnote>
  <w:footnote w:type="continuationSeparator" w:id="0">
    <w:p w:rsidR="001C14E1" w:rsidRDefault="001C1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C3834A3"/>
    <w:multiLevelType w:val="hybridMultilevel"/>
    <w:tmpl w:val="C396D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2"/>
  </w:num>
  <w:num w:numId="7">
    <w:abstractNumId w:val="20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5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8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3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4E1"/>
    <w:rsid w:val="00006B5B"/>
    <w:rsid w:val="00014627"/>
    <w:rsid w:val="000509B5"/>
    <w:rsid w:val="000600B5"/>
    <w:rsid w:val="000C390D"/>
    <w:rsid w:val="000E2D26"/>
    <w:rsid w:val="00103B10"/>
    <w:rsid w:val="00116FC7"/>
    <w:rsid w:val="001258EC"/>
    <w:rsid w:val="001306AD"/>
    <w:rsid w:val="0014053F"/>
    <w:rsid w:val="001423AC"/>
    <w:rsid w:val="00161679"/>
    <w:rsid w:val="00166F66"/>
    <w:rsid w:val="00180468"/>
    <w:rsid w:val="00181D7D"/>
    <w:rsid w:val="001B541E"/>
    <w:rsid w:val="001C14E1"/>
    <w:rsid w:val="001C44C9"/>
    <w:rsid w:val="001E2FF8"/>
    <w:rsid w:val="001E4AEB"/>
    <w:rsid w:val="001F5C7C"/>
    <w:rsid w:val="00211900"/>
    <w:rsid w:val="00213387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07F88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C511A"/>
    <w:rsid w:val="00532C7E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A4E2D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F16EA"/>
    <w:rsid w:val="008258CF"/>
    <w:rsid w:val="008443B5"/>
    <w:rsid w:val="008A3EF3"/>
    <w:rsid w:val="008A41AD"/>
    <w:rsid w:val="008D5166"/>
    <w:rsid w:val="008F7860"/>
    <w:rsid w:val="00903B9A"/>
    <w:rsid w:val="0093214C"/>
    <w:rsid w:val="00932480"/>
    <w:rsid w:val="0095289F"/>
    <w:rsid w:val="00976F8E"/>
    <w:rsid w:val="009B230D"/>
    <w:rsid w:val="009D723F"/>
    <w:rsid w:val="009E25D7"/>
    <w:rsid w:val="009F201D"/>
    <w:rsid w:val="00A14853"/>
    <w:rsid w:val="00A16D0F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586C"/>
    <w:rsid w:val="00B82C42"/>
    <w:rsid w:val="00B87530"/>
    <w:rsid w:val="00B9039F"/>
    <w:rsid w:val="00B910A3"/>
    <w:rsid w:val="00C22BA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1E0F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24B8"/>
    <w:rsid w:val="00F5324E"/>
    <w:rsid w:val="00F92A94"/>
    <w:rsid w:val="00F95E94"/>
    <w:rsid w:val="00FB1361"/>
    <w:rsid w:val="00FC5042"/>
    <w:rsid w:val="00FD06FE"/>
    <w:rsid w:val="00FE25FF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BD0188-8FF4-4218-AA05-D6F65857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9</Pages>
  <Words>1839</Words>
  <Characters>15018</Characters>
  <Application>Microsoft Office Word</Application>
  <DocSecurity>0</DocSecurity>
  <Lines>125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16824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16</cp:revision>
  <cp:lastPrinted>1899-12-31T22:00:00Z</cp:lastPrinted>
  <dcterms:created xsi:type="dcterms:W3CDTF">2020-08-25T12:10:00Z</dcterms:created>
  <dcterms:modified xsi:type="dcterms:W3CDTF">2020-08-25T12:31:00Z</dcterms:modified>
</cp:coreProperties>
</file>