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F5913" w:rsidRPr="008F5913">
        <w:rPr>
          <w:b/>
        </w:rPr>
        <w:t>NA/O/247/2020</w:t>
      </w:r>
      <w:r>
        <w:rPr>
          <w:b/>
          <w:lang w:val="pl-PL"/>
        </w:rPr>
        <w:t xml:space="preserve"> </w:t>
      </w:r>
      <w:r w:rsidR="008F5913" w:rsidRPr="008F5913">
        <w:rPr>
          <w:lang w:val="pl-PL"/>
        </w:rPr>
        <w:t>Rzeszów</w:t>
      </w:r>
      <w:r w:rsidR="00211900" w:rsidRPr="003209A8">
        <w:t xml:space="preserve">, </w:t>
      </w:r>
      <w:r w:rsidR="008F5913" w:rsidRPr="008F5913">
        <w:t>2020-08-27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F013FA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013FA">
        <w:t>Podstawa pr</w:t>
      </w:r>
      <w:r w:rsidR="00F11D06" w:rsidRPr="00F013FA">
        <w:t xml:space="preserve">awna ogłoszenia: art. 4 pkt. 8 </w:t>
      </w:r>
      <w:r w:rsidR="007427DE" w:rsidRPr="00F013FA">
        <w:rPr>
          <w:bCs/>
        </w:rPr>
        <w:t xml:space="preserve">ustawy z dnia </w:t>
      </w:r>
      <w:r w:rsidR="007427DE" w:rsidRPr="00F013FA">
        <w:t xml:space="preserve">29 stycznia 2004 roku Prawo zamówień publicznych </w:t>
      </w:r>
      <w:r w:rsidR="008F5913" w:rsidRPr="00F013FA">
        <w:t>(</w:t>
      </w:r>
      <w:proofErr w:type="spellStart"/>
      <w:r w:rsidR="008F5913" w:rsidRPr="00F013FA">
        <w:t>t.j</w:t>
      </w:r>
      <w:proofErr w:type="spellEnd"/>
      <w:r w:rsidR="008F5913" w:rsidRPr="00F013FA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F5913" w:rsidP="00583EF9">
      <w:pPr>
        <w:spacing w:line="360" w:lineRule="auto"/>
        <w:rPr>
          <w:b/>
        </w:rPr>
      </w:pPr>
      <w:r w:rsidRPr="008F5913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F5913">
        <w:rPr>
          <w:rFonts w:ascii="Arial" w:hAnsi="Arial" w:cs="Arial"/>
          <w:sz w:val="22"/>
          <w:szCs w:val="22"/>
          <w:lang w:val="de-DE"/>
        </w:rPr>
        <w:t xml:space="preserve"> </w:t>
      </w:r>
      <w:r w:rsidR="00F013FA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8F5913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F591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F5913" w:rsidTr="00BC3457">
        <w:tc>
          <w:tcPr>
            <w:tcW w:w="1510" w:type="dxa"/>
            <w:vAlign w:val="center"/>
          </w:tcPr>
          <w:p w:rsidR="008F5913" w:rsidRDefault="008F5913" w:rsidP="00BC34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91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F5913" w:rsidRDefault="008F5913" w:rsidP="00BC345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F5913">
              <w:t>Dostawa  12 elementów ze stopu aluminium</w:t>
            </w:r>
          </w:p>
          <w:p w:rsidR="008F5913" w:rsidRDefault="008F5913" w:rsidP="00BC345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F5913">
              <w:t>30192113-6 - Wkłady drukujące</w:t>
            </w:r>
            <w:r>
              <w:t xml:space="preserve"> </w:t>
            </w:r>
          </w:p>
          <w:p w:rsidR="008F5913" w:rsidRDefault="008F5913" w:rsidP="00BC345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F5913" w:rsidRPr="008F5913" w:rsidRDefault="008F5913" w:rsidP="00BC3457">
            <w:pPr>
              <w:spacing w:after="120"/>
              <w:jc w:val="both"/>
            </w:pPr>
            <w:r w:rsidRPr="008F5913">
              <w:t>Dostawa i zakup  12 elementów ze stopu aluminium wraz z usługą obróbki skrawania</w:t>
            </w:r>
          </w:p>
          <w:p w:rsidR="008F5913" w:rsidRDefault="008F5913" w:rsidP="00BC3457">
            <w:pPr>
              <w:spacing w:after="120"/>
              <w:jc w:val="both"/>
            </w:pPr>
            <w:r w:rsidRPr="008F5913">
              <w:t xml:space="preserve">Modele 3D,  wymiary gabarytowe wraz z gatunkiem materiału, dokładnością wymiarową oraz jakością powierzchni  są zawarte w </w:t>
            </w:r>
            <w:r w:rsidR="00F013FA" w:rsidRPr="008F5913">
              <w:t>załączniku</w:t>
            </w:r>
            <w:r w:rsidRPr="008F5913">
              <w:t xml:space="preserve"> nr 1 SIWZ..</w:t>
            </w:r>
          </w:p>
          <w:p w:rsidR="008F5913" w:rsidRDefault="008F5913" w:rsidP="00BC3457">
            <w:pPr>
              <w:spacing w:after="120"/>
              <w:jc w:val="both"/>
              <w:rPr>
                <w:b/>
              </w:rPr>
            </w:pPr>
            <w:r w:rsidRPr="008F5913">
              <w:rPr>
                <w:b/>
              </w:rPr>
              <w:t>Zamawiający nie dopuszcza składania ofert równoważnych</w:t>
            </w:r>
          </w:p>
          <w:p w:rsidR="008F5913" w:rsidRDefault="008F5913" w:rsidP="00BC34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91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F5913" w:rsidTr="00BC3457">
        <w:tc>
          <w:tcPr>
            <w:tcW w:w="1510" w:type="dxa"/>
            <w:vAlign w:val="center"/>
          </w:tcPr>
          <w:p w:rsidR="008F5913" w:rsidRDefault="008F5913" w:rsidP="00BC34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91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8F5913" w:rsidRDefault="008F5913" w:rsidP="00BC345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F5913">
              <w:t>Dostawa wielostanowiskowego stołu laboratoryjnego</w:t>
            </w:r>
          </w:p>
          <w:p w:rsidR="008F5913" w:rsidRDefault="008F5913" w:rsidP="00BC345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F5913">
              <w:t>30192113-6 - Wkłady drukujące</w:t>
            </w:r>
            <w:r>
              <w:t xml:space="preserve"> </w:t>
            </w:r>
          </w:p>
          <w:p w:rsidR="008F5913" w:rsidRDefault="008F5913" w:rsidP="00BC345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F5913" w:rsidRDefault="008F5913" w:rsidP="00BC3457">
            <w:pPr>
              <w:spacing w:after="120"/>
              <w:jc w:val="both"/>
            </w:pPr>
            <w:r w:rsidRPr="008F5913">
              <w:t>Wielostanowiskowy stół laboratoryjny o kształcie i parametrach określonych w załączniku 1.</w:t>
            </w:r>
          </w:p>
          <w:p w:rsidR="008F5913" w:rsidRDefault="008F5913" w:rsidP="00BC3457">
            <w:pPr>
              <w:spacing w:after="120"/>
              <w:jc w:val="both"/>
              <w:rPr>
                <w:b/>
              </w:rPr>
            </w:pPr>
            <w:r w:rsidRPr="008F5913">
              <w:rPr>
                <w:b/>
              </w:rPr>
              <w:t>Zamawiający nie dopuszcza składania ofert równoważnych</w:t>
            </w:r>
          </w:p>
          <w:p w:rsidR="008F5913" w:rsidRDefault="008F5913" w:rsidP="00BC34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91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F5913" w:rsidRPr="003209A8" w:rsidTr="00BC3457">
        <w:tc>
          <w:tcPr>
            <w:tcW w:w="8640" w:type="dxa"/>
          </w:tcPr>
          <w:p w:rsidR="008F5913" w:rsidRPr="003209A8" w:rsidRDefault="008F5913" w:rsidP="00BC3457">
            <w:pPr>
              <w:pStyle w:val="Tekstpodstawowy"/>
            </w:pPr>
            <w:r w:rsidRPr="008F5913">
              <w:rPr>
                <w:b/>
              </w:rPr>
              <w:t>20 dni od daty udzielenia zamówienia</w:t>
            </w:r>
            <w:r w:rsidRPr="003209A8">
              <w:t xml:space="preserve"> – dla zadania częściowego: </w:t>
            </w:r>
            <w:r w:rsidRPr="008F5913">
              <w:t>2</w:t>
            </w:r>
          </w:p>
        </w:tc>
        <w:tc>
          <w:tcPr>
            <w:tcW w:w="8640" w:type="dxa"/>
          </w:tcPr>
          <w:p w:rsidR="008F5913" w:rsidRPr="003209A8" w:rsidRDefault="008F5913" w:rsidP="00BC3457">
            <w:pPr>
              <w:pStyle w:val="Tekstpodstawowy"/>
            </w:pPr>
          </w:p>
        </w:tc>
      </w:tr>
      <w:tr w:rsidR="008F5913" w:rsidRPr="003209A8" w:rsidTr="00BC3457">
        <w:tc>
          <w:tcPr>
            <w:tcW w:w="8640" w:type="dxa"/>
          </w:tcPr>
          <w:p w:rsidR="008F5913" w:rsidRPr="003209A8" w:rsidRDefault="00F013FA" w:rsidP="00F013FA">
            <w:pPr>
              <w:pStyle w:val="Tekstpodstawowy"/>
            </w:pPr>
            <w:r>
              <w:rPr>
                <w:b/>
              </w:rPr>
              <w:t>14</w:t>
            </w:r>
            <w:r w:rsidR="008F5913" w:rsidRPr="008F5913">
              <w:rPr>
                <w:b/>
              </w:rPr>
              <w:t xml:space="preserve"> dni od daty udzielenia zamówienia</w:t>
            </w:r>
            <w:r w:rsidR="008F5913" w:rsidRPr="003209A8">
              <w:t xml:space="preserve"> – dla zadania częściowego: </w:t>
            </w:r>
            <w:r w:rsidR="008F5913" w:rsidRPr="008F5913">
              <w:t>1</w:t>
            </w:r>
          </w:p>
        </w:tc>
        <w:tc>
          <w:tcPr>
            <w:tcW w:w="8640" w:type="dxa"/>
          </w:tcPr>
          <w:p w:rsidR="008F5913" w:rsidRPr="003209A8" w:rsidRDefault="008F5913" w:rsidP="00BC345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2EC" w:rsidRPr="00931307" w:rsidRDefault="000F12EC" w:rsidP="000F12EC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931307">
              <w:rPr>
                <w:b/>
                <w:bCs/>
                <w:color w:val="000000"/>
              </w:rPr>
              <w:t>V. OPIS SPOSOBU PRZYGOTOWANIA OFERTY</w:t>
            </w:r>
          </w:p>
          <w:p w:rsidR="000F12EC" w:rsidRPr="00931307" w:rsidRDefault="000F12EC" w:rsidP="000F12EC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0F12EC" w:rsidRPr="000F12EC" w:rsidRDefault="000F12EC" w:rsidP="000F12EC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931307">
              <w:rPr>
                <w:bCs/>
                <w:color w:val="000000"/>
              </w:rPr>
              <w:t>Do oferty należy dołączyć</w:t>
            </w:r>
            <w:r>
              <w:rPr>
                <w:bCs/>
                <w:color w:val="000000"/>
              </w:rPr>
              <w:t xml:space="preserve">: </w:t>
            </w:r>
          </w:p>
          <w:p w:rsidR="000F12EC" w:rsidRDefault="000F12EC" w:rsidP="000F12EC">
            <w:pPr>
              <w:ind w:left="641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- folder (opis) </w:t>
            </w:r>
          </w:p>
          <w:p w:rsidR="000F12EC" w:rsidRPr="00931307" w:rsidRDefault="000F12EC" w:rsidP="000F12EC">
            <w:pPr>
              <w:ind w:left="641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- </w:t>
            </w:r>
            <w:r w:rsidRPr="00931307">
              <w:rPr>
                <w:bCs/>
                <w:color w:val="000000"/>
              </w:rPr>
              <w:t>informację o</w:t>
            </w:r>
            <w:r>
              <w:rPr>
                <w:bCs/>
                <w:color w:val="000000"/>
              </w:rPr>
              <w:t xml:space="preserve"> nazwie producenta oraz numerach katalogowych </w:t>
            </w:r>
            <w:r w:rsidRPr="00931307">
              <w:rPr>
                <w:bCs/>
                <w:color w:val="000000"/>
              </w:rPr>
              <w:t xml:space="preserve"> oferowanych </w:t>
            </w:r>
            <w:r>
              <w:rPr>
                <w:bCs/>
                <w:color w:val="000000"/>
              </w:rPr>
              <w:t xml:space="preserve">produktów ( w przypadku braku informacja, że producent nie nadaje lub produkcja własna) </w:t>
            </w:r>
            <w:r w:rsidRPr="00931307">
              <w:rPr>
                <w:bCs/>
                <w:color w:val="000000"/>
              </w:rPr>
              <w:t>.</w:t>
            </w:r>
            <w:r w:rsidRPr="00931307">
              <w:rPr>
                <w:b/>
                <w:u w:val="single"/>
              </w:rPr>
              <w:t xml:space="preserve"> Dokumenty należy dołączyć w języku polskim</w:t>
            </w:r>
          </w:p>
          <w:p w:rsidR="000F12EC" w:rsidRPr="00931307" w:rsidRDefault="000F12EC" w:rsidP="000F12EC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931307">
              <w:rPr>
                <w:bCs/>
                <w:color w:val="000000"/>
              </w:rPr>
              <w:t xml:space="preserve">Do oferty należy dołączyć </w:t>
            </w:r>
            <w:r w:rsidRPr="00931307">
              <w:rPr>
                <w:color w:val="000000"/>
              </w:rPr>
              <w:t>aktualny odpis z właściwego rejestru lub z centralnej ewidencji i informacji o działalności gospodarczej.</w:t>
            </w:r>
            <w:r w:rsidRPr="00931307">
              <w:t xml:space="preserve"> </w:t>
            </w:r>
          </w:p>
          <w:p w:rsidR="000F12EC" w:rsidRPr="00931307" w:rsidRDefault="000F12EC" w:rsidP="000F12EC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93130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F12EC" w:rsidRPr="00931307" w:rsidRDefault="000F12EC" w:rsidP="000F12EC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F12EC" w:rsidRPr="00931307" w:rsidRDefault="000F12EC" w:rsidP="000F12EC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Dodatkowe informację:</w:t>
            </w:r>
          </w:p>
          <w:p w:rsidR="000F12EC" w:rsidRPr="00931307" w:rsidRDefault="000F12EC" w:rsidP="000F12E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5. Wykonawca może złożyć tylko jedną ofertę.</w:t>
            </w:r>
          </w:p>
          <w:p w:rsidR="000F12EC" w:rsidRPr="00931307" w:rsidRDefault="000F12EC" w:rsidP="000F12E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6. 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931307">
              <w:rPr>
                <w:bCs/>
                <w:iCs/>
                <w:lang w:val="x-none" w:eastAsia="x-none"/>
              </w:rPr>
              <w:t>oferty musi odpowiada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931307">
              <w:rPr>
                <w:bCs/>
                <w:iCs/>
                <w:lang w:val="x-none" w:eastAsia="x-none"/>
              </w:rPr>
              <w:t>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93130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F12EC" w:rsidRPr="00931307" w:rsidRDefault="000F12EC" w:rsidP="000F12E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F12EC" w:rsidRPr="00931307" w:rsidRDefault="000F12EC" w:rsidP="000F12E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F12EC" w:rsidRPr="00931307" w:rsidRDefault="000F12EC" w:rsidP="000F12E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 xml:space="preserve">9. 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93130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F12EC" w:rsidRPr="00931307" w:rsidRDefault="000F12EC" w:rsidP="000F12EC">
            <w:pPr>
              <w:jc w:val="both"/>
              <w:rPr>
                <w:b/>
              </w:rPr>
            </w:pPr>
            <w:r w:rsidRPr="0093130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931307">
              <w:rPr>
                <w:b/>
                <w:u w:val="single"/>
              </w:rPr>
              <w:t>pełnomocnictwo</w:t>
            </w:r>
            <w:r w:rsidRPr="00931307">
              <w:t>, które należy dołączyć do składanej oferty</w:t>
            </w:r>
          </w:p>
          <w:p w:rsidR="000F12EC" w:rsidRPr="00931307" w:rsidRDefault="000F12EC" w:rsidP="000F12EC">
            <w:pPr>
              <w:rPr>
                <w:color w:val="000000"/>
                <w:u w:val="single"/>
              </w:rPr>
            </w:pPr>
            <w:r w:rsidRPr="00931307">
              <w:rPr>
                <w:color w:val="000000"/>
                <w:u w:val="single"/>
              </w:rPr>
              <w:t>Oferta powinna zawierać:</w:t>
            </w:r>
          </w:p>
          <w:p w:rsidR="000F12EC" w:rsidRPr="00931307" w:rsidRDefault="000F12EC" w:rsidP="000F12E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Dane teleadresowe firmy - numer NIP , REGON firmy itp.</w:t>
            </w:r>
          </w:p>
          <w:p w:rsidR="000F12EC" w:rsidRPr="00931307" w:rsidRDefault="000F12EC" w:rsidP="000F12E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Wskazanie osoby do kontaktu w sprawie oferty (numer telefonu i e-mail).</w:t>
            </w:r>
          </w:p>
          <w:p w:rsidR="000F12EC" w:rsidRPr="00931307" w:rsidRDefault="000F12EC" w:rsidP="000F12E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Proponowaną cenę brutto za realizację zamówienia.</w:t>
            </w:r>
          </w:p>
          <w:p w:rsidR="00211900" w:rsidRDefault="000F12EC" w:rsidP="000F12EC">
            <w:pPr>
              <w:spacing w:before="120"/>
            </w:pPr>
            <w:r w:rsidRPr="0093130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lastRenderedPageBreak/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8F5913" w:rsidRPr="008F5913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8F5913" w:rsidRPr="008F5913">
              <w:t>Dostawa  12 elementów ze stopu aluminium, dostawa wielostanowiskowego stół laboratoryjnego.</w:t>
            </w:r>
            <w:r w:rsidR="00393B64">
              <w:t xml:space="preserve"> NIE OTWIERAĆ przed </w:t>
            </w:r>
            <w:r w:rsidR="008F5913" w:rsidRPr="008F5913">
              <w:t>2020-09-03</w:t>
            </w:r>
            <w:r w:rsidR="00393B64">
              <w:t xml:space="preserve"> godz. </w:t>
            </w:r>
            <w:r w:rsidR="008F5913" w:rsidRPr="008F5913">
              <w:t>10:15</w:t>
            </w:r>
            <w:r w:rsidR="00393B64">
              <w:t xml:space="preserve"> - </w:t>
            </w:r>
            <w:r w:rsidR="008F5913" w:rsidRPr="008F5913">
              <w:rPr>
                <w:b/>
              </w:rPr>
              <w:t>NA/O/247/2020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F12EC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0F12EC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8F5913" w:rsidRPr="000F12EC">
              <w:rPr>
                <w:rFonts w:ascii="Times New Roman" w:hAnsi="Times New Roman"/>
                <w:sz w:val="24"/>
              </w:rPr>
              <w:t>siedzibie Zamawiającego</w:t>
            </w:r>
            <w:r w:rsidRPr="000F12EC">
              <w:rPr>
                <w:rFonts w:ascii="Times New Roman" w:hAnsi="Times New Roman"/>
                <w:sz w:val="24"/>
              </w:rPr>
              <w:t xml:space="preserve">, pokój nr </w:t>
            </w:r>
            <w:r w:rsidR="008F5913" w:rsidRPr="000F12EC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0F12EC">
              <w:rPr>
                <w:rFonts w:ascii="Times New Roman" w:hAnsi="Times New Roman"/>
                <w:sz w:val="24"/>
              </w:rPr>
              <w:t xml:space="preserve"> do dnia </w:t>
            </w:r>
            <w:r w:rsidR="008F5913" w:rsidRPr="000F12EC">
              <w:rPr>
                <w:rFonts w:ascii="Times New Roman" w:hAnsi="Times New Roman"/>
                <w:sz w:val="24"/>
              </w:rPr>
              <w:t>2020-09-03</w:t>
            </w:r>
            <w:r w:rsidRPr="000F12EC">
              <w:rPr>
                <w:rFonts w:ascii="Times New Roman" w:hAnsi="Times New Roman"/>
                <w:sz w:val="24"/>
              </w:rPr>
              <w:t xml:space="preserve"> do godz. </w:t>
            </w:r>
            <w:r w:rsidR="008F5913" w:rsidRPr="000F12EC">
              <w:rPr>
                <w:rFonts w:ascii="Times New Roman" w:hAnsi="Times New Roman"/>
                <w:sz w:val="24"/>
              </w:rPr>
              <w:t>10:00</w:t>
            </w:r>
            <w:r w:rsidRPr="000F12EC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8F5913" w:rsidRPr="008F5913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F5913" w:rsidRPr="008F591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2020-09-03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8F5913" w:rsidRPr="008F591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8F5913" w:rsidRPr="008F591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8F5913" w:rsidRPr="008F591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0F12E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2EC" w:rsidRDefault="000F12EC" w:rsidP="000F12EC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0F12EC" w:rsidRPr="00693802" w:rsidRDefault="000F12EC" w:rsidP="000F1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8F5913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0F12EC" w:rsidRPr="00693802" w:rsidRDefault="000F12EC" w:rsidP="000F1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0F12EC" w:rsidRPr="00693802" w:rsidRDefault="000F12EC" w:rsidP="000F1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0F12EC" w:rsidRPr="00693802" w:rsidRDefault="000F12EC" w:rsidP="000F1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0F12EC" w:rsidRDefault="000F12EC" w:rsidP="000F12EC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0F12E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2EC" w:rsidRDefault="000F12EC" w:rsidP="000F12EC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FD16E0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0F12EC" w:rsidRDefault="000F12EC" w:rsidP="000F12EC">
      <w:pPr>
        <w:jc w:val="right"/>
        <w:rPr>
          <w:rFonts w:ascii="Arial" w:hAnsi="Arial" w:cs="Arial"/>
          <w:b/>
        </w:rPr>
      </w:pPr>
      <w:r w:rsidRPr="000F12EC">
        <w:rPr>
          <w:rFonts w:ascii="Arial" w:hAnsi="Arial" w:cs="Arial"/>
          <w:b/>
        </w:rPr>
        <w:t xml:space="preserve">Załącznik nr 2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F5913" w:rsidRPr="008F591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F591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F5913">
        <w:rPr>
          <w:rFonts w:ascii="Arial" w:hAnsi="Arial" w:cs="Arial"/>
        </w:rPr>
        <w:t>POLITECHNIKA RZESZOWSKA</w:t>
      </w:r>
    </w:p>
    <w:p w:rsidR="001B541E" w:rsidRPr="00A40632" w:rsidRDefault="008F591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F591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F591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F591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F591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F591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8F5913" w:rsidRPr="000F12EC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F5913" w:rsidRPr="008F591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F5913" w:rsidP="001B541E">
      <w:pPr>
        <w:ind w:left="142"/>
        <w:jc w:val="center"/>
        <w:rPr>
          <w:rFonts w:ascii="Arial" w:hAnsi="Arial" w:cs="Arial"/>
        </w:rPr>
      </w:pPr>
      <w:r w:rsidRPr="008F5913">
        <w:rPr>
          <w:rFonts w:ascii="Arial" w:hAnsi="Arial" w:cs="Arial"/>
          <w:b/>
        </w:rPr>
        <w:t>Dostawa  12 elementów ze stopu aluminium, dostawa wielostanowiskowego stół laboratoryjnego.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2127E6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F5913" w:rsidTr="00BC3457">
        <w:tc>
          <w:tcPr>
            <w:tcW w:w="1510" w:type="dxa"/>
            <w:vAlign w:val="center"/>
          </w:tcPr>
          <w:p w:rsidR="008F5913" w:rsidRDefault="008F5913" w:rsidP="00BC34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91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F5913">
              <w:rPr>
                <w:rFonts w:ascii="Arial" w:hAnsi="Arial" w:cs="Arial"/>
                <w:b/>
                <w:sz w:val="22"/>
                <w:szCs w:val="22"/>
              </w:rPr>
              <w:t>Dostawa  12 elementów ze stopu aluminium</w:t>
            </w:r>
          </w:p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F5913" w:rsidRDefault="008F5913" w:rsidP="00BC34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F5913" w:rsidTr="00BC3457">
        <w:tc>
          <w:tcPr>
            <w:tcW w:w="1510" w:type="dxa"/>
            <w:vAlign w:val="center"/>
          </w:tcPr>
          <w:p w:rsidR="008F5913" w:rsidRDefault="008F5913" w:rsidP="00BC34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91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F5913">
              <w:rPr>
                <w:rFonts w:ascii="Arial" w:hAnsi="Arial" w:cs="Arial"/>
                <w:b/>
                <w:sz w:val="22"/>
                <w:szCs w:val="22"/>
              </w:rPr>
              <w:t>Dostawa wielostanowiskowego stołu laboratoryjnego</w:t>
            </w:r>
          </w:p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F5913" w:rsidRPr="002661CA" w:rsidRDefault="008F5913" w:rsidP="00BC34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F5913" w:rsidRDefault="008F5913" w:rsidP="00BC34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FD16E0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FD16E0" w:rsidP="00FD16E0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zadnie częściowe nr 1 SIWZ- …………..</w:t>
      </w:r>
      <w:r w:rsidR="008F5913" w:rsidRPr="008F5913">
        <w:rPr>
          <w:rFonts w:ascii="Arial" w:hAnsi="Arial" w:cs="Arial"/>
        </w:rPr>
        <w:t xml:space="preserve"> dni od daty udzielenia zamówienia</w:t>
      </w:r>
      <w:r w:rsidR="001B541E" w:rsidRPr="00A40632">
        <w:rPr>
          <w:rFonts w:ascii="Arial" w:hAnsi="Arial" w:cs="Arial"/>
        </w:rPr>
        <w:t>,</w:t>
      </w:r>
    </w:p>
    <w:p w:rsidR="00FD16E0" w:rsidRPr="00A40632" w:rsidRDefault="00FD16E0" w:rsidP="00FD16E0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zadnie częściowe nr 2 SIWZ- …………..</w:t>
      </w:r>
      <w:r w:rsidRPr="008F5913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</w:t>
      </w:r>
      <w:r w:rsidR="00FD16E0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FD16E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D16E0">
        <w:rPr>
          <w:rFonts w:ascii="Arial" w:hAnsi="Arial" w:cs="Arial"/>
        </w:rPr>
        <w:t>:</w:t>
      </w:r>
    </w:p>
    <w:p w:rsidR="001B541E" w:rsidRDefault="00FD16E0" w:rsidP="00FD16E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zadnie częściowe nr 1 SIWZ- …………..</w:t>
      </w:r>
    </w:p>
    <w:p w:rsidR="00FD16E0" w:rsidRPr="00A40632" w:rsidRDefault="00FD16E0" w:rsidP="00FD16E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zadnie częściowe nr 2 SIWZ- …………..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F5913" w:rsidRPr="008F5913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Default="001B541E" w:rsidP="001B541E">
      <w:pPr>
        <w:rPr>
          <w:rFonts w:ascii="Arial" w:hAnsi="Arial" w:cs="Arial"/>
          <w:sz w:val="22"/>
          <w:szCs w:val="22"/>
        </w:rPr>
      </w:pPr>
    </w:p>
    <w:p w:rsidR="00CC5409" w:rsidRDefault="00CC5409" w:rsidP="001B541E">
      <w:pPr>
        <w:rPr>
          <w:rFonts w:ascii="Arial" w:hAnsi="Arial" w:cs="Arial"/>
          <w:sz w:val="22"/>
          <w:szCs w:val="22"/>
        </w:rPr>
      </w:pPr>
    </w:p>
    <w:p w:rsidR="00CC5409" w:rsidRDefault="00CC5409" w:rsidP="001B541E">
      <w:pPr>
        <w:rPr>
          <w:rFonts w:ascii="Arial" w:hAnsi="Arial" w:cs="Arial"/>
          <w:sz w:val="22"/>
          <w:szCs w:val="22"/>
        </w:rPr>
      </w:pPr>
    </w:p>
    <w:p w:rsidR="00CC5409" w:rsidRDefault="00CC5409" w:rsidP="001B541E">
      <w:pPr>
        <w:rPr>
          <w:rFonts w:ascii="Arial" w:hAnsi="Arial" w:cs="Arial"/>
          <w:sz w:val="22"/>
          <w:szCs w:val="22"/>
        </w:rPr>
      </w:pPr>
    </w:p>
    <w:p w:rsidR="00CC5409" w:rsidRDefault="00CC5409" w:rsidP="001B541E">
      <w:pPr>
        <w:rPr>
          <w:rFonts w:ascii="Arial" w:hAnsi="Arial" w:cs="Arial"/>
          <w:sz w:val="22"/>
          <w:szCs w:val="22"/>
        </w:rPr>
      </w:pPr>
    </w:p>
    <w:p w:rsidR="00CC5409" w:rsidRDefault="00CC5409" w:rsidP="001B541E">
      <w:pPr>
        <w:rPr>
          <w:rFonts w:ascii="Arial" w:hAnsi="Arial" w:cs="Arial"/>
          <w:sz w:val="22"/>
          <w:szCs w:val="22"/>
        </w:rPr>
      </w:pPr>
    </w:p>
    <w:p w:rsidR="00CC5409" w:rsidRDefault="00CC5409" w:rsidP="001B541E">
      <w:pPr>
        <w:rPr>
          <w:rFonts w:ascii="Arial" w:hAnsi="Arial" w:cs="Arial"/>
          <w:sz w:val="22"/>
          <w:szCs w:val="22"/>
        </w:rPr>
      </w:pPr>
    </w:p>
    <w:p w:rsidR="00CC5409" w:rsidRDefault="00CC5409" w:rsidP="001B541E">
      <w:pPr>
        <w:rPr>
          <w:rFonts w:ascii="Arial" w:hAnsi="Arial" w:cs="Arial"/>
          <w:sz w:val="22"/>
          <w:szCs w:val="22"/>
        </w:rPr>
      </w:pPr>
    </w:p>
    <w:p w:rsidR="00CC5409" w:rsidRDefault="00CC5409" w:rsidP="001B541E">
      <w:pPr>
        <w:rPr>
          <w:rFonts w:ascii="Arial" w:hAnsi="Arial" w:cs="Arial"/>
          <w:sz w:val="22"/>
          <w:szCs w:val="22"/>
        </w:rPr>
      </w:pPr>
    </w:p>
    <w:p w:rsidR="00CC5409" w:rsidRPr="00574560" w:rsidRDefault="00CC5409" w:rsidP="00CC5409">
      <w:pPr>
        <w:pStyle w:val="Nagwek"/>
        <w:jc w:val="right"/>
        <w:rPr>
          <w:sz w:val="22"/>
          <w:szCs w:val="22"/>
        </w:rPr>
      </w:pPr>
    </w:p>
    <w:p w:rsidR="00CC5409" w:rsidRDefault="00CC5409" w:rsidP="00CC5409">
      <w:pPr>
        <w:pStyle w:val="Tekstpodstawowy"/>
        <w:spacing w:line="240" w:lineRule="auto"/>
        <w:ind w:left="357"/>
        <w:jc w:val="center"/>
        <w:rPr>
          <w:b/>
          <w:sz w:val="28"/>
          <w:szCs w:val="22"/>
        </w:rPr>
      </w:pPr>
    </w:p>
    <w:p w:rsidR="00CC5409" w:rsidRPr="00574560" w:rsidRDefault="00CC5409" w:rsidP="00CC5409">
      <w:pPr>
        <w:pStyle w:val="Tekstpodstawowy"/>
        <w:spacing w:line="240" w:lineRule="auto"/>
        <w:ind w:left="357"/>
        <w:jc w:val="center"/>
        <w:rPr>
          <w:b/>
          <w:sz w:val="28"/>
          <w:szCs w:val="22"/>
        </w:rPr>
      </w:pPr>
      <w:r w:rsidRPr="00574560">
        <w:rPr>
          <w:b/>
          <w:sz w:val="28"/>
          <w:szCs w:val="22"/>
        </w:rPr>
        <w:t>UMOWA NA/……….</w:t>
      </w:r>
      <w:r>
        <w:rPr>
          <w:b/>
          <w:sz w:val="28"/>
          <w:szCs w:val="22"/>
        </w:rPr>
        <w:t>/2020</w:t>
      </w:r>
    </w:p>
    <w:p w:rsidR="00CC5409" w:rsidRPr="003A6266" w:rsidRDefault="00CC5409" w:rsidP="00CC5409">
      <w:pPr>
        <w:pStyle w:val="Tekstpodstawowy"/>
        <w:ind w:left="357"/>
        <w:jc w:val="center"/>
        <w:rPr>
          <w:b/>
          <w:color w:val="FF0000"/>
          <w:sz w:val="22"/>
          <w:szCs w:val="22"/>
        </w:rPr>
      </w:pPr>
      <w:r w:rsidRPr="00574560">
        <w:rPr>
          <w:b/>
          <w:sz w:val="22"/>
          <w:szCs w:val="22"/>
        </w:rPr>
        <w:t xml:space="preserve">Postępowanie </w:t>
      </w:r>
      <w:r>
        <w:rPr>
          <w:b/>
          <w:sz w:val="22"/>
          <w:szCs w:val="22"/>
        </w:rPr>
        <w:t>NA/O/247</w:t>
      </w:r>
      <w:r w:rsidRPr="00574560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2020</w:t>
      </w:r>
      <w:r w:rsidRPr="003A6266">
        <w:rPr>
          <w:b/>
          <w:color w:val="FF0000"/>
          <w:sz w:val="22"/>
          <w:szCs w:val="22"/>
        </w:rPr>
        <w:t>- d</w:t>
      </w:r>
      <w:r>
        <w:rPr>
          <w:b/>
          <w:color w:val="FF0000"/>
          <w:sz w:val="22"/>
          <w:szCs w:val="22"/>
        </w:rPr>
        <w:t>otyczy zadania częściowego nr 1</w:t>
      </w:r>
    </w:p>
    <w:p w:rsidR="00CC5409" w:rsidRPr="00574560" w:rsidRDefault="00CC5409" w:rsidP="00CC5409">
      <w:pPr>
        <w:pStyle w:val="Tekstpodstawowy"/>
        <w:rPr>
          <w:sz w:val="22"/>
          <w:szCs w:val="22"/>
        </w:rPr>
      </w:pPr>
      <w:r w:rsidRPr="00574560">
        <w:rPr>
          <w:sz w:val="22"/>
          <w:szCs w:val="22"/>
        </w:rPr>
        <w:t xml:space="preserve">zawarta w Rzeszowie dnia </w:t>
      </w:r>
      <w:r w:rsidRPr="00574560">
        <w:rPr>
          <w:b/>
          <w:sz w:val="22"/>
          <w:szCs w:val="22"/>
        </w:rPr>
        <w:t>……………………………</w:t>
      </w:r>
      <w:r w:rsidRPr="00574560">
        <w:rPr>
          <w:sz w:val="22"/>
          <w:szCs w:val="22"/>
        </w:rPr>
        <w:t xml:space="preserve"> roku pomiędzy: </w:t>
      </w: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Politechniką Rzeszowską z siedzibą w Rzeszowie, Al. Powstańców Warszawy 12, 35-959  Rzeszów reprezentowaną przez:</w:t>
      </w:r>
    </w:p>
    <w:p w:rsidR="00CC5409" w:rsidRPr="00574560" w:rsidRDefault="00CC5409" w:rsidP="00CC5409">
      <w:pPr>
        <w:spacing w:line="276" w:lineRule="auto"/>
        <w:jc w:val="both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dr hab. inż. Mariusza Oleksy, prof. PRz – Prorektora ds. Rozwoju i kontaktów z gospodarką</w:t>
      </w: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zwaną w dalszej części niniejszej umowy </w:t>
      </w:r>
      <w:r w:rsidRPr="00574560">
        <w:rPr>
          <w:b/>
          <w:sz w:val="22"/>
          <w:szCs w:val="22"/>
        </w:rPr>
        <w:t>Zamawiającym,</w:t>
      </w:r>
      <w:r w:rsidRPr="00574560">
        <w:rPr>
          <w:sz w:val="22"/>
          <w:szCs w:val="22"/>
        </w:rPr>
        <w:t xml:space="preserve"> </w:t>
      </w: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a </w:t>
      </w:r>
    </w:p>
    <w:p w:rsidR="00CC5409" w:rsidRPr="00574560" w:rsidRDefault="00CC5409" w:rsidP="00CC5409">
      <w:pPr>
        <w:spacing w:line="276" w:lineRule="auto"/>
        <w:rPr>
          <w:b/>
          <w:sz w:val="22"/>
          <w:szCs w:val="22"/>
        </w:rPr>
      </w:pPr>
      <w:r w:rsidRPr="00574560">
        <w:rPr>
          <w:sz w:val="22"/>
          <w:szCs w:val="22"/>
        </w:rPr>
        <w:t>Firmą ………………………………………………………………...</w:t>
      </w:r>
      <w:r w:rsidRPr="00574560">
        <w:rPr>
          <w:b/>
          <w:sz w:val="22"/>
          <w:szCs w:val="22"/>
        </w:rPr>
        <w:t xml:space="preserve">zarejestrowaną KRS/nr ewidencji działalności gospodarczej  </w:t>
      </w:r>
      <w:r w:rsidRPr="00574560">
        <w:rPr>
          <w:sz w:val="22"/>
          <w:szCs w:val="22"/>
        </w:rPr>
        <w:t>………………………………………………………………</w:t>
      </w:r>
      <w:r w:rsidRPr="00574560">
        <w:rPr>
          <w:b/>
          <w:sz w:val="22"/>
          <w:szCs w:val="22"/>
        </w:rPr>
        <w:t xml:space="preserve"> </w:t>
      </w:r>
      <w:r w:rsidRPr="00574560">
        <w:rPr>
          <w:sz w:val="22"/>
          <w:szCs w:val="22"/>
        </w:rPr>
        <w:t>reprezentowaną przez:</w:t>
      </w: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CC5409" w:rsidRPr="00574560" w:rsidRDefault="00CC5409" w:rsidP="00CC5409">
      <w:pPr>
        <w:spacing w:line="276" w:lineRule="auto"/>
        <w:jc w:val="both"/>
        <w:rPr>
          <w:b/>
          <w:sz w:val="22"/>
          <w:szCs w:val="22"/>
        </w:rPr>
      </w:pPr>
      <w:r w:rsidRPr="00574560">
        <w:rPr>
          <w:sz w:val="22"/>
          <w:szCs w:val="22"/>
        </w:rPr>
        <w:t>zwaną w dalszej części niniejszej umowy</w:t>
      </w:r>
      <w:r w:rsidRPr="00574560">
        <w:rPr>
          <w:b/>
          <w:sz w:val="22"/>
          <w:szCs w:val="22"/>
        </w:rPr>
        <w:t xml:space="preserve"> Wykonawcą,</w:t>
      </w:r>
    </w:p>
    <w:p w:rsidR="00CC5409" w:rsidRPr="00574560" w:rsidRDefault="00CC5409" w:rsidP="00CC5409">
      <w:pPr>
        <w:pStyle w:val="Tekstpodstawowy"/>
        <w:rPr>
          <w:sz w:val="22"/>
          <w:szCs w:val="22"/>
        </w:rPr>
      </w:pPr>
    </w:p>
    <w:p w:rsidR="00CC5409" w:rsidRPr="00574560" w:rsidRDefault="00CC5409" w:rsidP="00CC5409">
      <w:pPr>
        <w:pStyle w:val="Tekstpodstawowy"/>
        <w:rPr>
          <w:sz w:val="22"/>
          <w:szCs w:val="22"/>
        </w:rPr>
      </w:pPr>
      <w:r w:rsidRPr="00574560">
        <w:rPr>
          <w:sz w:val="22"/>
          <w:szCs w:val="22"/>
        </w:rPr>
        <w:t>W wyniku przeprowadzenia postępowania w trybie zapytania ofertowego, zawarto umowę następującej treści:</w:t>
      </w: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§ 1</w:t>
      </w:r>
    </w:p>
    <w:p w:rsidR="00CC5409" w:rsidRPr="00D631D3" w:rsidRDefault="00CC5409" w:rsidP="00CC5409">
      <w:pPr>
        <w:pStyle w:val="Nagwek"/>
        <w:widowControl w:val="0"/>
        <w:numPr>
          <w:ilvl w:val="0"/>
          <w:numId w:val="26"/>
        </w:numPr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574560">
        <w:rPr>
          <w:sz w:val="22"/>
          <w:szCs w:val="22"/>
        </w:rPr>
        <w:t xml:space="preserve">Przedmiotem niniejszej umowy jest </w:t>
      </w:r>
      <w:r>
        <w:rPr>
          <w:sz w:val="22"/>
          <w:szCs w:val="22"/>
        </w:rPr>
        <w:t xml:space="preserve"> </w:t>
      </w:r>
      <w:r w:rsidRPr="00D631D3">
        <w:rPr>
          <w:b/>
          <w:sz w:val="22"/>
          <w:szCs w:val="22"/>
        </w:rPr>
        <w:t>dostawa  12 elementów ze stopu alumi</w:t>
      </w:r>
      <w:r>
        <w:rPr>
          <w:b/>
          <w:sz w:val="22"/>
          <w:szCs w:val="22"/>
        </w:rPr>
        <w:t xml:space="preserve">nium </w:t>
      </w:r>
      <w:r w:rsidRPr="00D631D3">
        <w:rPr>
          <w:sz w:val="22"/>
          <w:szCs w:val="22"/>
        </w:rPr>
        <w:t>do miejsca wskazanego przez Zamawiającego.</w:t>
      </w:r>
    </w:p>
    <w:p w:rsidR="00CC5409" w:rsidRPr="00574560" w:rsidRDefault="00CC5409" w:rsidP="00CC5409">
      <w:pPr>
        <w:pStyle w:val="Nagwek"/>
        <w:widowControl w:val="0"/>
        <w:numPr>
          <w:ilvl w:val="0"/>
          <w:numId w:val="26"/>
        </w:numPr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574560">
        <w:rPr>
          <w:sz w:val="22"/>
          <w:szCs w:val="22"/>
        </w:rPr>
        <w:t xml:space="preserve">Zamawiający zleca, a Wykonawca przyjmuje do wykonania przedmiot umowy określony </w:t>
      </w:r>
      <w:r w:rsidRPr="00574560">
        <w:rPr>
          <w:sz w:val="22"/>
          <w:szCs w:val="22"/>
        </w:rPr>
        <w:br/>
        <w:t>w ust. 1.</w:t>
      </w:r>
    </w:p>
    <w:p w:rsidR="00CC5409" w:rsidRPr="00574560" w:rsidRDefault="00CC5409" w:rsidP="00CC5409">
      <w:pPr>
        <w:pStyle w:val="Nagwek"/>
        <w:widowControl w:val="0"/>
        <w:numPr>
          <w:ilvl w:val="0"/>
          <w:numId w:val="26"/>
        </w:numPr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574560">
        <w:rPr>
          <w:sz w:val="22"/>
          <w:szCs w:val="22"/>
        </w:rPr>
        <w:t>Specyfikację przedmiotu umowy zawiera załączona oferta Wykonawcy oraz dokumentacja postępowania, które są integralną częścią niniejszej umowy.</w:t>
      </w:r>
    </w:p>
    <w:p w:rsidR="00CC5409" w:rsidRPr="00574560" w:rsidRDefault="00CC5409" w:rsidP="00CC5409">
      <w:pPr>
        <w:pStyle w:val="Nagwek"/>
        <w:widowControl w:val="0"/>
        <w:numPr>
          <w:ilvl w:val="0"/>
          <w:numId w:val="26"/>
        </w:numPr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574560">
        <w:rPr>
          <w:sz w:val="22"/>
          <w:szCs w:val="22"/>
        </w:rPr>
        <w:t xml:space="preserve">Wykonawca zobowiązuje się wykonać przedmiot umowy bez zbędnej zwłoki, </w:t>
      </w:r>
      <w:r w:rsidRPr="00574560">
        <w:rPr>
          <w:sz w:val="22"/>
          <w:szCs w:val="22"/>
        </w:rPr>
        <w:br/>
        <w:t>w terminach określonych w § 3 niniejszej umowy, przy zachowaniu należytej staranności.</w:t>
      </w:r>
    </w:p>
    <w:p w:rsidR="00CC5409" w:rsidRPr="00574560" w:rsidRDefault="00CC5409" w:rsidP="00CC5409">
      <w:pPr>
        <w:pStyle w:val="Nagwek"/>
        <w:widowControl w:val="0"/>
        <w:numPr>
          <w:ilvl w:val="0"/>
          <w:numId w:val="26"/>
        </w:numPr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574560">
        <w:rPr>
          <w:sz w:val="22"/>
          <w:szCs w:val="22"/>
        </w:rPr>
        <w:t>Do obowiązków Wykonawcy należy również w ramach wynagrodzenia umownego</w:t>
      </w:r>
      <w:r>
        <w:rPr>
          <w:sz w:val="22"/>
          <w:szCs w:val="22"/>
        </w:rPr>
        <w:t>*</w:t>
      </w:r>
      <w:r w:rsidRPr="00574560">
        <w:rPr>
          <w:sz w:val="22"/>
          <w:szCs w:val="22"/>
        </w:rPr>
        <w:t xml:space="preserve">: </w:t>
      </w:r>
    </w:p>
    <w:p w:rsidR="00CC5409" w:rsidRPr="00574560" w:rsidRDefault="00CC5409" w:rsidP="00CC5409">
      <w:pPr>
        <w:numPr>
          <w:ilvl w:val="0"/>
          <w:numId w:val="27"/>
        </w:num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dost</w:t>
      </w:r>
      <w:r>
        <w:rPr>
          <w:sz w:val="22"/>
          <w:szCs w:val="22"/>
        </w:rPr>
        <w:t>awa przedmiotu umowy,</w:t>
      </w:r>
      <w:r w:rsidRPr="00574560">
        <w:rPr>
          <w:sz w:val="22"/>
          <w:szCs w:val="22"/>
        </w:rPr>
        <w:t xml:space="preserve"> wszelkie koszty i opłaty niezbędne do prawidłowego wykonania zamówienia;</w:t>
      </w:r>
    </w:p>
    <w:p w:rsidR="00CC5409" w:rsidRPr="00574560" w:rsidRDefault="00CC5409" w:rsidP="00CC5409">
      <w:pPr>
        <w:numPr>
          <w:ilvl w:val="0"/>
          <w:numId w:val="27"/>
        </w:numPr>
        <w:tabs>
          <w:tab w:val="left" w:pos="142"/>
          <w:tab w:val="left" w:pos="284"/>
          <w:tab w:val="left" w:pos="426"/>
        </w:tabs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dostawa przedmiotu umowy fabrycznie nowego, nieużywanego;</w:t>
      </w:r>
    </w:p>
    <w:p w:rsidR="00CC5409" w:rsidRPr="00574560" w:rsidRDefault="00CC5409" w:rsidP="00CC5409">
      <w:pPr>
        <w:numPr>
          <w:ilvl w:val="0"/>
          <w:numId w:val="27"/>
        </w:num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dostarczenie wszelkich niezbędnych dokumentów wymaganych do danej dostawy </w:t>
      </w:r>
      <w:r w:rsidRPr="00574560">
        <w:rPr>
          <w:sz w:val="22"/>
          <w:szCs w:val="22"/>
        </w:rPr>
        <w:br/>
        <w:t>(tj.</w:t>
      </w:r>
      <w:r>
        <w:rPr>
          <w:sz w:val="22"/>
          <w:szCs w:val="22"/>
        </w:rPr>
        <w:t xml:space="preserve"> </w:t>
      </w:r>
      <w:r w:rsidRPr="00574560">
        <w:rPr>
          <w:sz w:val="22"/>
          <w:szCs w:val="22"/>
        </w:rPr>
        <w:t>aprobaty technicznej, certyfikatów itp.). Wszystkie dokumenty załączone do dostarczonego przedmiotu zamówienia muszą być sporządzone w języku polskim w formie drukowanej</w:t>
      </w:r>
      <w:r>
        <w:rPr>
          <w:sz w:val="22"/>
          <w:szCs w:val="22"/>
        </w:rPr>
        <w:t>.</w:t>
      </w:r>
    </w:p>
    <w:p w:rsidR="00CC5409" w:rsidRPr="00574560" w:rsidRDefault="00CC5409" w:rsidP="00CC5409">
      <w:pPr>
        <w:spacing w:line="276" w:lineRule="auto"/>
        <w:jc w:val="both"/>
        <w:rPr>
          <w:i/>
          <w:sz w:val="22"/>
          <w:szCs w:val="22"/>
        </w:rPr>
      </w:pPr>
      <w:r w:rsidRPr="00574560">
        <w:rPr>
          <w:i/>
          <w:sz w:val="22"/>
          <w:szCs w:val="22"/>
        </w:rPr>
        <w:t>* Niepotrzebne skreślić</w:t>
      </w:r>
    </w:p>
    <w:p w:rsidR="00CC5409" w:rsidRPr="00574560" w:rsidRDefault="00CC5409" w:rsidP="00CC5409">
      <w:pPr>
        <w:spacing w:line="276" w:lineRule="auto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§ 2</w:t>
      </w: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Wykonawca oświadcza, że posiada odpowiednią wiedzę, doświadczenie i dysponuje stosowną bazą do wykonania przedmiotu umowy.</w:t>
      </w:r>
    </w:p>
    <w:p w:rsidR="00CC5409" w:rsidRPr="00574560" w:rsidRDefault="00CC5409" w:rsidP="00CC5409">
      <w:pPr>
        <w:spacing w:line="276" w:lineRule="auto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§ 3</w:t>
      </w:r>
    </w:p>
    <w:p w:rsidR="00CC5409" w:rsidRPr="00574560" w:rsidRDefault="00CC5409" w:rsidP="00CC5409">
      <w:pPr>
        <w:numPr>
          <w:ilvl w:val="0"/>
          <w:numId w:val="28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Termin rozpoczęcia wykonania przedmiotu umowy Strony ustalają na dzień zawarcia niniejszej umowy, a termin jego zakończenia </w:t>
      </w:r>
      <w:r w:rsidRPr="00574560">
        <w:rPr>
          <w:b/>
          <w:sz w:val="22"/>
          <w:szCs w:val="22"/>
        </w:rPr>
        <w:t>do …..</w:t>
      </w:r>
      <w:r>
        <w:rPr>
          <w:b/>
          <w:sz w:val="22"/>
          <w:szCs w:val="22"/>
        </w:rPr>
        <w:t xml:space="preserve"> dni </w:t>
      </w:r>
      <w:r w:rsidRPr="00574560">
        <w:rPr>
          <w:b/>
          <w:sz w:val="22"/>
          <w:szCs w:val="22"/>
        </w:rPr>
        <w:t>od dnia zawarcia umowy.</w:t>
      </w:r>
    </w:p>
    <w:p w:rsidR="00CC5409" w:rsidRPr="00574560" w:rsidRDefault="00CC5409" w:rsidP="00CC5409">
      <w:pPr>
        <w:numPr>
          <w:ilvl w:val="0"/>
          <w:numId w:val="28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lastRenderedPageBreak/>
        <w:t>Wykonawca zobowiązuje się do powiadomienia na adres e-mail ………………… o terminie dostawy z wyprzedzeniem co najmniej 2 dni roboczych.</w:t>
      </w:r>
    </w:p>
    <w:p w:rsidR="00CC5409" w:rsidRPr="00574560" w:rsidRDefault="00CC5409" w:rsidP="00CC5409">
      <w:pPr>
        <w:numPr>
          <w:ilvl w:val="0"/>
          <w:numId w:val="28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Za dzień wykonania przedmiotu zamówienia uznany będzie dzień podpisania przez przedstawicieli Zamawiającego protokołu odbioru końcowego, bez zastrzeżeń.</w:t>
      </w:r>
    </w:p>
    <w:p w:rsidR="00CC5409" w:rsidRPr="00574560" w:rsidRDefault="00CC5409" w:rsidP="00CC5409">
      <w:pPr>
        <w:numPr>
          <w:ilvl w:val="0"/>
          <w:numId w:val="28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Przy odbiorze końcowym Wykonawca zobowiązany jest dołączyć dokumenty określone </w:t>
      </w:r>
      <w:r w:rsidRPr="00574560">
        <w:rPr>
          <w:sz w:val="22"/>
          <w:szCs w:val="22"/>
        </w:rPr>
        <w:br/>
        <w:t>w §1 ust.5c.</w:t>
      </w:r>
    </w:p>
    <w:p w:rsidR="00CC5409" w:rsidRPr="00574560" w:rsidRDefault="00CC5409" w:rsidP="00CC5409">
      <w:pPr>
        <w:numPr>
          <w:ilvl w:val="0"/>
          <w:numId w:val="28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Jeżeli w trakcie czynności odbiorowych zostaną stwierdzone wady przedmiotu umowy, wówczas Zamawiający może </w:t>
      </w:r>
      <w:r>
        <w:rPr>
          <w:sz w:val="22"/>
          <w:szCs w:val="22"/>
        </w:rPr>
        <w:t xml:space="preserve">wezwać Wykonawcę do usunięcia </w:t>
      </w:r>
      <w:r w:rsidRPr="00574560">
        <w:rPr>
          <w:sz w:val="22"/>
          <w:szCs w:val="22"/>
        </w:rPr>
        <w:t>wad,</w:t>
      </w:r>
      <w:r>
        <w:rPr>
          <w:sz w:val="22"/>
          <w:szCs w:val="22"/>
        </w:rPr>
        <w:t xml:space="preserve"> w terminie</w:t>
      </w:r>
      <w:r w:rsidRPr="00574560">
        <w:rPr>
          <w:sz w:val="22"/>
          <w:szCs w:val="22"/>
        </w:rPr>
        <w:t xml:space="preserve"> nie dłuższy</w:t>
      </w:r>
      <w:r>
        <w:rPr>
          <w:sz w:val="22"/>
          <w:szCs w:val="22"/>
        </w:rPr>
        <w:t>m</w:t>
      </w:r>
      <w:r w:rsidRPr="00574560">
        <w:rPr>
          <w:sz w:val="22"/>
          <w:szCs w:val="22"/>
        </w:rPr>
        <w:t xml:space="preserve"> niż 5 dni roboczych.</w:t>
      </w:r>
    </w:p>
    <w:p w:rsidR="00CC5409" w:rsidRPr="00574560" w:rsidRDefault="00CC5409" w:rsidP="00CC5409">
      <w:pPr>
        <w:spacing w:line="276" w:lineRule="auto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§ 4</w:t>
      </w:r>
    </w:p>
    <w:p w:rsidR="00CC5409" w:rsidRPr="00574560" w:rsidRDefault="00CC5409" w:rsidP="00CC5409">
      <w:pPr>
        <w:numPr>
          <w:ilvl w:val="0"/>
          <w:numId w:val="29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Wysokość wynagrodzenia przysługującego Wykonawcy za wykonanie przedmiotu umowy ustalona została na podstawie oferty Wykonawcy.</w:t>
      </w:r>
    </w:p>
    <w:p w:rsidR="00CC5409" w:rsidRPr="00574560" w:rsidRDefault="00CC5409" w:rsidP="00CC5409">
      <w:pPr>
        <w:numPr>
          <w:ilvl w:val="0"/>
          <w:numId w:val="29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Wynagrodzenie za przedmiot umowy ustala się na kwotę brutto: ……………………………….</w:t>
      </w:r>
      <w:r w:rsidRPr="00574560">
        <w:rPr>
          <w:b/>
          <w:sz w:val="22"/>
          <w:szCs w:val="22"/>
        </w:rPr>
        <w:t xml:space="preserve"> </w:t>
      </w:r>
      <w:r w:rsidRPr="00574560">
        <w:rPr>
          <w:bCs/>
          <w:sz w:val="22"/>
          <w:szCs w:val="22"/>
        </w:rPr>
        <w:t>(</w:t>
      </w:r>
      <w:r w:rsidRPr="00574560">
        <w:rPr>
          <w:sz w:val="22"/>
          <w:szCs w:val="22"/>
        </w:rPr>
        <w:t>słownie: ………………………………….. PLN).</w:t>
      </w:r>
    </w:p>
    <w:p w:rsidR="00CC5409" w:rsidRPr="00574560" w:rsidRDefault="00CC5409" w:rsidP="00CC5409">
      <w:pPr>
        <w:numPr>
          <w:ilvl w:val="0"/>
          <w:numId w:val="29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Zamawiający odprowadzi we własnym zakresie należny podatek VAT i ewentualne cło. Wykonawca wystawi fakturę VAT na kwotę netto </w:t>
      </w:r>
    </w:p>
    <w:p w:rsidR="00CC5409" w:rsidRPr="00574560" w:rsidRDefault="00CC5409" w:rsidP="00CC5409">
      <w:p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i/>
          <w:sz w:val="22"/>
          <w:szCs w:val="22"/>
        </w:rPr>
        <w:t>*(dotyczy podmiotów zagranicznych). * Niepotrzebne skreślić</w:t>
      </w:r>
    </w:p>
    <w:p w:rsidR="00CC5409" w:rsidRPr="00574560" w:rsidRDefault="00CC5409" w:rsidP="00CC5409">
      <w:pPr>
        <w:numPr>
          <w:ilvl w:val="0"/>
          <w:numId w:val="29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Zamawiający jest p</w:t>
      </w:r>
      <w:r>
        <w:rPr>
          <w:sz w:val="22"/>
          <w:szCs w:val="22"/>
        </w:rPr>
        <w:t>odatnikiem</w:t>
      </w:r>
      <w:r w:rsidRPr="00574560">
        <w:rPr>
          <w:sz w:val="22"/>
          <w:szCs w:val="22"/>
        </w:rPr>
        <w:t xml:space="preserve"> VAT i posiada NIP 813-02-66-999.</w:t>
      </w:r>
    </w:p>
    <w:p w:rsidR="00CC5409" w:rsidRPr="00574560" w:rsidRDefault="00CC5409" w:rsidP="00CC5409">
      <w:pPr>
        <w:numPr>
          <w:ilvl w:val="0"/>
          <w:numId w:val="29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Wykonawca jest p</w:t>
      </w:r>
      <w:r>
        <w:rPr>
          <w:sz w:val="22"/>
          <w:szCs w:val="22"/>
        </w:rPr>
        <w:t xml:space="preserve">odatnikiem </w:t>
      </w:r>
      <w:r w:rsidRPr="00574560">
        <w:rPr>
          <w:sz w:val="22"/>
          <w:szCs w:val="22"/>
        </w:rPr>
        <w:t>VAT i posiada NIP ………………………</w:t>
      </w:r>
    </w:p>
    <w:p w:rsidR="00CC5409" w:rsidRPr="00574560" w:rsidRDefault="00CC5409" w:rsidP="00CC5409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§ 5</w:t>
      </w:r>
    </w:p>
    <w:p w:rsidR="00CC5409" w:rsidRPr="00574560" w:rsidRDefault="00CC5409" w:rsidP="00CC5409">
      <w:pPr>
        <w:numPr>
          <w:ilvl w:val="0"/>
          <w:numId w:val="30"/>
        </w:numPr>
        <w:tabs>
          <w:tab w:val="left" w:pos="426"/>
        </w:tabs>
        <w:spacing w:line="276" w:lineRule="auto"/>
        <w:ind w:left="426"/>
        <w:jc w:val="both"/>
        <w:rPr>
          <w:i/>
          <w:sz w:val="22"/>
          <w:szCs w:val="22"/>
        </w:rPr>
      </w:pPr>
      <w:r w:rsidRPr="00574560">
        <w:rPr>
          <w:sz w:val="22"/>
          <w:szCs w:val="22"/>
        </w:rPr>
        <w:t xml:space="preserve">Wykonawca, otrzyma wynagrodzenie, o którym mowa w § 4 ust. 2 na podstawie faktury VAT, po wykonaniu całości przedmiotu umowy, </w:t>
      </w:r>
      <w:r w:rsidRPr="00574560">
        <w:rPr>
          <w:b/>
          <w:sz w:val="22"/>
          <w:szCs w:val="22"/>
          <w:u w:val="single"/>
        </w:rPr>
        <w:t>potwierdzonego protokołem odbioru</w:t>
      </w:r>
      <w:r w:rsidRPr="00574560">
        <w:rPr>
          <w:sz w:val="22"/>
          <w:szCs w:val="22"/>
        </w:rPr>
        <w:t xml:space="preserve">,  podpisanym przez obie strony oraz świadectwem pochodzenia towaru </w:t>
      </w:r>
    </w:p>
    <w:p w:rsidR="00CC5409" w:rsidRPr="00574560" w:rsidRDefault="00CC5409" w:rsidP="00CC5409">
      <w:pPr>
        <w:tabs>
          <w:tab w:val="left" w:pos="426"/>
        </w:tabs>
        <w:spacing w:line="276" w:lineRule="auto"/>
        <w:ind w:left="426"/>
        <w:jc w:val="both"/>
        <w:rPr>
          <w:i/>
          <w:sz w:val="22"/>
          <w:szCs w:val="22"/>
        </w:rPr>
      </w:pPr>
      <w:r w:rsidRPr="00574560">
        <w:rPr>
          <w:i/>
          <w:sz w:val="22"/>
          <w:szCs w:val="22"/>
        </w:rPr>
        <w:t>*(w przypadku dostawy z poza Unii Europejskiej). * Niepotrzebne skreślić</w:t>
      </w:r>
    </w:p>
    <w:p w:rsidR="00CC5409" w:rsidRPr="00574560" w:rsidRDefault="00CC5409" w:rsidP="00CC5409">
      <w:pPr>
        <w:numPr>
          <w:ilvl w:val="0"/>
          <w:numId w:val="30"/>
        </w:numPr>
        <w:tabs>
          <w:tab w:val="left" w:pos="426"/>
        </w:tabs>
        <w:spacing w:line="276" w:lineRule="auto"/>
        <w:ind w:left="426"/>
        <w:jc w:val="both"/>
        <w:rPr>
          <w:i/>
          <w:sz w:val="22"/>
          <w:szCs w:val="22"/>
        </w:rPr>
      </w:pPr>
      <w:r w:rsidRPr="00574560">
        <w:rPr>
          <w:sz w:val="22"/>
          <w:szCs w:val="22"/>
        </w:rPr>
        <w:t>Termin zapłaty faktury wynosi 14 dni od daty doręczenia Zamawiającemu faktury VAT wraz z protokołem.</w:t>
      </w:r>
    </w:p>
    <w:p w:rsidR="00CC5409" w:rsidRPr="00574560" w:rsidRDefault="00CC5409" w:rsidP="00CC5409">
      <w:pPr>
        <w:numPr>
          <w:ilvl w:val="0"/>
          <w:numId w:val="30"/>
        </w:numPr>
        <w:tabs>
          <w:tab w:val="left" w:pos="426"/>
        </w:tabs>
        <w:spacing w:line="276" w:lineRule="auto"/>
        <w:ind w:left="426"/>
        <w:jc w:val="both"/>
        <w:rPr>
          <w:i/>
          <w:sz w:val="22"/>
          <w:szCs w:val="22"/>
        </w:rPr>
      </w:pPr>
      <w:r w:rsidRPr="00574560">
        <w:rPr>
          <w:sz w:val="22"/>
          <w:szCs w:val="22"/>
        </w:rPr>
        <w:t>Wynagrodzenie przysługujące Wykonawcy jest płatne przelewem na konto Wykonawcy wskazane na fakturze.</w:t>
      </w:r>
    </w:p>
    <w:p w:rsidR="00CC5409" w:rsidRPr="00574560" w:rsidRDefault="00CC5409" w:rsidP="00CC5409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§ 6</w:t>
      </w: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Strony zastrzegają sobie prawo do dochodzenia kar umownych określonych w niniejszej umowie z tytułu niewykonania lub nienależytego wykonania zobowiązań wynikających z umowy, przy czym Zamawiający ma prawo potrącenia kar umownych z należnej faktury. </w:t>
      </w: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§ 7</w:t>
      </w:r>
    </w:p>
    <w:p w:rsidR="00CC5409" w:rsidRPr="00574560" w:rsidRDefault="00CC5409" w:rsidP="00CC5409">
      <w:pPr>
        <w:numPr>
          <w:ilvl w:val="0"/>
          <w:numId w:val="31"/>
        </w:numPr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Wykonawca zapłaci Zamawiającemu karę um</w:t>
      </w:r>
      <w:r>
        <w:rPr>
          <w:sz w:val="22"/>
          <w:szCs w:val="22"/>
        </w:rPr>
        <w:t>owną w przypadku zwłoki</w:t>
      </w:r>
      <w:r w:rsidRPr="00574560">
        <w:rPr>
          <w:sz w:val="22"/>
          <w:szCs w:val="22"/>
        </w:rPr>
        <w:t xml:space="preserve"> w oddaniu przedmiotu umowy (§ 3 ust. 1) w wysokości 0,2% wynagrodzenia umowne</w:t>
      </w:r>
      <w:r>
        <w:rPr>
          <w:sz w:val="22"/>
          <w:szCs w:val="22"/>
        </w:rPr>
        <w:t>go brutto za każdy dzień zwłoki.</w:t>
      </w:r>
    </w:p>
    <w:p w:rsidR="00CC5409" w:rsidRPr="00574560" w:rsidRDefault="00CC5409" w:rsidP="00CC5409">
      <w:pPr>
        <w:numPr>
          <w:ilvl w:val="0"/>
          <w:numId w:val="32"/>
        </w:numPr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Strony zastrzegają możliwość dochodzenia odszkodowania przenoszącego wysokość zastrzeżonych kar umownych, do pełnej wysokości poniesionej szkody.</w:t>
      </w: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574560">
        <w:rPr>
          <w:b/>
          <w:color w:val="000000"/>
          <w:sz w:val="22"/>
          <w:szCs w:val="22"/>
        </w:rPr>
        <w:t>§ 8</w:t>
      </w:r>
    </w:p>
    <w:p w:rsidR="00CC5409" w:rsidRPr="00574560" w:rsidRDefault="00CC5409" w:rsidP="00CC5409">
      <w:pPr>
        <w:numPr>
          <w:ilvl w:val="1"/>
          <w:numId w:val="33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color w:val="000000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574560">
        <w:rPr>
          <w:bCs/>
          <w:color w:val="000000"/>
          <w:sz w:val="22"/>
          <w:szCs w:val="22"/>
        </w:rPr>
        <w:t xml:space="preserve">, lub dalsze wykonywanie umowy może zagrozić istotnemu </w:t>
      </w:r>
      <w:r w:rsidRPr="00574560">
        <w:rPr>
          <w:bCs/>
          <w:color w:val="000000"/>
          <w:sz w:val="22"/>
          <w:szCs w:val="22"/>
        </w:rPr>
        <w:lastRenderedPageBreak/>
        <w:t>interesowi bezpieczeństwa państwa lub bezpieczeństwu publicznemu</w:t>
      </w:r>
      <w:r w:rsidRPr="00574560">
        <w:rPr>
          <w:color w:val="000000"/>
          <w:sz w:val="22"/>
          <w:szCs w:val="22"/>
        </w:rPr>
        <w:t>,</w:t>
      </w:r>
      <w:r w:rsidRPr="00574560">
        <w:rPr>
          <w:sz w:val="22"/>
          <w:szCs w:val="22"/>
        </w:rPr>
        <w:t xml:space="preserve"> czego nie można było przewidzieć w chwili zawarcia umowy.</w:t>
      </w:r>
    </w:p>
    <w:p w:rsidR="00CC5409" w:rsidRPr="00574560" w:rsidRDefault="00CC5409" w:rsidP="00CC5409">
      <w:pPr>
        <w:numPr>
          <w:ilvl w:val="1"/>
          <w:numId w:val="33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Poza wypadkami określonymi w ust. 1 powyżej Zamawiającemu przysługuje prawo do odstąpienia od niniejszej umowy w przypadku rażącego naruszenia obowiązków wynikających z niniejszej umowy przez Wykonawcę.</w:t>
      </w:r>
    </w:p>
    <w:p w:rsidR="00CC5409" w:rsidRPr="00574560" w:rsidRDefault="00CC5409" w:rsidP="00CC5409">
      <w:pPr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Zamawiający ma prawo odstąpienia od umowy w szczególności w przypadku gdy:</w:t>
      </w:r>
    </w:p>
    <w:p w:rsidR="00CC5409" w:rsidRPr="00574560" w:rsidRDefault="00CC5409" w:rsidP="00CC5409">
      <w:pPr>
        <w:numPr>
          <w:ilvl w:val="1"/>
          <w:numId w:val="3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Wykonawca opóźnia się z wykonaniem przedmiotu umowy o więcej niż 14 dni;</w:t>
      </w:r>
    </w:p>
    <w:p w:rsidR="00CC5409" w:rsidRPr="00574560" w:rsidRDefault="00CC5409" w:rsidP="00CC5409">
      <w:pPr>
        <w:numPr>
          <w:ilvl w:val="1"/>
          <w:numId w:val="3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Wykonawca nie realizuje swoich obowiązków gwarancyjnych;</w:t>
      </w:r>
    </w:p>
    <w:p w:rsidR="00CC5409" w:rsidRPr="00574560" w:rsidRDefault="00CC5409" w:rsidP="00CC5409">
      <w:pPr>
        <w:numPr>
          <w:ilvl w:val="1"/>
          <w:numId w:val="3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Wykonawca nie usuwa w terminie wyznaczonym przez Zamawiającego wad stwierdzonych przy odbiorze przedmiotu umowy;</w:t>
      </w:r>
    </w:p>
    <w:p w:rsidR="00CC5409" w:rsidRPr="00574560" w:rsidRDefault="00CC5409" w:rsidP="00CC5409">
      <w:pPr>
        <w:numPr>
          <w:ilvl w:val="1"/>
          <w:numId w:val="3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Wykonawca nie podejmuje działań naprawczych na zgłoszenie Zamawiającego o istnieniu wad w terminach umownych;</w:t>
      </w:r>
    </w:p>
    <w:p w:rsidR="00CC5409" w:rsidRPr="00574560" w:rsidRDefault="00CC5409" w:rsidP="00CC5409">
      <w:pPr>
        <w:numPr>
          <w:ilvl w:val="1"/>
          <w:numId w:val="3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Wykonawca złożył wniosek o ogłoszenie upadłości.</w:t>
      </w:r>
    </w:p>
    <w:p w:rsidR="00CC5409" w:rsidRPr="00574560" w:rsidRDefault="00CC5409" w:rsidP="00CC5409">
      <w:pPr>
        <w:numPr>
          <w:ilvl w:val="0"/>
          <w:numId w:val="34"/>
        </w:numPr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 razie odstąpienia od umowy z przyczyn zawinionych przez Wykonawcę, Zamawiający może naliczyć Wykonawcy karę umowną w wysokości 10% wynagrodzenia umownego brutto, o którym mowa w §4 ust. 2. Obowiązek zapłacenia kary umownej w przypadku odstąpienia od umowy, nie obejmuje wypadku określonego w ust. 1.</w:t>
      </w:r>
    </w:p>
    <w:p w:rsidR="00CC5409" w:rsidRPr="00574560" w:rsidRDefault="00CC5409" w:rsidP="00CC5409">
      <w:pPr>
        <w:numPr>
          <w:ilvl w:val="0"/>
          <w:numId w:val="34"/>
        </w:numPr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Jeżeli kara nie pokrywa poniesionej szkody, Zamawiający może dochodzić odszkodowania uzupełniającego na zasadach ogólnych.</w:t>
      </w: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9</w:t>
      </w:r>
    </w:p>
    <w:p w:rsidR="00CC5409" w:rsidRPr="00574560" w:rsidRDefault="00CC5409" w:rsidP="00CC5409">
      <w:pPr>
        <w:numPr>
          <w:ilvl w:val="0"/>
          <w:numId w:val="39"/>
        </w:numPr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Wszelkie oświadczenia Stron umowy będą składane na piśmie pod rygorem nieważności listem poleconym lub za potwierdzeniem ich złożenia, na adres wskazany w umowie.</w:t>
      </w:r>
    </w:p>
    <w:p w:rsidR="00CC5409" w:rsidRPr="00574560" w:rsidRDefault="00CC5409" w:rsidP="00CC5409">
      <w:pPr>
        <w:numPr>
          <w:ilvl w:val="0"/>
          <w:numId w:val="39"/>
        </w:numPr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CC5409" w:rsidRPr="00574560" w:rsidRDefault="00CC5409" w:rsidP="00CC5409">
      <w:pPr>
        <w:spacing w:line="276" w:lineRule="auto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10</w:t>
      </w:r>
    </w:p>
    <w:p w:rsidR="00CC5409" w:rsidRPr="00574560" w:rsidRDefault="00CC5409" w:rsidP="00CC5409">
      <w:pPr>
        <w:numPr>
          <w:ilvl w:val="0"/>
          <w:numId w:val="37"/>
        </w:numPr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Żadna ze Stron nie jest uprawniona do przeniesienia swoich praw i zobowiązań z tytułu niniejszej umowy bez uzyskania pisemnej zgody drugiej Strony.</w:t>
      </w:r>
    </w:p>
    <w:p w:rsidR="00CC5409" w:rsidRPr="00574560" w:rsidRDefault="00CC5409" w:rsidP="00CC5409">
      <w:pPr>
        <w:numPr>
          <w:ilvl w:val="0"/>
          <w:numId w:val="37"/>
        </w:numPr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Wykonawca zobowiązany jest do uzyskania pisemnej zgody Zamawiającego na przeniesienie praw i obowiązków z niniejszej umowy także w przypadku zmiany formy prawnej Wykonawcy.</w:t>
      </w:r>
    </w:p>
    <w:p w:rsidR="00CC5409" w:rsidRPr="00574560" w:rsidRDefault="00CC5409" w:rsidP="00CC5409">
      <w:pPr>
        <w:numPr>
          <w:ilvl w:val="0"/>
          <w:numId w:val="37"/>
        </w:numPr>
        <w:spacing w:line="276" w:lineRule="auto"/>
        <w:ind w:left="426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Strony przewidują możliwość wprowadzenia następujących zmian do umowy, </w:t>
      </w:r>
      <w:r w:rsidRPr="00574560">
        <w:rPr>
          <w:sz w:val="22"/>
          <w:szCs w:val="22"/>
        </w:rPr>
        <w:br/>
        <w:t>w okolicznościach określonych poniżej:</w:t>
      </w:r>
    </w:p>
    <w:p w:rsidR="00CC5409" w:rsidRPr="00574560" w:rsidRDefault="00CC5409" w:rsidP="00CC5409">
      <w:pPr>
        <w:numPr>
          <w:ilvl w:val="1"/>
          <w:numId w:val="38"/>
        </w:numPr>
        <w:spacing w:line="276" w:lineRule="auto"/>
        <w:ind w:left="709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zmiana terminu  umowy : w przypadku gdy niedotrzymanie pierwotnego terminu realizacji umowy wynika z okoliczności  niemożliwych do przewidzenia i niezależnych od stron, np.  wystąpienia zjawisk związanych z działaniem siły wyższej (klęska żywiołowa, niepokoje społeczne, działania militarne itp.). </w:t>
      </w:r>
    </w:p>
    <w:p w:rsidR="00CC5409" w:rsidRPr="00574560" w:rsidRDefault="00CC5409" w:rsidP="00CC5409">
      <w:pPr>
        <w:spacing w:line="276" w:lineRule="auto"/>
        <w:ind w:left="709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 przypadku wystąpienia powyższej  okoliczności, w zakresie mającym wpływ na przebieg realizacji zamówienia, termin wykonania umowy może ulec odpowiedniemu przedłużeniu o czas niezbędny do zakończenia wykonania przedmiotu umowy w sposób należyty.</w:t>
      </w:r>
    </w:p>
    <w:p w:rsidR="00CC5409" w:rsidRPr="00574560" w:rsidRDefault="00CC5409" w:rsidP="00CC5409">
      <w:pPr>
        <w:numPr>
          <w:ilvl w:val="1"/>
          <w:numId w:val="38"/>
        </w:numPr>
        <w:spacing w:line="276" w:lineRule="auto"/>
        <w:ind w:left="709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zmiana terminu płatności: w przypadku ograniczenia finansowego po stronie Zamawiającego, z przyczyn od niego niezależnych;</w:t>
      </w:r>
    </w:p>
    <w:p w:rsidR="00CC5409" w:rsidRPr="00574560" w:rsidRDefault="00CC5409" w:rsidP="00CC5409">
      <w:pPr>
        <w:numPr>
          <w:ilvl w:val="1"/>
          <w:numId w:val="38"/>
        </w:numPr>
        <w:spacing w:line="276" w:lineRule="auto"/>
        <w:ind w:left="709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zmiana w sposobie realizacji zamówienia polegająca na: zmianie osób, podwykonawców, partnerów konsorcjum i  innych podmiotów  współpracujących  przy realizacji zamówienia pod warunkiem, że ich uprawnienia, potencjał  ekonomiczny, wykonawczy i doświadczenie </w:t>
      </w:r>
      <w:r w:rsidRPr="00574560">
        <w:rPr>
          <w:sz w:val="22"/>
          <w:szCs w:val="22"/>
        </w:rPr>
        <w:lastRenderedPageBreak/>
        <w:t xml:space="preserve">nie są gorsze od tych, jakie posiadają podmioty zamieniane. Zmiany te mogą nastąpić z przyczyn organizacyjnych. </w:t>
      </w:r>
    </w:p>
    <w:p w:rsidR="00CC5409" w:rsidRPr="00574560" w:rsidRDefault="00CC5409" w:rsidP="00CC5409">
      <w:pPr>
        <w:numPr>
          <w:ilvl w:val="1"/>
          <w:numId w:val="38"/>
        </w:numPr>
        <w:spacing w:line="276" w:lineRule="auto"/>
        <w:ind w:left="709"/>
        <w:jc w:val="both"/>
        <w:rPr>
          <w:sz w:val="22"/>
          <w:szCs w:val="22"/>
        </w:rPr>
      </w:pPr>
      <w:r w:rsidRPr="00574560">
        <w:rPr>
          <w:sz w:val="22"/>
          <w:szCs w:val="22"/>
        </w:rPr>
        <w:t xml:space="preserve">zmiana wynagrodzenia: w przypadku zmiany urzędowej stawki podatku VAT </w:t>
      </w:r>
    </w:p>
    <w:p w:rsidR="00CC5409" w:rsidRPr="00574560" w:rsidRDefault="00CC5409" w:rsidP="00CC5409">
      <w:pPr>
        <w:spacing w:line="276" w:lineRule="auto"/>
        <w:ind w:left="349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§ 13</w:t>
      </w:r>
    </w:p>
    <w:p w:rsidR="00CC5409" w:rsidRPr="00574560" w:rsidRDefault="00CC5409" w:rsidP="00CC5409">
      <w:pPr>
        <w:numPr>
          <w:ilvl w:val="0"/>
          <w:numId w:val="36"/>
        </w:numPr>
        <w:spacing w:line="276" w:lineRule="auto"/>
        <w:ind w:left="426" w:hanging="425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 sprawach nieuregulowanych niniejszą umową mają zastosowanie przepisy Kodeksu Cywilnego.</w:t>
      </w:r>
    </w:p>
    <w:p w:rsidR="00CC5409" w:rsidRPr="00574560" w:rsidRDefault="00CC5409" w:rsidP="00CC5409">
      <w:pPr>
        <w:numPr>
          <w:ilvl w:val="0"/>
          <w:numId w:val="36"/>
        </w:numPr>
        <w:spacing w:line="276" w:lineRule="auto"/>
        <w:ind w:left="426" w:hanging="425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Wszelkie zmiany lub uzupełnienia niniejszej umowy wymagają formy pisemnego aneksu pod rygorem nieważności.</w:t>
      </w:r>
    </w:p>
    <w:p w:rsidR="00CC5409" w:rsidRPr="00574560" w:rsidRDefault="00CC5409" w:rsidP="00CC5409">
      <w:pPr>
        <w:spacing w:line="276" w:lineRule="auto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§ 14</w:t>
      </w: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Sądem właściwym dla wszystkich spraw, które wynikną z realizacji tej umowy będzie sąd właściwy dla siedziby Zamawiającego.</w:t>
      </w:r>
    </w:p>
    <w:p w:rsidR="00CC5409" w:rsidRPr="00574560" w:rsidRDefault="00CC5409" w:rsidP="00CC5409">
      <w:pPr>
        <w:spacing w:line="276" w:lineRule="auto"/>
        <w:rPr>
          <w:sz w:val="22"/>
          <w:szCs w:val="22"/>
        </w:rPr>
      </w:pPr>
    </w:p>
    <w:p w:rsidR="00CC5409" w:rsidRPr="00574560" w:rsidRDefault="00CC5409" w:rsidP="00CC5409">
      <w:pPr>
        <w:spacing w:line="276" w:lineRule="auto"/>
        <w:jc w:val="center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§ 15</w:t>
      </w:r>
    </w:p>
    <w:p w:rsidR="00CC5409" w:rsidRPr="00574560" w:rsidRDefault="00CC5409" w:rsidP="00CC5409">
      <w:pPr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Niniejszą umowę sporządzono w dwóch (2) jednobrzmiących egzemplarzach po jednym (1) dla każdej ze Stron.</w:t>
      </w:r>
    </w:p>
    <w:p w:rsidR="00CC5409" w:rsidRPr="00574560" w:rsidRDefault="00CC5409" w:rsidP="00CC5409">
      <w:pPr>
        <w:jc w:val="both"/>
        <w:rPr>
          <w:sz w:val="22"/>
          <w:szCs w:val="22"/>
        </w:rPr>
      </w:pPr>
    </w:p>
    <w:p w:rsidR="00CC5409" w:rsidRPr="00574560" w:rsidRDefault="00CC5409" w:rsidP="00CC5409">
      <w:pPr>
        <w:jc w:val="both"/>
        <w:rPr>
          <w:sz w:val="22"/>
          <w:szCs w:val="22"/>
        </w:rPr>
      </w:pPr>
    </w:p>
    <w:p w:rsidR="00CC5409" w:rsidRPr="00574560" w:rsidRDefault="00CC5409" w:rsidP="00CC5409">
      <w:pPr>
        <w:jc w:val="center"/>
        <w:rPr>
          <w:sz w:val="22"/>
          <w:szCs w:val="22"/>
        </w:rPr>
      </w:pPr>
    </w:p>
    <w:p w:rsidR="00CC5409" w:rsidRPr="00574560" w:rsidRDefault="00CC5409" w:rsidP="00CC5409">
      <w:pPr>
        <w:jc w:val="center"/>
        <w:rPr>
          <w:sz w:val="22"/>
          <w:szCs w:val="22"/>
        </w:rPr>
      </w:pPr>
      <w:r w:rsidRPr="00574560">
        <w:rPr>
          <w:sz w:val="22"/>
          <w:szCs w:val="22"/>
        </w:rPr>
        <w:t>............................................                                      ........................................</w:t>
      </w:r>
    </w:p>
    <w:p w:rsidR="00CC5409" w:rsidRPr="00574560" w:rsidRDefault="00CC5409" w:rsidP="00CC5409">
      <w:pPr>
        <w:jc w:val="center"/>
        <w:rPr>
          <w:sz w:val="22"/>
          <w:szCs w:val="22"/>
        </w:rPr>
      </w:pPr>
      <w:r w:rsidRPr="00574560">
        <w:rPr>
          <w:sz w:val="22"/>
          <w:szCs w:val="22"/>
        </w:rPr>
        <w:t>Zamawiający</w:t>
      </w:r>
      <w:r w:rsidRPr="00574560">
        <w:rPr>
          <w:sz w:val="22"/>
          <w:szCs w:val="22"/>
        </w:rPr>
        <w:tab/>
      </w:r>
      <w:r w:rsidRPr="00574560">
        <w:rPr>
          <w:sz w:val="22"/>
          <w:szCs w:val="22"/>
        </w:rPr>
        <w:tab/>
      </w:r>
      <w:r w:rsidRPr="00574560">
        <w:rPr>
          <w:sz w:val="22"/>
          <w:szCs w:val="22"/>
        </w:rPr>
        <w:tab/>
      </w:r>
      <w:r w:rsidRPr="00574560">
        <w:rPr>
          <w:sz w:val="22"/>
          <w:szCs w:val="22"/>
        </w:rPr>
        <w:tab/>
      </w:r>
      <w:r w:rsidRPr="00574560">
        <w:rPr>
          <w:sz w:val="22"/>
          <w:szCs w:val="22"/>
        </w:rPr>
        <w:tab/>
      </w:r>
      <w:r w:rsidRPr="00574560">
        <w:rPr>
          <w:sz w:val="22"/>
          <w:szCs w:val="22"/>
        </w:rPr>
        <w:tab/>
        <w:t>Wykonawca</w:t>
      </w:r>
    </w:p>
    <w:p w:rsidR="00CC5409" w:rsidRPr="00574560" w:rsidRDefault="00CC5409" w:rsidP="00CC5409">
      <w:pPr>
        <w:jc w:val="center"/>
        <w:rPr>
          <w:sz w:val="22"/>
          <w:szCs w:val="22"/>
        </w:rPr>
      </w:pPr>
    </w:p>
    <w:p w:rsidR="00CC5409" w:rsidRPr="00574560" w:rsidRDefault="00CC5409" w:rsidP="00CC5409">
      <w:pPr>
        <w:jc w:val="center"/>
        <w:rPr>
          <w:sz w:val="22"/>
          <w:szCs w:val="22"/>
        </w:rPr>
      </w:pPr>
    </w:p>
    <w:p w:rsidR="00CC5409" w:rsidRPr="00574560" w:rsidRDefault="00CC5409" w:rsidP="00CC5409">
      <w:pPr>
        <w:jc w:val="center"/>
        <w:rPr>
          <w:sz w:val="22"/>
          <w:szCs w:val="22"/>
        </w:rPr>
      </w:pPr>
    </w:p>
    <w:p w:rsidR="00CC5409" w:rsidRPr="00574560" w:rsidRDefault="00CC5409" w:rsidP="00CC5409">
      <w:pPr>
        <w:jc w:val="center"/>
        <w:rPr>
          <w:sz w:val="22"/>
          <w:szCs w:val="22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  <w:r w:rsidRPr="00574560">
        <w:rPr>
          <w:rFonts w:ascii="Times New Roman" w:hAnsi="Times New Roman"/>
          <w:sz w:val="22"/>
          <w:szCs w:val="22"/>
          <w:lang w:val="pl-PL"/>
        </w:rPr>
        <w:br/>
      </w: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  <w:sectPr w:rsidR="00CC5409" w:rsidSect="00783557">
          <w:headerReference w:type="default" r:id="rId8"/>
          <w:pgSz w:w="11906" w:h="16838"/>
          <w:pgMar w:top="1560" w:right="1417" w:bottom="1276" w:left="1417" w:header="708" w:footer="410" w:gutter="0"/>
          <w:cols w:space="708"/>
          <w:docGrid w:linePitch="360"/>
        </w:sect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lang w:val="pl-PL"/>
          <w:specVanish/>
        </w:rPr>
      </w:pPr>
      <w:r w:rsidRPr="00574560">
        <w:rPr>
          <w:rFonts w:ascii="Times New Roman" w:hAnsi="Times New Roman"/>
          <w:sz w:val="22"/>
          <w:szCs w:val="22"/>
          <w:lang w:val="pl-PL"/>
        </w:rPr>
        <w:lastRenderedPageBreak/>
        <w:t>Załącznik nr 1 do Umowy</w:t>
      </w: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  <w:r w:rsidRPr="00574560">
        <w:rPr>
          <w:rFonts w:ascii="Times New Roman" w:hAnsi="Times New Roman"/>
          <w:sz w:val="22"/>
          <w:szCs w:val="22"/>
          <w:lang w:val="pl-PL"/>
        </w:rPr>
        <w:t xml:space="preserve"> </w:t>
      </w: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 w:val="22"/>
          <w:szCs w:val="22"/>
          <w:lang w:val="pl-PL"/>
        </w:rPr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 w:val="22"/>
          <w:szCs w:val="22"/>
        </w:rPr>
      </w:pPr>
      <w:r w:rsidRPr="00574560">
        <w:rPr>
          <w:rFonts w:ascii="Times New Roman" w:hAnsi="Times New Roman"/>
          <w:sz w:val="22"/>
          <w:szCs w:val="22"/>
        </w:rPr>
        <w:t>PROTOKÓŁ KOŃCOWY ODBIORU</w:t>
      </w:r>
      <w:r w:rsidRPr="00574560">
        <w:rPr>
          <w:rFonts w:ascii="Times New Roman" w:hAnsi="Times New Roman"/>
          <w:sz w:val="22"/>
          <w:szCs w:val="22"/>
        </w:rPr>
        <w:br/>
      </w:r>
      <w:r w:rsidRPr="00574560">
        <w:rPr>
          <w:rFonts w:ascii="Times New Roman" w:hAnsi="Times New Roman"/>
          <w:bCs/>
          <w:sz w:val="22"/>
          <w:szCs w:val="22"/>
        </w:rPr>
        <w:t>DOSTAWY lub USŁUGI</w:t>
      </w:r>
    </w:p>
    <w:p w:rsidR="00CC5409" w:rsidRPr="00574560" w:rsidRDefault="00CC5409" w:rsidP="00CC5409">
      <w:pPr>
        <w:tabs>
          <w:tab w:val="left" w:pos="1778"/>
        </w:tabs>
        <w:jc w:val="both"/>
        <w:rPr>
          <w:sz w:val="22"/>
          <w:szCs w:val="22"/>
        </w:rPr>
      </w:pPr>
    </w:p>
    <w:p w:rsidR="00CC5409" w:rsidRPr="00574560" w:rsidRDefault="00CC5409" w:rsidP="00CC5409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574560">
        <w:rPr>
          <w:rFonts w:ascii="Times New Roman" w:hAnsi="Times New Roman" w:cs="Times New Roman"/>
          <w:sz w:val="22"/>
          <w:szCs w:val="22"/>
        </w:rPr>
        <w:t>odbioru końcowego</w:t>
      </w:r>
      <w:r w:rsidRPr="00574560">
        <w:rPr>
          <w:rFonts w:ascii="Times New Roman" w:hAnsi="Times New Roman" w:cs="Times New Roman"/>
          <w:b/>
          <w:sz w:val="22"/>
          <w:szCs w:val="22"/>
        </w:rPr>
        <w:t>:</w:t>
      </w:r>
      <w:r w:rsidRPr="00574560">
        <w:rPr>
          <w:rFonts w:ascii="Times New Roman" w:hAnsi="Times New Roman" w:cs="Times New Roman"/>
          <w:sz w:val="22"/>
          <w:szCs w:val="22"/>
        </w:rPr>
        <w:t xml:space="preserve"> </w:t>
      </w:r>
      <w:r w:rsidRPr="00574560">
        <w:rPr>
          <w:rFonts w:ascii="Times New Roman" w:hAnsi="Times New Roman" w:cs="Times New Roman"/>
          <w:b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300"/>
        <w:gridCol w:w="2518"/>
      </w:tblGrid>
      <w:tr w:rsidR="00CC5409" w:rsidRPr="00574560" w:rsidTr="001936F6">
        <w:trPr>
          <w:gridBefore w:val="1"/>
          <w:wBefore w:w="2660" w:type="dxa"/>
        </w:trPr>
        <w:tc>
          <w:tcPr>
            <w:tcW w:w="3818" w:type="dxa"/>
            <w:gridSpan w:val="2"/>
          </w:tcPr>
          <w:p w:rsidR="00CC5409" w:rsidRPr="00574560" w:rsidRDefault="00CC5409" w:rsidP="001936F6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C5409" w:rsidRPr="00574560" w:rsidTr="001936F6">
        <w:trPr>
          <w:gridAfter w:val="1"/>
          <w:wAfter w:w="2518" w:type="dxa"/>
        </w:trPr>
        <w:tc>
          <w:tcPr>
            <w:tcW w:w="3960" w:type="dxa"/>
            <w:gridSpan w:val="2"/>
          </w:tcPr>
          <w:p w:rsidR="00CC5409" w:rsidRPr="00574560" w:rsidRDefault="00CC5409" w:rsidP="001936F6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C5409" w:rsidRPr="00574560" w:rsidRDefault="00CC5409" w:rsidP="00CC5409">
      <w:pPr>
        <w:tabs>
          <w:tab w:val="left" w:pos="1778"/>
        </w:tabs>
        <w:jc w:val="both"/>
        <w:rPr>
          <w:sz w:val="22"/>
          <w:szCs w:val="22"/>
        </w:rPr>
      </w:pPr>
      <w:r w:rsidRPr="00574560">
        <w:rPr>
          <w:sz w:val="22"/>
          <w:szCs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560"/>
      </w:tblGrid>
      <w:tr w:rsidR="00CC5409" w:rsidRPr="00574560" w:rsidTr="001936F6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  <w:r w:rsidRPr="00574560">
              <w:rPr>
                <w:color w:val="000000"/>
                <w:sz w:val="22"/>
                <w:szCs w:val="22"/>
              </w:rPr>
              <w:t>D</w:t>
            </w:r>
            <w:r w:rsidRPr="00574560">
              <w:rPr>
                <w:sz w:val="22"/>
                <w:szCs w:val="22"/>
              </w:rPr>
              <w:t>ostawa realizowana była przez :</w:t>
            </w:r>
          </w:p>
        </w:tc>
        <w:tc>
          <w:tcPr>
            <w:tcW w:w="5560" w:type="dxa"/>
            <w:shd w:val="clear" w:color="auto" w:fill="auto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</w:p>
        </w:tc>
      </w:tr>
      <w:tr w:rsidR="00CC5409" w:rsidRPr="00574560" w:rsidTr="001936F6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560" w:type="dxa"/>
            <w:shd w:val="clear" w:color="auto" w:fill="auto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</w:p>
        </w:tc>
      </w:tr>
      <w:tr w:rsidR="00CC5409" w:rsidRPr="00574560" w:rsidTr="001936F6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560" w:type="dxa"/>
            <w:shd w:val="clear" w:color="auto" w:fill="auto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</w:p>
        </w:tc>
      </w:tr>
    </w:tbl>
    <w:p w:rsidR="00CC5409" w:rsidRPr="00574560" w:rsidRDefault="00CC5409" w:rsidP="00CC5409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jc w:val="both"/>
        <w:rPr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jc w:val="both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Osoba/osoby odbioru (imię, nazwisko, stanowisko i jednostka służbowa):</w:t>
      </w:r>
    </w:p>
    <w:p w:rsidR="00CC5409" w:rsidRPr="00574560" w:rsidRDefault="00CC5409" w:rsidP="00CC5409">
      <w:pPr>
        <w:tabs>
          <w:tab w:val="left" w:pos="1778"/>
        </w:tabs>
        <w:ind w:left="360"/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26"/>
        <w:gridCol w:w="7686"/>
      </w:tblGrid>
      <w:tr w:rsidR="00CC5409" w:rsidRPr="00574560" w:rsidTr="001936F6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  <w:r w:rsidRPr="00574560">
              <w:rPr>
                <w:sz w:val="22"/>
                <w:szCs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  <w:r w:rsidRPr="00574560">
              <w:rPr>
                <w:sz w:val="22"/>
                <w:szCs w:val="22"/>
              </w:rPr>
              <w:t>1.</w:t>
            </w:r>
          </w:p>
        </w:tc>
      </w:tr>
      <w:tr w:rsidR="00CC5409" w:rsidRPr="00574560" w:rsidTr="001936F6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  <w:r w:rsidRPr="00574560">
              <w:rPr>
                <w:sz w:val="22"/>
                <w:szCs w:val="22"/>
              </w:rPr>
              <w:t>2.</w:t>
            </w:r>
          </w:p>
        </w:tc>
      </w:tr>
      <w:tr w:rsidR="00CC5409" w:rsidRPr="00574560" w:rsidTr="001936F6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</w:p>
        </w:tc>
      </w:tr>
      <w:tr w:rsidR="00CC5409" w:rsidRPr="00574560" w:rsidTr="001936F6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  <w:r w:rsidRPr="00574560">
              <w:rPr>
                <w:sz w:val="22"/>
                <w:szCs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  <w:r w:rsidRPr="00574560">
              <w:rPr>
                <w:sz w:val="22"/>
                <w:szCs w:val="22"/>
              </w:rPr>
              <w:t>1.</w:t>
            </w:r>
          </w:p>
        </w:tc>
      </w:tr>
      <w:tr w:rsidR="00CC5409" w:rsidRPr="00574560" w:rsidTr="001936F6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C5409" w:rsidRPr="00574560" w:rsidRDefault="00CC5409" w:rsidP="001936F6">
            <w:pPr>
              <w:tabs>
                <w:tab w:val="left" w:pos="1778"/>
              </w:tabs>
              <w:jc w:val="both"/>
              <w:rPr>
                <w:sz w:val="22"/>
                <w:szCs w:val="22"/>
              </w:rPr>
            </w:pPr>
            <w:r w:rsidRPr="00574560">
              <w:rPr>
                <w:sz w:val="22"/>
                <w:szCs w:val="22"/>
              </w:rPr>
              <w:t>2.</w:t>
            </w:r>
          </w:p>
        </w:tc>
      </w:tr>
    </w:tbl>
    <w:p w:rsidR="00CC5409" w:rsidRPr="00574560" w:rsidRDefault="00CC5409" w:rsidP="00CC5409">
      <w:pPr>
        <w:tabs>
          <w:tab w:val="left" w:pos="1778"/>
        </w:tabs>
        <w:ind w:left="360"/>
        <w:jc w:val="both"/>
        <w:rPr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jc w:val="both"/>
        <w:rPr>
          <w:b/>
          <w:sz w:val="22"/>
          <w:szCs w:val="22"/>
        </w:rPr>
      </w:pPr>
      <w:r w:rsidRPr="00574560">
        <w:rPr>
          <w:sz w:val="22"/>
          <w:szCs w:val="22"/>
        </w:rPr>
        <w:t xml:space="preserve">      </w:t>
      </w:r>
    </w:p>
    <w:p w:rsidR="00CC5409" w:rsidRPr="00574560" w:rsidRDefault="00CC5409" w:rsidP="00CC5409">
      <w:pPr>
        <w:tabs>
          <w:tab w:val="left" w:pos="1778"/>
        </w:tabs>
        <w:jc w:val="both"/>
        <w:rPr>
          <w:b/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spacing w:line="276" w:lineRule="auto"/>
        <w:jc w:val="both"/>
        <w:rPr>
          <w:b/>
          <w:sz w:val="22"/>
          <w:szCs w:val="22"/>
        </w:rPr>
      </w:pPr>
      <w:r w:rsidRPr="00574560">
        <w:rPr>
          <w:b/>
          <w:sz w:val="22"/>
          <w:szCs w:val="22"/>
        </w:rPr>
        <w:t>Ustalenia dotyczące odbioru:</w:t>
      </w:r>
    </w:p>
    <w:p w:rsidR="00CC5409" w:rsidRPr="00574560" w:rsidRDefault="00CC5409" w:rsidP="00CC5409">
      <w:pPr>
        <w:tabs>
          <w:tab w:val="left" w:pos="1778"/>
        </w:tabs>
        <w:spacing w:line="276" w:lineRule="auto"/>
        <w:jc w:val="both"/>
        <w:rPr>
          <w:sz w:val="22"/>
          <w:szCs w:val="22"/>
        </w:rPr>
      </w:pPr>
      <w:r w:rsidRPr="00574560">
        <w:rPr>
          <w:sz w:val="22"/>
          <w:szCs w:val="22"/>
        </w:rPr>
        <w:t>Na podstawie przedstawionych dokumentów po przeprowadzeniu dokładnej kontroli, sprawdzeniu działania wszelkich urządzeń, ustalono, że:</w:t>
      </w:r>
    </w:p>
    <w:p w:rsidR="00CC5409" w:rsidRPr="00574560" w:rsidRDefault="00CC5409" w:rsidP="00CC5409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  <w:szCs w:val="22"/>
        </w:rPr>
      </w:pPr>
      <w:r w:rsidRPr="00574560">
        <w:rPr>
          <w:sz w:val="22"/>
          <w:szCs w:val="22"/>
        </w:rPr>
        <w:t>Dostawa została wykonana w terminie ………………</w:t>
      </w:r>
    </w:p>
    <w:p w:rsidR="00CC5409" w:rsidRPr="00574560" w:rsidRDefault="00CC5409" w:rsidP="00CC5409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  <w:szCs w:val="22"/>
        </w:rPr>
      </w:pPr>
      <w:r w:rsidRPr="00574560">
        <w:rPr>
          <w:sz w:val="22"/>
          <w:szCs w:val="22"/>
        </w:rPr>
        <w:t xml:space="preserve">Dostawa i montaż zostały wykonane zgodnie z dokumentacją, wymogami technicznymi. </w:t>
      </w:r>
    </w:p>
    <w:p w:rsidR="00CC5409" w:rsidRPr="00574560" w:rsidRDefault="00CC5409" w:rsidP="00CC5409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  <w:szCs w:val="22"/>
        </w:rPr>
      </w:pPr>
      <w:r w:rsidRPr="00574560">
        <w:rPr>
          <w:sz w:val="22"/>
          <w:szCs w:val="22"/>
        </w:rPr>
        <w:t xml:space="preserve">Komisja wnioskuje o dokonanie zapłaty za wykonanie dostawy. </w:t>
      </w:r>
    </w:p>
    <w:p w:rsidR="00CC5409" w:rsidRPr="00177C68" w:rsidRDefault="00CC5409" w:rsidP="00CC5409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  <w:szCs w:val="22"/>
        </w:rPr>
      </w:pPr>
      <w:r w:rsidRPr="00574560">
        <w:rPr>
          <w:sz w:val="22"/>
          <w:szCs w:val="22"/>
        </w:rPr>
        <w:t xml:space="preserve">Zakres dostawy jest zgodny z zakresem umowy nr </w:t>
      </w:r>
      <w:r w:rsidRPr="00574560">
        <w:rPr>
          <w:b/>
          <w:sz w:val="22"/>
          <w:szCs w:val="22"/>
        </w:rPr>
        <w:t>NA/</w:t>
      </w:r>
      <w:r>
        <w:rPr>
          <w:b/>
          <w:sz w:val="22"/>
          <w:szCs w:val="22"/>
        </w:rPr>
        <w:t>……/2020</w:t>
      </w:r>
      <w:r>
        <w:rPr>
          <w:sz w:val="22"/>
          <w:szCs w:val="22"/>
        </w:rPr>
        <w:t xml:space="preserve"> </w:t>
      </w:r>
      <w:r w:rsidRPr="00177C68">
        <w:rPr>
          <w:sz w:val="22"/>
          <w:szCs w:val="22"/>
        </w:rPr>
        <w:t>z dnia …………….r.</w:t>
      </w:r>
    </w:p>
    <w:p w:rsidR="00CC5409" w:rsidRPr="00574560" w:rsidRDefault="00CC5409" w:rsidP="00CC5409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  <w:szCs w:val="22"/>
        </w:rPr>
      </w:pPr>
      <w:r w:rsidRPr="00574560">
        <w:rPr>
          <w:sz w:val="22"/>
          <w:szCs w:val="22"/>
        </w:rPr>
        <w:t>Jakość dostawy nie budzi zastrzeżeń.</w:t>
      </w:r>
    </w:p>
    <w:p w:rsidR="00CC5409" w:rsidRPr="00574560" w:rsidRDefault="00CC5409" w:rsidP="00CC5409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  <w:szCs w:val="22"/>
        </w:rPr>
      </w:pPr>
      <w:r w:rsidRPr="00574560">
        <w:rPr>
          <w:sz w:val="22"/>
          <w:szCs w:val="22"/>
        </w:rPr>
        <w:t>Na tym protokół zakończono i podpisano.</w:t>
      </w:r>
    </w:p>
    <w:p w:rsidR="00CC5409" w:rsidRPr="00574560" w:rsidRDefault="00CC5409" w:rsidP="00CC5409">
      <w:pPr>
        <w:tabs>
          <w:tab w:val="left" w:pos="1778"/>
        </w:tabs>
        <w:rPr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rPr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rPr>
          <w:sz w:val="22"/>
          <w:szCs w:val="22"/>
        </w:rPr>
        <w:sectPr w:rsidR="00CC5409" w:rsidRPr="00574560" w:rsidSect="00783557">
          <w:pgSz w:w="11906" w:h="16838"/>
          <w:pgMar w:top="1560" w:right="1417" w:bottom="1276" w:left="1417" w:header="708" w:footer="410" w:gutter="0"/>
          <w:cols w:space="708"/>
          <w:docGrid w:linePitch="360"/>
        </w:sectPr>
      </w:pPr>
    </w:p>
    <w:p w:rsidR="00CC5409" w:rsidRPr="00574560" w:rsidRDefault="00CC5409" w:rsidP="00CC5409">
      <w:pPr>
        <w:tabs>
          <w:tab w:val="left" w:pos="1778"/>
        </w:tabs>
        <w:rPr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rPr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ind w:left="360"/>
        <w:rPr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rPr>
          <w:sz w:val="22"/>
          <w:szCs w:val="22"/>
        </w:rPr>
        <w:sectPr w:rsidR="00CC5409" w:rsidRPr="00574560" w:rsidSect="00D107CC">
          <w:headerReference w:type="default" r:id="rId9"/>
          <w:type w:val="continuous"/>
          <w:pgSz w:w="11906" w:h="16838"/>
          <w:pgMar w:top="1110" w:right="1417" w:bottom="993" w:left="1417" w:header="708" w:footer="410" w:gutter="0"/>
          <w:cols w:space="708"/>
          <w:docGrid w:linePitch="360"/>
        </w:sectPr>
      </w:pPr>
    </w:p>
    <w:p w:rsidR="00CC5409" w:rsidRPr="00574560" w:rsidRDefault="00CC5409" w:rsidP="00CC5409">
      <w:pPr>
        <w:tabs>
          <w:tab w:val="left" w:pos="1778"/>
        </w:tabs>
        <w:jc w:val="center"/>
        <w:rPr>
          <w:sz w:val="22"/>
          <w:szCs w:val="22"/>
        </w:rPr>
      </w:pPr>
      <w:r w:rsidRPr="00574560">
        <w:rPr>
          <w:sz w:val="22"/>
          <w:szCs w:val="22"/>
        </w:rPr>
        <w:t>ZAMAWIAJĄCY:</w:t>
      </w:r>
    </w:p>
    <w:p w:rsidR="00CC5409" w:rsidRPr="00574560" w:rsidRDefault="00CC5409" w:rsidP="00CC5409">
      <w:pPr>
        <w:tabs>
          <w:tab w:val="left" w:pos="1778"/>
        </w:tabs>
        <w:jc w:val="center"/>
        <w:rPr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jc w:val="center"/>
        <w:rPr>
          <w:sz w:val="22"/>
          <w:szCs w:val="22"/>
        </w:rPr>
      </w:pPr>
      <w:r w:rsidRPr="00574560">
        <w:rPr>
          <w:sz w:val="22"/>
          <w:szCs w:val="22"/>
        </w:rPr>
        <w:t>……………………………………</w:t>
      </w:r>
    </w:p>
    <w:p w:rsidR="00CC5409" w:rsidRPr="00574560" w:rsidRDefault="00CC5409" w:rsidP="00CC5409">
      <w:pPr>
        <w:tabs>
          <w:tab w:val="left" w:pos="1778"/>
        </w:tabs>
        <w:ind w:left="360"/>
        <w:jc w:val="center"/>
        <w:rPr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jc w:val="center"/>
        <w:rPr>
          <w:sz w:val="22"/>
          <w:szCs w:val="22"/>
        </w:rPr>
      </w:pPr>
      <w:r w:rsidRPr="00574560">
        <w:rPr>
          <w:sz w:val="22"/>
          <w:szCs w:val="22"/>
        </w:rPr>
        <w:t>WYKONAWCA :</w:t>
      </w:r>
    </w:p>
    <w:p w:rsidR="00CC5409" w:rsidRPr="00574560" w:rsidRDefault="00CC5409" w:rsidP="00CC5409">
      <w:pPr>
        <w:tabs>
          <w:tab w:val="left" w:pos="1778"/>
        </w:tabs>
        <w:ind w:left="360"/>
        <w:jc w:val="center"/>
        <w:rPr>
          <w:sz w:val="22"/>
          <w:szCs w:val="22"/>
        </w:rPr>
      </w:pPr>
    </w:p>
    <w:p w:rsidR="00CC5409" w:rsidRPr="00574560" w:rsidRDefault="00CC5409" w:rsidP="00CC5409">
      <w:pPr>
        <w:tabs>
          <w:tab w:val="left" w:pos="1778"/>
        </w:tabs>
        <w:jc w:val="center"/>
        <w:rPr>
          <w:sz w:val="22"/>
          <w:szCs w:val="22"/>
        </w:rPr>
      </w:pPr>
      <w:r w:rsidRPr="00574560">
        <w:rPr>
          <w:sz w:val="22"/>
          <w:szCs w:val="22"/>
        </w:rPr>
        <w:t>……………………………………</w:t>
      </w: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left"/>
        <w:rPr>
          <w:rFonts w:ascii="Times New Roman" w:hAnsi="Times New Roman"/>
          <w:sz w:val="22"/>
          <w:szCs w:val="22"/>
          <w:lang w:val="pl-PL"/>
        </w:rPr>
        <w:sectPr w:rsidR="00CC5409" w:rsidRPr="00574560" w:rsidSect="001339D1">
          <w:type w:val="continuous"/>
          <w:pgSz w:w="11906" w:h="16838"/>
          <w:pgMar w:top="1110" w:right="1417" w:bottom="993" w:left="1417" w:header="708" w:footer="410" w:gutter="0"/>
          <w:cols w:num="2" w:space="708"/>
          <w:docGrid w:linePitch="360"/>
        </w:sectPr>
      </w:pPr>
    </w:p>
    <w:p w:rsidR="002127E6" w:rsidRDefault="002127E6" w:rsidP="002127E6">
      <w:pPr>
        <w:pStyle w:val="Nagwek"/>
        <w:jc w:val="right"/>
      </w:pPr>
    </w:p>
    <w:p w:rsidR="002127E6" w:rsidRDefault="002127E6" w:rsidP="002127E6">
      <w:pPr>
        <w:pStyle w:val="Tekstpodstawowy"/>
        <w:spacing w:line="240" w:lineRule="auto"/>
        <w:ind w:left="357"/>
        <w:jc w:val="center"/>
        <w:rPr>
          <w:b/>
          <w:sz w:val="32"/>
          <w:szCs w:val="32"/>
        </w:rPr>
      </w:pPr>
      <w:r w:rsidRPr="00AA45A8">
        <w:rPr>
          <w:b/>
          <w:sz w:val="32"/>
          <w:szCs w:val="32"/>
        </w:rPr>
        <w:t xml:space="preserve">UMOWA </w:t>
      </w:r>
      <w:r>
        <w:rPr>
          <w:b/>
          <w:sz w:val="32"/>
          <w:szCs w:val="32"/>
        </w:rPr>
        <w:t>NA/………./2020</w:t>
      </w:r>
    </w:p>
    <w:p w:rsidR="002127E6" w:rsidRPr="00446414" w:rsidRDefault="002127E6" w:rsidP="002127E6">
      <w:pPr>
        <w:pStyle w:val="Tekstpodstawowy"/>
        <w:ind w:left="357"/>
        <w:jc w:val="center"/>
        <w:rPr>
          <w:b/>
          <w:szCs w:val="24"/>
        </w:rPr>
      </w:pPr>
      <w:r w:rsidRPr="00E06231">
        <w:rPr>
          <w:b/>
          <w:szCs w:val="24"/>
        </w:rPr>
        <w:t xml:space="preserve">Postępowanie </w:t>
      </w:r>
      <w:r>
        <w:rPr>
          <w:b/>
          <w:szCs w:val="24"/>
        </w:rPr>
        <w:t>NA/O/247/2020</w:t>
      </w:r>
    </w:p>
    <w:p w:rsidR="002127E6" w:rsidRPr="00D70705" w:rsidRDefault="002127E6" w:rsidP="002127E6">
      <w:pPr>
        <w:pStyle w:val="Tekstpodstawowy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D70705">
        <w:rPr>
          <w:b/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:rsidR="002127E6" w:rsidRPr="00D70705" w:rsidRDefault="002127E6" w:rsidP="002127E6">
      <w:pPr>
        <w:spacing w:line="360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NIP:8130266999,</w:t>
      </w:r>
      <w:r w:rsidRPr="00D70705">
        <w:rPr>
          <w:sz w:val="22"/>
          <w:szCs w:val="22"/>
        </w:rPr>
        <w:t xml:space="preserve"> reprezentowaną przez:</w:t>
      </w:r>
    </w:p>
    <w:p w:rsidR="002127E6" w:rsidRPr="00D70705" w:rsidRDefault="002127E6" w:rsidP="002127E6">
      <w:pPr>
        <w:spacing w:line="360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 xml:space="preserve">dr hab. inż. Mariusza Oleksy, prof. PRz </w:t>
      </w:r>
      <w:r w:rsidRPr="00D70705">
        <w:rPr>
          <w:sz w:val="22"/>
          <w:szCs w:val="22"/>
        </w:rPr>
        <w:t>– Prorektora ds. Rozwoju i kontaktów z gospodarką</w:t>
      </w:r>
    </w:p>
    <w:p w:rsidR="002127E6" w:rsidRPr="00D70705" w:rsidRDefault="002127E6" w:rsidP="002127E6">
      <w:pPr>
        <w:spacing w:line="360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:rsidR="002127E6" w:rsidRPr="00D70705" w:rsidRDefault="002127E6" w:rsidP="002127E6">
      <w:pPr>
        <w:spacing w:line="360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:rsidR="002127E6" w:rsidRPr="00D70705" w:rsidRDefault="002127E6" w:rsidP="002127E6">
      <w:pPr>
        <w:spacing w:line="360" w:lineRule="auto"/>
        <w:rPr>
          <w:b/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………………………………………………………………...</w:t>
      </w:r>
      <w:r w:rsidRPr="00D70705">
        <w:rPr>
          <w:b/>
          <w:sz w:val="22"/>
          <w:szCs w:val="22"/>
        </w:rPr>
        <w:t xml:space="preserve">zarejestrowaną KRS/nr ewidencji działalności gospodarczej  </w:t>
      </w:r>
      <w:r w:rsidRPr="00D70705">
        <w:rPr>
          <w:sz w:val="22"/>
          <w:szCs w:val="22"/>
        </w:rPr>
        <w:t>………………………………………………………………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>reprezentowaną przez:</w:t>
      </w:r>
    </w:p>
    <w:p w:rsidR="002127E6" w:rsidRPr="00D70705" w:rsidRDefault="002127E6" w:rsidP="002127E6">
      <w:pPr>
        <w:spacing w:line="360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2127E6" w:rsidRPr="00D70705" w:rsidRDefault="002127E6" w:rsidP="002127E6">
      <w:pPr>
        <w:spacing w:line="360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:rsidR="002127E6" w:rsidRPr="00D70705" w:rsidRDefault="002127E6" w:rsidP="002127E6">
      <w:pPr>
        <w:pStyle w:val="Tekstpodstawowy"/>
        <w:rPr>
          <w:sz w:val="22"/>
          <w:szCs w:val="22"/>
        </w:rPr>
      </w:pPr>
    </w:p>
    <w:p w:rsidR="002127E6" w:rsidRPr="00D70705" w:rsidRDefault="002127E6" w:rsidP="002127E6">
      <w:pPr>
        <w:pStyle w:val="Tekstpodstawowy"/>
        <w:rPr>
          <w:sz w:val="22"/>
          <w:szCs w:val="22"/>
        </w:rPr>
      </w:pPr>
      <w:r w:rsidRPr="00D70705">
        <w:rPr>
          <w:sz w:val="22"/>
          <w:szCs w:val="22"/>
        </w:rPr>
        <w:t>W wyniku przeprowadzenia postępowania w trybie zapytania ofertowego, zawarto umowę następującej treści:</w:t>
      </w: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1</w:t>
      </w:r>
    </w:p>
    <w:p w:rsidR="002127E6" w:rsidRPr="00D70705" w:rsidRDefault="002127E6" w:rsidP="002127E6">
      <w:pPr>
        <w:pStyle w:val="Nagwek"/>
        <w:widowControl w:val="0"/>
        <w:numPr>
          <w:ilvl w:val="0"/>
          <w:numId w:val="26"/>
        </w:numPr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 xml:space="preserve">Przedmiotem niniejszej umowy jest </w:t>
      </w:r>
      <w:r>
        <w:rPr>
          <w:b/>
          <w:sz w:val="22"/>
          <w:szCs w:val="22"/>
        </w:rPr>
        <w:t>dostawa wielostanowiskowego stołu</w:t>
      </w:r>
      <w:r w:rsidRPr="00D631D3">
        <w:rPr>
          <w:b/>
          <w:sz w:val="22"/>
          <w:szCs w:val="22"/>
        </w:rPr>
        <w:t xml:space="preserve"> laboratoryjnego</w:t>
      </w:r>
      <w:r w:rsidRPr="00D70705">
        <w:rPr>
          <w:sz w:val="22"/>
          <w:szCs w:val="22"/>
        </w:rPr>
        <w:t xml:space="preserve"> do miejsca wskazanego przez Zamawiającego</w:t>
      </w:r>
      <w:r>
        <w:rPr>
          <w:sz w:val="22"/>
          <w:szCs w:val="22"/>
        </w:rPr>
        <w:t>.</w:t>
      </w:r>
    </w:p>
    <w:p w:rsidR="002127E6" w:rsidRPr="00D70705" w:rsidRDefault="002127E6" w:rsidP="002127E6">
      <w:pPr>
        <w:pStyle w:val="Nagwek"/>
        <w:widowControl w:val="0"/>
        <w:numPr>
          <w:ilvl w:val="0"/>
          <w:numId w:val="26"/>
        </w:numPr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 xml:space="preserve">Zamawiający zleca, a Wykonawca przyjmuje do wykonania przedmiot umowy określony </w:t>
      </w:r>
      <w:r w:rsidRPr="00D70705">
        <w:rPr>
          <w:sz w:val="22"/>
          <w:szCs w:val="22"/>
        </w:rPr>
        <w:br/>
        <w:t>w ust. 1.</w:t>
      </w:r>
    </w:p>
    <w:p w:rsidR="002127E6" w:rsidRPr="00D70705" w:rsidRDefault="002127E6" w:rsidP="002127E6">
      <w:pPr>
        <w:pStyle w:val="Nagwek"/>
        <w:widowControl w:val="0"/>
        <w:numPr>
          <w:ilvl w:val="0"/>
          <w:numId w:val="26"/>
        </w:numPr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Specyfikację przedmiotu umowy zawiera załączona oferta Wykonawcy oraz dokumentacja postępowania, które są integralną częścią niniejszej umowy.</w:t>
      </w:r>
    </w:p>
    <w:p w:rsidR="002127E6" w:rsidRPr="00D70705" w:rsidRDefault="002127E6" w:rsidP="002127E6">
      <w:pPr>
        <w:pStyle w:val="Nagwek"/>
        <w:widowControl w:val="0"/>
        <w:numPr>
          <w:ilvl w:val="0"/>
          <w:numId w:val="26"/>
        </w:numPr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 xml:space="preserve">Wykonawca zobowiązuje się wykonać przedmiot umowy bez zbędnej zwłoki, </w:t>
      </w:r>
      <w:r w:rsidRPr="00D70705">
        <w:rPr>
          <w:sz w:val="22"/>
          <w:szCs w:val="22"/>
        </w:rPr>
        <w:br/>
        <w:t>w terminach określonych w § 3 niniejszej umowy, przy zachowaniu należytej staranności.</w:t>
      </w:r>
    </w:p>
    <w:p w:rsidR="002127E6" w:rsidRPr="00D70705" w:rsidRDefault="002127E6" w:rsidP="002127E6">
      <w:pPr>
        <w:pStyle w:val="Nagwek"/>
        <w:widowControl w:val="0"/>
        <w:numPr>
          <w:ilvl w:val="0"/>
          <w:numId w:val="26"/>
        </w:numPr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Do obowiązków Wykonawcy należy również w ramach wynagrodzenia umownego</w:t>
      </w:r>
      <w:r>
        <w:rPr>
          <w:sz w:val="22"/>
          <w:szCs w:val="22"/>
        </w:rPr>
        <w:t>*</w:t>
      </w:r>
      <w:r w:rsidRPr="00D70705">
        <w:rPr>
          <w:sz w:val="22"/>
          <w:szCs w:val="22"/>
        </w:rPr>
        <w:t xml:space="preserve">: </w:t>
      </w:r>
    </w:p>
    <w:p w:rsidR="002127E6" w:rsidRPr="00D70705" w:rsidRDefault="002127E6" w:rsidP="002127E6">
      <w:pPr>
        <w:numPr>
          <w:ilvl w:val="0"/>
          <w:numId w:val="27"/>
        </w:num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dostawa przedmiotu umowy, instalacja (jeżeli jest wymagana przez dany asortyment</w:t>
      </w:r>
      <w:r w:rsidRPr="00D70705">
        <w:rPr>
          <w:strike/>
          <w:sz w:val="22"/>
          <w:szCs w:val="22"/>
        </w:rPr>
        <w:t>)</w:t>
      </w:r>
      <w:r w:rsidRPr="00D70705">
        <w:rPr>
          <w:sz w:val="22"/>
          <w:szCs w:val="22"/>
        </w:rPr>
        <w:t>, wszelkie koszty i opłaty niezbędne do prawidłowego wykonania zamówienia oraz serwis w okresie gwarancyjnym;</w:t>
      </w:r>
    </w:p>
    <w:p w:rsidR="002127E6" w:rsidRPr="00D70705" w:rsidRDefault="002127E6" w:rsidP="002127E6">
      <w:pPr>
        <w:numPr>
          <w:ilvl w:val="0"/>
          <w:numId w:val="27"/>
        </w:numPr>
        <w:tabs>
          <w:tab w:val="left" w:pos="142"/>
          <w:tab w:val="left" w:pos="284"/>
          <w:tab w:val="left" w:pos="426"/>
        </w:tabs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dostawa przedmiotu umowy fabrycznie nowego, nieużywanego;</w:t>
      </w:r>
    </w:p>
    <w:p w:rsidR="002127E6" w:rsidRPr="00D70705" w:rsidRDefault="002127E6" w:rsidP="002127E6">
      <w:pPr>
        <w:numPr>
          <w:ilvl w:val="0"/>
          <w:numId w:val="27"/>
        </w:num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dostarczenie wszelkich niezbędnych dokumentów wymaganych do danej dostawy </w:t>
      </w:r>
      <w:r w:rsidRPr="00D70705">
        <w:rPr>
          <w:sz w:val="22"/>
          <w:szCs w:val="22"/>
        </w:rPr>
        <w:br/>
        <w:t>(tj. w szczególności  karty gwarancyjnej, instrukcji obsługi, aprobaty technicznej, certyfikatów itp.). Wszystkie dokumenty załączone do dostarczonego przedmiotu zamówienia muszą być sporządzone w języku polskim w formie drukowanej;</w:t>
      </w:r>
    </w:p>
    <w:p w:rsidR="002127E6" w:rsidRPr="00D70705" w:rsidRDefault="002127E6" w:rsidP="002127E6">
      <w:pPr>
        <w:numPr>
          <w:ilvl w:val="0"/>
          <w:numId w:val="27"/>
        </w:numPr>
        <w:tabs>
          <w:tab w:val="left" w:pos="284"/>
        </w:tabs>
        <w:spacing w:line="276" w:lineRule="auto"/>
        <w:jc w:val="both"/>
        <w:rPr>
          <w:strike/>
          <w:sz w:val="22"/>
          <w:szCs w:val="22"/>
        </w:rPr>
      </w:pPr>
      <w:r w:rsidRPr="00D70705">
        <w:rPr>
          <w:strike/>
          <w:sz w:val="22"/>
          <w:szCs w:val="22"/>
        </w:rPr>
        <w:t>przeprowadzenia szkolenia dla wskazanych pracowników Zamawiającego*)</w:t>
      </w:r>
    </w:p>
    <w:p w:rsidR="002127E6" w:rsidRPr="00D70705" w:rsidRDefault="002127E6" w:rsidP="002127E6">
      <w:pPr>
        <w:spacing w:line="276" w:lineRule="auto"/>
        <w:jc w:val="both"/>
        <w:rPr>
          <w:i/>
          <w:sz w:val="22"/>
          <w:szCs w:val="22"/>
        </w:rPr>
      </w:pPr>
      <w:r w:rsidRPr="00D70705">
        <w:rPr>
          <w:i/>
          <w:sz w:val="22"/>
          <w:szCs w:val="22"/>
        </w:rPr>
        <w:t>* Niepotrzebne skreślić</w:t>
      </w:r>
    </w:p>
    <w:p w:rsidR="002127E6" w:rsidRPr="00D70705" w:rsidRDefault="002127E6" w:rsidP="002127E6">
      <w:pPr>
        <w:spacing w:line="276" w:lineRule="auto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2</w:t>
      </w:r>
    </w:p>
    <w:p w:rsidR="002127E6" w:rsidRPr="00D70705" w:rsidRDefault="002127E6" w:rsidP="002127E6">
      <w:pPr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oświadcza, że posiada odpowiednią wiedzę, doświadczenie i dysponuje stosowną bazą do wykonania przedmiotu umowy.</w:t>
      </w:r>
    </w:p>
    <w:p w:rsidR="002127E6" w:rsidRPr="00D70705" w:rsidRDefault="002127E6" w:rsidP="002127E6">
      <w:pPr>
        <w:spacing w:line="276" w:lineRule="auto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lastRenderedPageBreak/>
        <w:t>§ 3</w:t>
      </w:r>
    </w:p>
    <w:p w:rsidR="002127E6" w:rsidRPr="00D70705" w:rsidRDefault="002127E6" w:rsidP="002127E6">
      <w:pPr>
        <w:numPr>
          <w:ilvl w:val="0"/>
          <w:numId w:val="28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Termin rozpoczęcia wykonania przedmiotu umowy Strony ustalają na dzień zawarcia niniejszej umowy, a termin jego zakończenia </w:t>
      </w:r>
      <w:r w:rsidRPr="00D70705">
        <w:rPr>
          <w:b/>
          <w:sz w:val="22"/>
          <w:szCs w:val="22"/>
        </w:rPr>
        <w:t>do ….. dni od zawarcia umowy.</w:t>
      </w:r>
    </w:p>
    <w:p w:rsidR="002127E6" w:rsidRPr="00D70705" w:rsidRDefault="002127E6" w:rsidP="002127E6">
      <w:pPr>
        <w:numPr>
          <w:ilvl w:val="0"/>
          <w:numId w:val="28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zobowiązuje się do powiadomienia na adres e-mail ………………… o terminie dostawy z wyprzedzeniem co najmniej 2 dni roboczych.</w:t>
      </w:r>
    </w:p>
    <w:p w:rsidR="002127E6" w:rsidRPr="00D70705" w:rsidRDefault="002127E6" w:rsidP="002127E6">
      <w:pPr>
        <w:numPr>
          <w:ilvl w:val="0"/>
          <w:numId w:val="28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Za dzień wykonania przedmiotu zamówienia uznany będzie dzień podpisania przez przedstawicieli Zamawiającego protokołu odbioru końcowego, bez zastrzeżeń.</w:t>
      </w:r>
    </w:p>
    <w:p w:rsidR="002127E6" w:rsidRPr="00D70705" w:rsidRDefault="002127E6" w:rsidP="002127E6">
      <w:pPr>
        <w:numPr>
          <w:ilvl w:val="0"/>
          <w:numId w:val="28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Przy odbiorze końcowym Wykonawca zobowiązany jest dołączyć dokumenty określone </w:t>
      </w:r>
      <w:r w:rsidRPr="00D70705">
        <w:rPr>
          <w:sz w:val="22"/>
          <w:szCs w:val="22"/>
        </w:rPr>
        <w:br/>
        <w:t>w §1 ust.5c.</w:t>
      </w:r>
    </w:p>
    <w:p w:rsidR="002127E6" w:rsidRPr="00D70705" w:rsidRDefault="002127E6" w:rsidP="002127E6">
      <w:pPr>
        <w:numPr>
          <w:ilvl w:val="0"/>
          <w:numId w:val="28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Jeżeli w trakcie czynności odbiorowych zostaną stwierdzone wady przedmiotu umowy, wówczas Zamawiający może odmówić odbioru przedmiotu umowy z winy Wykonawcy oraz wyznaczyć termin na usunięcie wad, nie dłuższy niż 5 dni roboczych.</w:t>
      </w:r>
    </w:p>
    <w:p w:rsidR="002127E6" w:rsidRPr="00D70705" w:rsidRDefault="002127E6" w:rsidP="002127E6">
      <w:pPr>
        <w:spacing w:line="276" w:lineRule="auto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4</w:t>
      </w:r>
    </w:p>
    <w:p w:rsidR="002127E6" w:rsidRPr="00D70705" w:rsidRDefault="002127E6" w:rsidP="002127E6">
      <w:pPr>
        <w:numPr>
          <w:ilvl w:val="0"/>
          <w:numId w:val="29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Wysokość wynagrodzenia przysługującego Wykonawcy za wykonanie przedmiotu umowy ustalona została na podstawie oferty Wykonawcy.</w:t>
      </w:r>
    </w:p>
    <w:p w:rsidR="002127E6" w:rsidRPr="00D70705" w:rsidRDefault="002127E6" w:rsidP="002127E6">
      <w:pPr>
        <w:numPr>
          <w:ilvl w:val="0"/>
          <w:numId w:val="29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Wynagrodzenie za przedmiot umowy ustala się na kwotę brutto: ……………………………….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bCs/>
          <w:sz w:val="22"/>
          <w:szCs w:val="22"/>
        </w:rPr>
        <w:t>(</w:t>
      </w:r>
      <w:r w:rsidRPr="00D70705">
        <w:rPr>
          <w:sz w:val="22"/>
          <w:szCs w:val="22"/>
        </w:rPr>
        <w:t>słownie: ………………………………….. PLN).</w:t>
      </w:r>
    </w:p>
    <w:p w:rsidR="002127E6" w:rsidRPr="00D70705" w:rsidRDefault="002127E6" w:rsidP="002127E6">
      <w:pPr>
        <w:numPr>
          <w:ilvl w:val="0"/>
          <w:numId w:val="29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Zamawiający odprowadzi we własnym zakresie należny podatek VAT i ewentualne cło. Wykonawca wystawi fakturę VAT na kwotę netto </w:t>
      </w:r>
    </w:p>
    <w:p w:rsidR="002127E6" w:rsidRPr="00D70705" w:rsidRDefault="002127E6" w:rsidP="002127E6">
      <w:p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i/>
          <w:sz w:val="22"/>
          <w:szCs w:val="22"/>
        </w:rPr>
        <w:t>*(dotyczy podmiotów zagranicznych). * Niepotrzebne skreślić</w:t>
      </w:r>
    </w:p>
    <w:p w:rsidR="002127E6" w:rsidRPr="00D70705" w:rsidRDefault="002127E6" w:rsidP="002127E6">
      <w:pPr>
        <w:numPr>
          <w:ilvl w:val="0"/>
          <w:numId w:val="29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Zamawiający jest płatnikiem VAT i posiada NIP 813-02-66-999.</w:t>
      </w:r>
    </w:p>
    <w:p w:rsidR="002127E6" w:rsidRPr="00D70705" w:rsidRDefault="002127E6" w:rsidP="002127E6">
      <w:pPr>
        <w:numPr>
          <w:ilvl w:val="0"/>
          <w:numId w:val="29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jest płatnikiem VAT i posiada NIP ………………………</w:t>
      </w:r>
    </w:p>
    <w:p w:rsidR="002127E6" w:rsidRPr="00D70705" w:rsidRDefault="002127E6" w:rsidP="002127E6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5</w:t>
      </w:r>
    </w:p>
    <w:p w:rsidR="002127E6" w:rsidRPr="00D70705" w:rsidRDefault="002127E6" w:rsidP="002127E6">
      <w:pPr>
        <w:numPr>
          <w:ilvl w:val="0"/>
          <w:numId w:val="30"/>
        </w:numPr>
        <w:tabs>
          <w:tab w:val="left" w:pos="426"/>
        </w:tabs>
        <w:spacing w:line="276" w:lineRule="auto"/>
        <w:ind w:left="426"/>
        <w:jc w:val="both"/>
        <w:rPr>
          <w:i/>
          <w:sz w:val="22"/>
          <w:szCs w:val="22"/>
        </w:rPr>
      </w:pPr>
      <w:r w:rsidRPr="00D70705">
        <w:rPr>
          <w:sz w:val="22"/>
          <w:szCs w:val="22"/>
        </w:rPr>
        <w:t xml:space="preserve">Wykonawca, otrzyma wynagrodzenie, o którym mowa w § 4 ust. 2 na podstawie faktury VAT, po wykonaniu całości przedmiotu umowy, </w:t>
      </w:r>
      <w:r w:rsidRPr="00D70705">
        <w:rPr>
          <w:b/>
          <w:sz w:val="22"/>
          <w:szCs w:val="22"/>
          <w:u w:val="single"/>
        </w:rPr>
        <w:t>potwierdzonego protokołem odbioru</w:t>
      </w:r>
      <w:r w:rsidRPr="00D70705">
        <w:rPr>
          <w:sz w:val="22"/>
          <w:szCs w:val="22"/>
        </w:rPr>
        <w:t xml:space="preserve">,  podpisanym przez obie strony oraz świadectwem pochodzenia towaru </w:t>
      </w:r>
    </w:p>
    <w:p w:rsidR="002127E6" w:rsidRPr="00D70705" w:rsidRDefault="002127E6" w:rsidP="002127E6">
      <w:pPr>
        <w:tabs>
          <w:tab w:val="left" w:pos="426"/>
        </w:tabs>
        <w:spacing w:line="276" w:lineRule="auto"/>
        <w:ind w:left="426"/>
        <w:jc w:val="both"/>
        <w:rPr>
          <w:i/>
          <w:sz w:val="22"/>
          <w:szCs w:val="22"/>
        </w:rPr>
      </w:pPr>
      <w:r w:rsidRPr="00D70705">
        <w:rPr>
          <w:i/>
          <w:sz w:val="22"/>
          <w:szCs w:val="22"/>
        </w:rPr>
        <w:t>*(w przypadku dostawy z poza Unii Europejskiej). * Niepotrzebne skreślić</w:t>
      </w:r>
    </w:p>
    <w:p w:rsidR="002127E6" w:rsidRPr="00D70705" w:rsidRDefault="002127E6" w:rsidP="002127E6">
      <w:pPr>
        <w:numPr>
          <w:ilvl w:val="0"/>
          <w:numId w:val="30"/>
        </w:numPr>
        <w:tabs>
          <w:tab w:val="left" w:pos="426"/>
        </w:tabs>
        <w:spacing w:line="276" w:lineRule="auto"/>
        <w:ind w:left="426"/>
        <w:jc w:val="both"/>
        <w:rPr>
          <w:i/>
          <w:sz w:val="22"/>
          <w:szCs w:val="22"/>
        </w:rPr>
      </w:pPr>
      <w:r w:rsidRPr="00D70705">
        <w:rPr>
          <w:sz w:val="22"/>
          <w:szCs w:val="22"/>
        </w:rPr>
        <w:t>Termin zapłaty faktury wynosi 14 dni od daty doręczenia Zamawiającemu faktury VAT wraz z protokołem.</w:t>
      </w:r>
    </w:p>
    <w:p w:rsidR="002127E6" w:rsidRPr="00D70705" w:rsidRDefault="002127E6" w:rsidP="002127E6">
      <w:pPr>
        <w:numPr>
          <w:ilvl w:val="0"/>
          <w:numId w:val="30"/>
        </w:numPr>
        <w:tabs>
          <w:tab w:val="left" w:pos="426"/>
        </w:tabs>
        <w:spacing w:line="276" w:lineRule="auto"/>
        <w:ind w:left="426"/>
        <w:jc w:val="both"/>
        <w:rPr>
          <w:i/>
          <w:sz w:val="22"/>
          <w:szCs w:val="22"/>
        </w:rPr>
      </w:pPr>
      <w:r w:rsidRPr="00D70705">
        <w:rPr>
          <w:sz w:val="22"/>
          <w:szCs w:val="22"/>
        </w:rPr>
        <w:t>Wynagrodzenie przysługujące Wykonawcy jest płatne przelewem na konto Wykonawcy wskazane na fakturze.</w:t>
      </w:r>
    </w:p>
    <w:p w:rsidR="002127E6" w:rsidRPr="00D70705" w:rsidRDefault="002127E6" w:rsidP="002127E6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6</w:t>
      </w:r>
    </w:p>
    <w:p w:rsidR="002127E6" w:rsidRPr="00D70705" w:rsidRDefault="002127E6" w:rsidP="002127E6">
      <w:pPr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Strony zastrzegają sobie prawo do dochodzenia kar umownych określonych w niniejszej umowie z tytułu niewykonania lub nienależytego wykonania zobowiązań wynikających z umowy, przy czym Zamawiający ma prawo potrącenia kar umownych z należnej faktury. </w:t>
      </w:r>
    </w:p>
    <w:p w:rsidR="002127E6" w:rsidRPr="00D70705" w:rsidRDefault="002127E6" w:rsidP="002127E6">
      <w:pPr>
        <w:spacing w:line="276" w:lineRule="auto"/>
        <w:jc w:val="both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7</w:t>
      </w:r>
    </w:p>
    <w:p w:rsidR="002127E6" w:rsidRPr="00D70705" w:rsidRDefault="002127E6" w:rsidP="002127E6">
      <w:pPr>
        <w:numPr>
          <w:ilvl w:val="0"/>
          <w:numId w:val="31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zapłaci Zamawiającemu karę umowną w następujących przypadkach:</w:t>
      </w:r>
    </w:p>
    <w:p w:rsidR="002127E6" w:rsidRPr="00D70705" w:rsidRDefault="002127E6" w:rsidP="002127E6">
      <w:pPr>
        <w:numPr>
          <w:ilvl w:val="0"/>
          <w:numId w:val="41"/>
        </w:numPr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za zwłokę w oddaniu przedmiotu umowy (§ 3 ust. 1) w wysokości 0,2% wynagrodzenia umownego brutto za każdy dzień zwłoki;</w:t>
      </w:r>
    </w:p>
    <w:p w:rsidR="002127E6" w:rsidRPr="00D70705" w:rsidRDefault="002127E6" w:rsidP="002127E6">
      <w:pPr>
        <w:numPr>
          <w:ilvl w:val="0"/>
          <w:numId w:val="41"/>
        </w:numPr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za zwłokę w reakcji serwisowej, usunięciu wad stwierdzonych przy odbiorze lub w okresie gwarancji i rękojmi oraz zwłokę w wymianie towaru na towar wolny od wad, w wysokości 0,2% wynagrodzenia umownego brutto za każdy dzień zwłoki ( § 3 ust. 5 oraz §9 ust. 4);</w:t>
      </w:r>
    </w:p>
    <w:p w:rsidR="002127E6" w:rsidRPr="00D70705" w:rsidRDefault="002127E6" w:rsidP="002127E6">
      <w:pPr>
        <w:numPr>
          <w:ilvl w:val="0"/>
          <w:numId w:val="41"/>
        </w:numPr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lastRenderedPageBreak/>
        <w:t>za zwłokę w dostarczeniu urządzenia zastępczego w wysokości 0,2% wynagrodzenia umownego brutto za każdy dzień zwłoki ( §9 ust. 5).</w:t>
      </w:r>
    </w:p>
    <w:p w:rsidR="002127E6" w:rsidRPr="00D70705" w:rsidRDefault="002127E6" w:rsidP="002127E6">
      <w:pPr>
        <w:numPr>
          <w:ilvl w:val="0"/>
          <w:numId w:val="32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Strony zastrzegają możliwość dochodzenia odszkodowania przenoszącego wysokość zastrzeżonych kar umownych, do pełnej wysokości poniesionej szkody.</w:t>
      </w:r>
    </w:p>
    <w:p w:rsidR="002127E6" w:rsidRPr="00D70705" w:rsidRDefault="002127E6" w:rsidP="002127E6">
      <w:pPr>
        <w:spacing w:line="276" w:lineRule="auto"/>
        <w:jc w:val="both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D70705">
        <w:rPr>
          <w:b/>
          <w:color w:val="000000"/>
          <w:sz w:val="22"/>
          <w:szCs w:val="22"/>
        </w:rPr>
        <w:t>§ 8</w:t>
      </w:r>
    </w:p>
    <w:p w:rsidR="002127E6" w:rsidRPr="00D70705" w:rsidRDefault="002127E6" w:rsidP="002127E6">
      <w:pPr>
        <w:numPr>
          <w:ilvl w:val="1"/>
          <w:numId w:val="33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color w:val="000000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D70705">
        <w:rPr>
          <w:bCs/>
          <w:color w:val="000000"/>
          <w:sz w:val="22"/>
          <w:szCs w:val="22"/>
        </w:rPr>
        <w:t>, lub dalsze wykonywanie umowy może zagrozić istotnemu interesowi bezpieczeństwa państwa lub bezpieczeństwu publicznemu</w:t>
      </w:r>
      <w:r w:rsidRPr="00D70705">
        <w:rPr>
          <w:color w:val="000000"/>
          <w:sz w:val="22"/>
          <w:szCs w:val="22"/>
        </w:rPr>
        <w:t>,</w:t>
      </w:r>
      <w:r w:rsidRPr="00D70705">
        <w:rPr>
          <w:sz w:val="22"/>
          <w:szCs w:val="22"/>
        </w:rPr>
        <w:t xml:space="preserve"> czego nie można było przewidzieć w chwili zawarcia umowy.</w:t>
      </w:r>
    </w:p>
    <w:p w:rsidR="002127E6" w:rsidRPr="00D70705" w:rsidRDefault="002127E6" w:rsidP="002127E6">
      <w:pPr>
        <w:numPr>
          <w:ilvl w:val="1"/>
          <w:numId w:val="33"/>
        </w:num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Poza wypadkami określonymi w ust. 1 powyżej Zamawiającemu przysługuje prawo do odstąpienia od niniejszej umowy w przypadku rażącego naruszenia obowiązków wynikających z niniejszej umowy przez Wykonawcę.</w:t>
      </w:r>
    </w:p>
    <w:p w:rsidR="002127E6" w:rsidRPr="00D70705" w:rsidRDefault="002127E6" w:rsidP="002127E6">
      <w:p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Zamawiający ma prawo odstąpienia od umowy w szczególności w przypadku gdy:</w:t>
      </w:r>
    </w:p>
    <w:p w:rsidR="002127E6" w:rsidRPr="00D70705" w:rsidRDefault="002127E6" w:rsidP="002127E6">
      <w:pPr>
        <w:numPr>
          <w:ilvl w:val="1"/>
          <w:numId w:val="3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opóźnia się z wykonaniem przedmiotu umowy o więcej niż 14 dni;</w:t>
      </w:r>
    </w:p>
    <w:p w:rsidR="002127E6" w:rsidRPr="00D70705" w:rsidRDefault="002127E6" w:rsidP="002127E6">
      <w:pPr>
        <w:numPr>
          <w:ilvl w:val="1"/>
          <w:numId w:val="3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realizuje swoich obowiązków gwarancyjnych;</w:t>
      </w:r>
    </w:p>
    <w:p w:rsidR="002127E6" w:rsidRPr="00D70705" w:rsidRDefault="002127E6" w:rsidP="002127E6">
      <w:pPr>
        <w:numPr>
          <w:ilvl w:val="1"/>
          <w:numId w:val="3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usuwa w terminie wyznaczonym przez Zamawiającego wad stwierdzonych przy odbiorze przedmiotu umowy;</w:t>
      </w:r>
    </w:p>
    <w:p w:rsidR="002127E6" w:rsidRPr="00D70705" w:rsidRDefault="002127E6" w:rsidP="002127E6">
      <w:pPr>
        <w:numPr>
          <w:ilvl w:val="1"/>
          <w:numId w:val="3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podejmuje działań naprawczych na zgłoszenie Zamawiającego o istnieniu wad w terminach umownych;</w:t>
      </w:r>
    </w:p>
    <w:p w:rsidR="002127E6" w:rsidRPr="00D70705" w:rsidRDefault="002127E6" w:rsidP="002127E6">
      <w:pPr>
        <w:numPr>
          <w:ilvl w:val="1"/>
          <w:numId w:val="3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złożył wniosek o ogłoszenie upadłości.</w:t>
      </w:r>
    </w:p>
    <w:p w:rsidR="002127E6" w:rsidRPr="00D70705" w:rsidRDefault="002127E6" w:rsidP="002127E6">
      <w:pPr>
        <w:numPr>
          <w:ilvl w:val="0"/>
          <w:numId w:val="34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 razie odstąpienia od umowy z przyczyn zawinionych przez Wykonawcę, Zamawiający może naliczyć Wykonawcy karę umowną w wysokości 10% wynagrodzenia umownego brutto, o którym mowa w §4 ust. 2. Obowiązek zapłacenia kary umownej w przypadku odstąpienia od umowy, nie obejmuje wypadku określonego w ust. 1.</w:t>
      </w:r>
    </w:p>
    <w:p w:rsidR="002127E6" w:rsidRPr="00D70705" w:rsidRDefault="002127E6" w:rsidP="002127E6">
      <w:pPr>
        <w:numPr>
          <w:ilvl w:val="0"/>
          <w:numId w:val="34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Jeżeli kara nie pokrywa poniesionej szkody, Zamawiający może dochodzić odszkodowania uzupełniającego na zasadach ogólnych.</w:t>
      </w: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§9</w:t>
      </w:r>
    </w:p>
    <w:p w:rsidR="002127E6" w:rsidRPr="00D70705" w:rsidRDefault="002127E6" w:rsidP="002127E6">
      <w:pPr>
        <w:numPr>
          <w:ilvl w:val="0"/>
          <w:numId w:val="42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Wykonawca zapewnia, że zrealizowany przedmiot umowy jest wolny od wad.  </w:t>
      </w:r>
    </w:p>
    <w:p w:rsidR="002127E6" w:rsidRPr="00D70705" w:rsidRDefault="002127E6" w:rsidP="002127E6">
      <w:pPr>
        <w:numPr>
          <w:ilvl w:val="0"/>
          <w:numId w:val="42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Wykonawca udziela </w:t>
      </w:r>
      <w:r w:rsidRPr="00D70705">
        <w:rPr>
          <w:b/>
          <w:sz w:val="22"/>
          <w:szCs w:val="22"/>
        </w:rPr>
        <w:t>…………. miesięcy gwarancji</w:t>
      </w:r>
      <w:r w:rsidRPr="00D70705">
        <w:rPr>
          <w:sz w:val="22"/>
          <w:szCs w:val="22"/>
        </w:rPr>
        <w:t xml:space="preserve"> na dostarczone części i ich elementy, czyli całość przedmiotu umowy, licząc od dnia podpisania przez obie strony protokołu odbioru końcowego bez zastrzeżeń. </w:t>
      </w:r>
    </w:p>
    <w:p w:rsidR="002127E6" w:rsidRPr="00D70705" w:rsidRDefault="002127E6" w:rsidP="002127E6">
      <w:pPr>
        <w:numPr>
          <w:ilvl w:val="0"/>
          <w:numId w:val="42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 okresie gwarancji Wykonawca bez dodatkowego wynagrodzenia zobowiązuje się do bezpłatnej naprawy części łącznie z dojazdem serwisu w miejscu, w którym znajdują się części lub ewentualnym transportem przedmiotu umowy do miejsca naprawy jeżeli jest to konieczne, kosztami części i robocizny lub do jego wymiany na nowy.</w:t>
      </w:r>
    </w:p>
    <w:p w:rsidR="002127E6" w:rsidRPr="00D70705" w:rsidRDefault="002127E6" w:rsidP="002127E6">
      <w:pPr>
        <w:numPr>
          <w:ilvl w:val="0"/>
          <w:numId w:val="42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zobowiązuje się do usunięcia wad fizycznych lub wymiany przedmiotu umowy w terminie do 14 dni roboczych licząc od daty zgłoszenia (zgłoszenie za pomocą e-maila). Czas reakcji serwisowej, tj. czas w którym Wykonawca zobowiązany jest do podjęcia czynności zmierzających do wykonania naprawy lub wymiany wynosi 48 h.</w:t>
      </w:r>
    </w:p>
    <w:p w:rsidR="002127E6" w:rsidRPr="00D70705" w:rsidRDefault="002127E6" w:rsidP="002127E6">
      <w:pPr>
        <w:numPr>
          <w:ilvl w:val="0"/>
          <w:numId w:val="42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Jeżeli zajdzie konieczność dostarczenia urządzeń/części zastępczych, urządzenia/części te zostaną dostarczone Zamawiającemu w terminie nie dłuższym niż </w:t>
      </w:r>
      <w:r w:rsidRPr="00D70705">
        <w:rPr>
          <w:b/>
          <w:sz w:val="22"/>
          <w:szCs w:val="22"/>
        </w:rPr>
        <w:t>7 dni</w:t>
      </w:r>
      <w:r w:rsidRPr="00D70705">
        <w:rPr>
          <w:sz w:val="22"/>
          <w:szCs w:val="22"/>
        </w:rPr>
        <w:t xml:space="preserve"> od daty zgłoszenia. Wykonawca dostarczy Zamawiającemu urządzenia/części zastępcze o takich samych lub wyższych parametrach technicznych na koszt Wykonawcy. Koszty transportu wadliwego przedmiotu umowy obciążają Wykonawcę. </w:t>
      </w:r>
    </w:p>
    <w:p w:rsidR="002127E6" w:rsidRPr="00D70705" w:rsidRDefault="002127E6" w:rsidP="002127E6">
      <w:pPr>
        <w:numPr>
          <w:ilvl w:val="0"/>
          <w:numId w:val="42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lastRenderedPageBreak/>
        <w:t>Okres gwarancji zostanie automatycznie wydłużony o czas trwania naprawy. W przypadku wymiany urządzenia/części na nowy, wolny od wad, okres gwarancji określony w ust. 2 biegnie na nowo od daty jego odbioru przez Zamawiającego.</w:t>
      </w:r>
    </w:p>
    <w:p w:rsidR="002127E6" w:rsidRPr="00D70705" w:rsidRDefault="002127E6" w:rsidP="002127E6">
      <w:pPr>
        <w:numPr>
          <w:ilvl w:val="0"/>
          <w:numId w:val="42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Wykonawca jest zobowiązany do uznania reklamacji wad ukrytych i naprawy przedmiotu umowy lub jego wymiany na wolny od wad na warunkach określonych wyżej.  </w:t>
      </w:r>
    </w:p>
    <w:p w:rsidR="002127E6" w:rsidRPr="00D70705" w:rsidRDefault="002127E6" w:rsidP="002127E6">
      <w:pPr>
        <w:numPr>
          <w:ilvl w:val="0"/>
          <w:numId w:val="42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Przepisy ust. 1 – 7 powyżej nie uchybiają przepisom o rękojmi za wady fizyczne zgodnie </w:t>
      </w:r>
      <w:r w:rsidRPr="00D70705">
        <w:rPr>
          <w:sz w:val="22"/>
          <w:szCs w:val="22"/>
        </w:rPr>
        <w:br/>
        <w:t xml:space="preserve">z KC.  </w:t>
      </w: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10</w:t>
      </w:r>
    </w:p>
    <w:p w:rsidR="002127E6" w:rsidRPr="00D70705" w:rsidRDefault="002127E6" w:rsidP="002127E6">
      <w:pPr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Niezależnie od postanowień §6 – 9 powyżej – w każdym przypadku nienależytego wykonania umowy przez Wykonawcę, Zamawiający po bezskutecznym wezwaniu Wykonawcy do zaprzestania naruszeń umowy ma prawo zlecić wykonanie umowy podmiotowi trzeciemu, na koszt i ryzyko Wykonawcy.</w:t>
      </w:r>
    </w:p>
    <w:p w:rsidR="002127E6" w:rsidRPr="00D70705" w:rsidRDefault="002127E6" w:rsidP="002127E6">
      <w:pPr>
        <w:spacing w:line="276" w:lineRule="auto"/>
        <w:jc w:val="both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11</w:t>
      </w:r>
    </w:p>
    <w:p w:rsidR="002127E6" w:rsidRPr="00D70705" w:rsidRDefault="002127E6" w:rsidP="002127E6">
      <w:pPr>
        <w:numPr>
          <w:ilvl w:val="0"/>
          <w:numId w:val="39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Wszelkie oświadczenia Stron umowy będą składane na piśmie pod rygorem nieważności listem poleconym lub za potwierdzeniem ich złożenia, na adres wskazany w umowie.</w:t>
      </w:r>
    </w:p>
    <w:p w:rsidR="002127E6" w:rsidRPr="00D70705" w:rsidRDefault="002127E6" w:rsidP="002127E6">
      <w:pPr>
        <w:numPr>
          <w:ilvl w:val="0"/>
          <w:numId w:val="39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2127E6" w:rsidRPr="00D70705" w:rsidRDefault="002127E6" w:rsidP="002127E6">
      <w:pPr>
        <w:spacing w:line="276" w:lineRule="auto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12</w:t>
      </w:r>
    </w:p>
    <w:p w:rsidR="002127E6" w:rsidRPr="00D70705" w:rsidRDefault="002127E6" w:rsidP="002127E6">
      <w:pPr>
        <w:numPr>
          <w:ilvl w:val="0"/>
          <w:numId w:val="37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Żadna ze Stron nie jest uprawniona do przeniesienia swoich praw i zobowiązań z tytułu niniejszej umowy bez uzyskania pisemnej zgody drugiej Strony.</w:t>
      </w:r>
    </w:p>
    <w:p w:rsidR="002127E6" w:rsidRPr="00D70705" w:rsidRDefault="002127E6" w:rsidP="002127E6">
      <w:pPr>
        <w:numPr>
          <w:ilvl w:val="0"/>
          <w:numId w:val="37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zobowiązany jest do uzyskania pisemnej zgody Zamawiającego na przeniesienie praw i obowiązków z niniejszej umowy także w przypadku zmiany formy prawnej Wykonawcy.</w:t>
      </w:r>
    </w:p>
    <w:p w:rsidR="002127E6" w:rsidRPr="00D70705" w:rsidRDefault="002127E6" w:rsidP="002127E6">
      <w:pPr>
        <w:numPr>
          <w:ilvl w:val="0"/>
          <w:numId w:val="37"/>
        </w:numPr>
        <w:spacing w:line="276" w:lineRule="auto"/>
        <w:ind w:left="426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Strony przewidują możliwość wprowadzenia następujących zmian do umowy, </w:t>
      </w:r>
      <w:r w:rsidRPr="00D70705">
        <w:rPr>
          <w:sz w:val="22"/>
          <w:szCs w:val="22"/>
        </w:rPr>
        <w:br/>
        <w:t>w okolicznościach określonych poniżej:</w:t>
      </w:r>
    </w:p>
    <w:p w:rsidR="002127E6" w:rsidRPr="00D70705" w:rsidRDefault="002127E6" w:rsidP="002127E6">
      <w:pPr>
        <w:numPr>
          <w:ilvl w:val="1"/>
          <w:numId w:val="38"/>
        </w:numPr>
        <w:spacing w:line="276" w:lineRule="auto"/>
        <w:ind w:left="709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zmiana terminu  umowy : w przypadku gdy niedotrzymanie pierwotnego terminu realizacji umowy wynika z okoliczności  niemożliwych do przewidzenia i niezależnych od stron, np.  wystąpienia zjawisk związanych z działaniem siły wyższej (klęska żywiołowa, niepokoje społeczne, działania militarne itp.). </w:t>
      </w:r>
    </w:p>
    <w:p w:rsidR="002127E6" w:rsidRPr="00D70705" w:rsidRDefault="002127E6" w:rsidP="002127E6">
      <w:pPr>
        <w:spacing w:line="276" w:lineRule="auto"/>
        <w:ind w:left="709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 przypadku wystąpienia powyższej  okoliczności, w zakresie mającym wpływ na przebieg realizacji zamówienia, termin wykonania umowy może ulec odpowiedniemu przedłużeniu o czas niezbędny do zakończenia wykonania przedmiotu umowy w sposób należyty.</w:t>
      </w:r>
    </w:p>
    <w:p w:rsidR="002127E6" w:rsidRPr="00D70705" w:rsidRDefault="002127E6" w:rsidP="002127E6">
      <w:pPr>
        <w:numPr>
          <w:ilvl w:val="1"/>
          <w:numId w:val="38"/>
        </w:numPr>
        <w:spacing w:line="276" w:lineRule="auto"/>
        <w:ind w:left="709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zmiana terminu płatności: w przypadku ograniczenia finansowego po stronie Zamawiającego, z przyczyn od niego niezależnych;</w:t>
      </w:r>
    </w:p>
    <w:p w:rsidR="002127E6" w:rsidRPr="00D70705" w:rsidRDefault="002127E6" w:rsidP="002127E6">
      <w:pPr>
        <w:numPr>
          <w:ilvl w:val="1"/>
          <w:numId w:val="38"/>
        </w:numPr>
        <w:spacing w:line="276" w:lineRule="auto"/>
        <w:ind w:left="709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zmiana w sposobie realizacji zamówienia polegająca na: zmianie osób, podwykonawców, partnerów konsorcjum i  innych podmiotów  współpracujących  przy realizacji zamówienia pod warunkiem, że ich uprawnienia, potencjał  ekonomiczny, wykonawczy i doświadczenie nie są gorsze od tych, jakie posiadają podmioty zamieniane. Zmiany te mogą nastąpić z przyczyn organizacyjnych. </w:t>
      </w:r>
    </w:p>
    <w:p w:rsidR="002127E6" w:rsidRPr="00D70705" w:rsidRDefault="002127E6" w:rsidP="002127E6">
      <w:pPr>
        <w:numPr>
          <w:ilvl w:val="1"/>
          <w:numId w:val="38"/>
        </w:numPr>
        <w:spacing w:line="276" w:lineRule="auto"/>
        <w:ind w:left="709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zmiana wynagrodzenia: w przypadku zmiany urzędowej stawki podatku VAT </w:t>
      </w:r>
    </w:p>
    <w:p w:rsidR="002127E6" w:rsidRPr="00D70705" w:rsidRDefault="002127E6" w:rsidP="002127E6">
      <w:pPr>
        <w:spacing w:line="276" w:lineRule="auto"/>
        <w:ind w:left="349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</w:p>
    <w:p w:rsidR="002127E6" w:rsidRDefault="002127E6" w:rsidP="002127E6">
      <w:pPr>
        <w:spacing w:line="276" w:lineRule="auto"/>
        <w:jc w:val="center"/>
        <w:rPr>
          <w:b/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lastRenderedPageBreak/>
        <w:t>§ 13</w:t>
      </w:r>
    </w:p>
    <w:p w:rsidR="002127E6" w:rsidRPr="00D70705" w:rsidRDefault="002127E6" w:rsidP="002127E6">
      <w:pPr>
        <w:numPr>
          <w:ilvl w:val="0"/>
          <w:numId w:val="36"/>
        </w:numPr>
        <w:spacing w:line="276" w:lineRule="auto"/>
        <w:ind w:left="426" w:hanging="425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 sprawach nieuregulowanych niniejszą umową mają zastosowanie przepisy Kodeksu Cywilnego.</w:t>
      </w:r>
    </w:p>
    <w:p w:rsidR="002127E6" w:rsidRPr="00D70705" w:rsidRDefault="002127E6" w:rsidP="002127E6">
      <w:pPr>
        <w:numPr>
          <w:ilvl w:val="0"/>
          <w:numId w:val="36"/>
        </w:numPr>
        <w:spacing w:line="276" w:lineRule="auto"/>
        <w:ind w:left="426" w:hanging="425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Wszelkie zmiany lub uzupełnienia niniejszej umowy wymagają formy pisemnego aneksu pod rygorem nieważności.</w:t>
      </w:r>
    </w:p>
    <w:p w:rsidR="002127E6" w:rsidRPr="00D70705" w:rsidRDefault="002127E6" w:rsidP="002127E6">
      <w:pPr>
        <w:spacing w:line="276" w:lineRule="auto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14</w:t>
      </w:r>
    </w:p>
    <w:p w:rsidR="002127E6" w:rsidRPr="00D70705" w:rsidRDefault="002127E6" w:rsidP="002127E6">
      <w:pPr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Sądem właściwym dla wszystkich spraw, które wynikną z realizacji tej umowy będzie sąd właściwy dla siedziby Zamawiającego.</w:t>
      </w:r>
    </w:p>
    <w:p w:rsidR="002127E6" w:rsidRPr="00D70705" w:rsidRDefault="002127E6" w:rsidP="002127E6">
      <w:pPr>
        <w:spacing w:line="276" w:lineRule="auto"/>
        <w:rPr>
          <w:sz w:val="22"/>
          <w:szCs w:val="22"/>
        </w:rPr>
      </w:pPr>
    </w:p>
    <w:p w:rsidR="002127E6" w:rsidRPr="00D70705" w:rsidRDefault="002127E6" w:rsidP="002127E6">
      <w:pPr>
        <w:spacing w:line="276" w:lineRule="auto"/>
        <w:jc w:val="center"/>
        <w:rPr>
          <w:b/>
          <w:sz w:val="22"/>
          <w:szCs w:val="22"/>
        </w:rPr>
      </w:pPr>
      <w:r w:rsidRPr="00D70705">
        <w:rPr>
          <w:b/>
          <w:sz w:val="22"/>
          <w:szCs w:val="22"/>
        </w:rPr>
        <w:t>§ 15</w:t>
      </w:r>
    </w:p>
    <w:p w:rsidR="002127E6" w:rsidRPr="00D70705" w:rsidRDefault="002127E6" w:rsidP="002127E6">
      <w:pPr>
        <w:spacing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Niniejszą umowę sporządzono w dwóch (2) jednobrzmiących egzemplarzach po jednym (1) dla każdej ze Stron.</w:t>
      </w:r>
    </w:p>
    <w:p w:rsidR="002127E6" w:rsidRDefault="002127E6" w:rsidP="002127E6">
      <w:pPr>
        <w:jc w:val="both"/>
      </w:pPr>
    </w:p>
    <w:p w:rsidR="002127E6" w:rsidRDefault="002127E6" w:rsidP="002127E6">
      <w:pPr>
        <w:jc w:val="both"/>
      </w:pPr>
    </w:p>
    <w:p w:rsidR="002127E6" w:rsidRDefault="002127E6" w:rsidP="002127E6">
      <w:pPr>
        <w:jc w:val="center"/>
      </w:pPr>
    </w:p>
    <w:p w:rsidR="002127E6" w:rsidRDefault="002127E6" w:rsidP="002127E6">
      <w:pPr>
        <w:jc w:val="center"/>
      </w:pPr>
      <w:r>
        <w:t>............................................                                      ........................................</w:t>
      </w:r>
    </w:p>
    <w:p w:rsidR="002127E6" w:rsidRPr="00D3624E" w:rsidRDefault="002127E6" w:rsidP="002127E6">
      <w:pPr>
        <w:jc w:val="center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2127E6" w:rsidRDefault="002127E6" w:rsidP="002127E6">
      <w:pPr>
        <w:jc w:val="center"/>
      </w:pPr>
    </w:p>
    <w:p w:rsidR="002127E6" w:rsidRDefault="002127E6" w:rsidP="002127E6">
      <w:pPr>
        <w:jc w:val="center"/>
      </w:pPr>
    </w:p>
    <w:p w:rsidR="002127E6" w:rsidRDefault="002127E6" w:rsidP="002127E6">
      <w:pPr>
        <w:jc w:val="center"/>
      </w:pPr>
    </w:p>
    <w:p w:rsidR="002127E6" w:rsidRDefault="002127E6" w:rsidP="002127E6">
      <w:pPr>
        <w:jc w:val="center"/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  <w:r>
        <w:rPr>
          <w:rFonts w:ascii="Times New Roman" w:hAnsi="Times New Roman"/>
          <w:sz w:val="22"/>
          <w:szCs w:val="22"/>
          <w:lang w:val="pl-PL"/>
        </w:rPr>
        <w:br/>
      </w: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  <w:sectPr w:rsidR="002127E6" w:rsidSect="00783557">
          <w:headerReference w:type="default" r:id="rId10"/>
          <w:pgSz w:w="11906" w:h="16838"/>
          <w:pgMar w:top="1560" w:right="1417" w:bottom="1276" w:left="1417" w:header="708" w:footer="410" w:gutter="0"/>
          <w:cols w:space="708"/>
          <w:docGrid w:linePitch="360"/>
        </w:sectPr>
      </w:pPr>
    </w:p>
    <w:p w:rsidR="002127E6" w:rsidRPr="00D107CC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lang w:val="pl-PL"/>
          <w:specVanish/>
        </w:rPr>
      </w:pPr>
      <w:r>
        <w:rPr>
          <w:rFonts w:ascii="Times New Roman" w:hAnsi="Times New Roman"/>
          <w:sz w:val="22"/>
          <w:szCs w:val="22"/>
          <w:lang w:val="pl-PL"/>
        </w:rPr>
        <w:lastRenderedPageBreak/>
        <w:t>Załącznik nr 1 do Umowy</w:t>
      </w: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  <w:r>
        <w:rPr>
          <w:rFonts w:ascii="Times New Roman" w:hAnsi="Times New Roman"/>
          <w:sz w:val="22"/>
          <w:szCs w:val="22"/>
          <w:lang w:val="pl-PL"/>
        </w:rPr>
        <w:t xml:space="preserve"> </w:t>
      </w: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  <w:lang w:val="pl-PL"/>
        </w:rPr>
      </w:pP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  <w:lang w:val="pl-PL"/>
        </w:rPr>
      </w:pPr>
    </w:p>
    <w:p w:rsidR="002127E6" w:rsidRPr="00EF76C5" w:rsidRDefault="002127E6" w:rsidP="002127E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 w:rsidRPr="00EF76C5">
        <w:rPr>
          <w:rFonts w:ascii="Times New Roman" w:hAnsi="Times New Roman"/>
          <w:szCs w:val="28"/>
        </w:rPr>
        <w:t>PROTOKÓŁ KOŃCOWY ODBIORU</w:t>
      </w:r>
      <w:r w:rsidRPr="00EF76C5">
        <w:rPr>
          <w:rFonts w:ascii="Times New Roman" w:hAnsi="Times New Roman"/>
          <w:szCs w:val="28"/>
        </w:rPr>
        <w:br/>
      </w:r>
      <w:r w:rsidRPr="00EF76C5">
        <w:rPr>
          <w:rFonts w:ascii="Times New Roman" w:hAnsi="Times New Roman"/>
          <w:bCs/>
          <w:szCs w:val="28"/>
        </w:rPr>
        <w:t>DOSTAWY lub USŁUGI</w:t>
      </w:r>
    </w:p>
    <w:p w:rsidR="002127E6" w:rsidRPr="00790BFC" w:rsidRDefault="002127E6" w:rsidP="002127E6">
      <w:pPr>
        <w:tabs>
          <w:tab w:val="left" w:pos="1778"/>
        </w:tabs>
        <w:jc w:val="both"/>
      </w:pPr>
    </w:p>
    <w:p w:rsidR="002127E6" w:rsidRPr="00AA1DBC" w:rsidRDefault="002127E6" w:rsidP="002127E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AA1DBC">
        <w:rPr>
          <w:rFonts w:ascii="Times New Roman" w:hAnsi="Times New Roman" w:cs="Times New Roman"/>
          <w:b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300"/>
        <w:gridCol w:w="2518"/>
      </w:tblGrid>
      <w:tr w:rsidR="002127E6" w:rsidRPr="00790BFC" w:rsidTr="001936F6">
        <w:tblPrEx>
          <w:tblCellMar>
            <w:top w:w="0" w:type="dxa"/>
            <w:bottom w:w="0" w:type="dxa"/>
          </w:tblCellMar>
        </w:tblPrEx>
        <w:trPr>
          <w:gridBefore w:val="1"/>
          <w:wBefore w:w="2660" w:type="dxa"/>
        </w:trPr>
        <w:tc>
          <w:tcPr>
            <w:tcW w:w="3818" w:type="dxa"/>
            <w:gridSpan w:val="2"/>
          </w:tcPr>
          <w:p w:rsidR="002127E6" w:rsidRPr="00790BFC" w:rsidRDefault="002127E6" w:rsidP="001936F6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2127E6" w:rsidRPr="00790BFC" w:rsidTr="001936F6">
        <w:tblPrEx>
          <w:tblCellMar>
            <w:top w:w="0" w:type="dxa"/>
            <w:bottom w:w="0" w:type="dxa"/>
          </w:tblCellMar>
        </w:tblPrEx>
        <w:trPr>
          <w:gridAfter w:val="1"/>
          <w:wAfter w:w="2518" w:type="dxa"/>
        </w:trPr>
        <w:tc>
          <w:tcPr>
            <w:tcW w:w="3960" w:type="dxa"/>
            <w:gridSpan w:val="2"/>
          </w:tcPr>
          <w:p w:rsidR="002127E6" w:rsidRPr="00790BFC" w:rsidRDefault="002127E6" w:rsidP="001936F6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:rsidR="002127E6" w:rsidRPr="00790BFC" w:rsidRDefault="002127E6" w:rsidP="002127E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560"/>
      </w:tblGrid>
      <w:tr w:rsidR="002127E6" w:rsidRPr="00A323E8" w:rsidTr="001936F6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  <w:r w:rsidRPr="00A323E8">
              <w:rPr>
                <w:color w:val="000000"/>
              </w:rPr>
              <w:t>D</w:t>
            </w:r>
            <w:r w:rsidRPr="00A323E8">
              <w:rPr>
                <w:sz w:val="22"/>
              </w:rPr>
              <w:t>ostawa realizowana była przez :</w:t>
            </w:r>
          </w:p>
        </w:tc>
        <w:tc>
          <w:tcPr>
            <w:tcW w:w="5560" w:type="dxa"/>
            <w:shd w:val="clear" w:color="auto" w:fill="auto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</w:p>
        </w:tc>
      </w:tr>
      <w:tr w:rsidR="002127E6" w:rsidRPr="00A323E8" w:rsidTr="001936F6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</w:p>
        </w:tc>
      </w:tr>
      <w:tr w:rsidR="002127E6" w:rsidRPr="00A323E8" w:rsidTr="001936F6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</w:p>
        </w:tc>
      </w:tr>
    </w:tbl>
    <w:p w:rsidR="002127E6" w:rsidRDefault="002127E6" w:rsidP="002127E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p w:rsidR="002127E6" w:rsidRDefault="002127E6" w:rsidP="002127E6">
      <w:pPr>
        <w:tabs>
          <w:tab w:val="left" w:pos="1778"/>
        </w:tabs>
        <w:jc w:val="both"/>
        <w:rPr>
          <w:sz w:val="22"/>
        </w:rPr>
      </w:pPr>
    </w:p>
    <w:p w:rsidR="002127E6" w:rsidRPr="00AA1DBC" w:rsidRDefault="002127E6" w:rsidP="002127E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:rsidR="002127E6" w:rsidRPr="00790BFC" w:rsidRDefault="002127E6" w:rsidP="002127E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26"/>
        <w:gridCol w:w="7686"/>
      </w:tblGrid>
      <w:tr w:rsidR="002127E6" w:rsidRPr="00A323E8" w:rsidTr="001936F6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  <w:r w:rsidRPr="00A323E8">
              <w:rPr>
                <w:sz w:val="22"/>
              </w:rPr>
              <w:t>1.</w:t>
            </w:r>
          </w:p>
        </w:tc>
      </w:tr>
      <w:tr w:rsidR="002127E6" w:rsidRPr="00A323E8" w:rsidTr="001936F6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  <w:r w:rsidRPr="00A323E8">
              <w:rPr>
                <w:sz w:val="22"/>
              </w:rPr>
              <w:t>2.</w:t>
            </w:r>
          </w:p>
        </w:tc>
      </w:tr>
      <w:tr w:rsidR="002127E6" w:rsidRPr="00A323E8" w:rsidTr="001936F6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</w:p>
        </w:tc>
      </w:tr>
      <w:tr w:rsidR="002127E6" w:rsidRPr="00A323E8" w:rsidTr="001936F6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  <w:r w:rsidRPr="00A323E8">
              <w:rPr>
                <w:sz w:val="22"/>
              </w:rPr>
              <w:t>1.</w:t>
            </w:r>
          </w:p>
        </w:tc>
      </w:tr>
      <w:tr w:rsidR="002127E6" w:rsidRPr="00A323E8" w:rsidTr="001936F6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127E6" w:rsidRPr="00A323E8" w:rsidRDefault="002127E6" w:rsidP="001936F6">
            <w:pPr>
              <w:tabs>
                <w:tab w:val="left" w:pos="1778"/>
              </w:tabs>
              <w:jc w:val="both"/>
              <w:rPr>
                <w:sz w:val="22"/>
              </w:rPr>
            </w:pPr>
            <w:r w:rsidRPr="00A323E8">
              <w:rPr>
                <w:sz w:val="22"/>
              </w:rPr>
              <w:t>2.</w:t>
            </w:r>
          </w:p>
        </w:tc>
      </w:tr>
    </w:tbl>
    <w:p w:rsidR="002127E6" w:rsidRPr="00790BFC" w:rsidRDefault="002127E6" w:rsidP="002127E6">
      <w:pPr>
        <w:tabs>
          <w:tab w:val="left" w:pos="1778"/>
        </w:tabs>
        <w:ind w:left="360"/>
        <w:jc w:val="both"/>
        <w:rPr>
          <w:sz w:val="22"/>
        </w:rPr>
      </w:pPr>
    </w:p>
    <w:p w:rsidR="002127E6" w:rsidRPr="00790BFC" w:rsidRDefault="002127E6" w:rsidP="002127E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:rsidR="002127E6" w:rsidRDefault="002127E6" w:rsidP="002127E6">
      <w:pPr>
        <w:tabs>
          <w:tab w:val="left" w:pos="1778"/>
        </w:tabs>
        <w:jc w:val="both"/>
        <w:rPr>
          <w:b/>
          <w:sz w:val="22"/>
        </w:rPr>
      </w:pPr>
    </w:p>
    <w:p w:rsidR="002127E6" w:rsidRPr="00790BFC" w:rsidRDefault="002127E6" w:rsidP="002127E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:rsidR="002127E6" w:rsidRPr="00790BFC" w:rsidRDefault="002127E6" w:rsidP="002127E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t>Na podstawie przedstawionych dokumentów po przeprowadzeniu dokładnej kontroli, sprawdzeniu działania wszelkich urządzeń, ustalono, że:</w:t>
      </w:r>
    </w:p>
    <w:p w:rsidR="002127E6" w:rsidRPr="00790BFC" w:rsidRDefault="002127E6" w:rsidP="002127E6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Dostawa została wykonana w terminie ………………</w:t>
      </w:r>
    </w:p>
    <w:p w:rsidR="002127E6" w:rsidRPr="00790BFC" w:rsidRDefault="002127E6" w:rsidP="002127E6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Dostawa i montaż zostały wykonane zgodnie z dokumentacją, wymogami technicznymi. </w:t>
      </w:r>
    </w:p>
    <w:p w:rsidR="002127E6" w:rsidRPr="00790BFC" w:rsidRDefault="002127E6" w:rsidP="002127E6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:rsidR="002127E6" w:rsidRPr="00790BFC" w:rsidRDefault="002127E6" w:rsidP="002127E6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dostawy jest zgodny z zakresem umowy nr </w:t>
      </w:r>
      <w:r>
        <w:rPr>
          <w:b/>
          <w:sz w:val="22"/>
        </w:rPr>
        <w:t>NA/……/2020</w:t>
      </w:r>
      <w:r w:rsidRPr="00790BFC">
        <w:rPr>
          <w:sz w:val="22"/>
        </w:rPr>
        <w:t xml:space="preserve"> z dnia …………….r.</w:t>
      </w:r>
    </w:p>
    <w:p w:rsidR="002127E6" w:rsidRPr="00790BFC" w:rsidRDefault="002127E6" w:rsidP="002127E6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Jakość dostawy nie budzi zastrzeżeń.</w:t>
      </w:r>
    </w:p>
    <w:p w:rsidR="002127E6" w:rsidRPr="00790BFC" w:rsidRDefault="002127E6" w:rsidP="002127E6">
      <w:pPr>
        <w:numPr>
          <w:ilvl w:val="0"/>
          <w:numId w:val="4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Na tym protokół zakończono i podpisano.</w:t>
      </w:r>
    </w:p>
    <w:p w:rsidR="002127E6" w:rsidRDefault="002127E6" w:rsidP="002127E6">
      <w:pPr>
        <w:tabs>
          <w:tab w:val="left" w:pos="1778"/>
        </w:tabs>
        <w:rPr>
          <w:sz w:val="22"/>
        </w:rPr>
      </w:pPr>
    </w:p>
    <w:p w:rsidR="002127E6" w:rsidRDefault="002127E6" w:rsidP="002127E6">
      <w:pPr>
        <w:tabs>
          <w:tab w:val="left" w:pos="1778"/>
        </w:tabs>
        <w:rPr>
          <w:sz w:val="22"/>
        </w:rPr>
      </w:pPr>
    </w:p>
    <w:p w:rsidR="002127E6" w:rsidRDefault="002127E6" w:rsidP="002127E6">
      <w:pPr>
        <w:tabs>
          <w:tab w:val="left" w:pos="1778"/>
        </w:tabs>
        <w:rPr>
          <w:sz w:val="22"/>
        </w:rPr>
        <w:sectPr w:rsidR="002127E6" w:rsidSect="00783557">
          <w:pgSz w:w="11906" w:h="16838"/>
          <w:pgMar w:top="1560" w:right="1417" w:bottom="1276" w:left="1417" w:header="708" w:footer="410" w:gutter="0"/>
          <w:cols w:space="708"/>
          <w:docGrid w:linePitch="360"/>
        </w:sectPr>
      </w:pPr>
    </w:p>
    <w:p w:rsidR="002127E6" w:rsidRDefault="002127E6" w:rsidP="002127E6">
      <w:pPr>
        <w:tabs>
          <w:tab w:val="left" w:pos="1778"/>
        </w:tabs>
        <w:rPr>
          <w:sz w:val="22"/>
        </w:rPr>
      </w:pPr>
    </w:p>
    <w:p w:rsidR="002127E6" w:rsidRPr="00790BFC" w:rsidRDefault="002127E6" w:rsidP="002127E6">
      <w:pPr>
        <w:tabs>
          <w:tab w:val="left" w:pos="1778"/>
        </w:tabs>
        <w:rPr>
          <w:sz w:val="22"/>
        </w:rPr>
      </w:pPr>
    </w:p>
    <w:p w:rsidR="002127E6" w:rsidRPr="00790BFC" w:rsidRDefault="002127E6" w:rsidP="002127E6">
      <w:pPr>
        <w:tabs>
          <w:tab w:val="left" w:pos="1778"/>
        </w:tabs>
        <w:ind w:left="360"/>
        <w:rPr>
          <w:sz w:val="22"/>
        </w:rPr>
      </w:pPr>
    </w:p>
    <w:p w:rsidR="002127E6" w:rsidRDefault="002127E6" w:rsidP="002127E6">
      <w:pPr>
        <w:tabs>
          <w:tab w:val="left" w:pos="1778"/>
        </w:tabs>
        <w:rPr>
          <w:sz w:val="22"/>
        </w:rPr>
        <w:sectPr w:rsidR="002127E6" w:rsidSect="00D107CC">
          <w:headerReference w:type="default" r:id="rId11"/>
          <w:type w:val="continuous"/>
          <w:pgSz w:w="11906" w:h="16838"/>
          <w:pgMar w:top="1110" w:right="1417" w:bottom="993" w:left="1417" w:header="708" w:footer="410" w:gutter="0"/>
          <w:cols w:space="708"/>
          <w:docGrid w:linePitch="360"/>
        </w:sectPr>
      </w:pPr>
    </w:p>
    <w:p w:rsidR="002127E6" w:rsidRDefault="002127E6" w:rsidP="002127E6">
      <w:pPr>
        <w:tabs>
          <w:tab w:val="left" w:pos="1778"/>
        </w:tabs>
        <w:jc w:val="center"/>
        <w:rPr>
          <w:sz w:val="22"/>
        </w:rPr>
      </w:pPr>
      <w:r w:rsidRPr="00790BFC">
        <w:rPr>
          <w:sz w:val="22"/>
        </w:rPr>
        <w:t>ZAMAWIAJĄCY:</w:t>
      </w:r>
    </w:p>
    <w:p w:rsidR="002127E6" w:rsidRDefault="002127E6" w:rsidP="002127E6">
      <w:pPr>
        <w:tabs>
          <w:tab w:val="left" w:pos="1778"/>
        </w:tabs>
        <w:jc w:val="center"/>
        <w:rPr>
          <w:sz w:val="22"/>
        </w:rPr>
      </w:pPr>
    </w:p>
    <w:p w:rsidR="002127E6" w:rsidRPr="00790BFC" w:rsidRDefault="002127E6" w:rsidP="002127E6">
      <w:pPr>
        <w:tabs>
          <w:tab w:val="left" w:pos="1778"/>
        </w:tabs>
        <w:jc w:val="center"/>
        <w:rPr>
          <w:sz w:val="22"/>
        </w:rPr>
      </w:pPr>
      <w:r>
        <w:rPr>
          <w:sz w:val="22"/>
        </w:rPr>
        <w:t>……………………………………</w:t>
      </w:r>
    </w:p>
    <w:p w:rsidR="002127E6" w:rsidRPr="00790BFC" w:rsidRDefault="002127E6" w:rsidP="002127E6">
      <w:pPr>
        <w:tabs>
          <w:tab w:val="left" w:pos="1778"/>
        </w:tabs>
        <w:ind w:left="360"/>
        <w:jc w:val="center"/>
        <w:rPr>
          <w:sz w:val="22"/>
        </w:rPr>
      </w:pPr>
    </w:p>
    <w:p w:rsidR="002127E6" w:rsidRPr="00790BFC" w:rsidRDefault="002127E6" w:rsidP="002127E6">
      <w:pPr>
        <w:tabs>
          <w:tab w:val="left" w:pos="1778"/>
        </w:tabs>
        <w:jc w:val="center"/>
        <w:rPr>
          <w:sz w:val="22"/>
        </w:rPr>
      </w:pPr>
      <w:r w:rsidRPr="00790BFC">
        <w:rPr>
          <w:sz w:val="22"/>
        </w:rPr>
        <w:t>WYKONAWCA :</w:t>
      </w:r>
    </w:p>
    <w:p w:rsidR="002127E6" w:rsidRPr="00790BFC" w:rsidRDefault="002127E6" w:rsidP="002127E6">
      <w:pPr>
        <w:tabs>
          <w:tab w:val="left" w:pos="1778"/>
        </w:tabs>
        <w:ind w:left="360"/>
        <w:jc w:val="center"/>
        <w:rPr>
          <w:sz w:val="22"/>
        </w:rPr>
      </w:pPr>
    </w:p>
    <w:p w:rsidR="002127E6" w:rsidRPr="00790BFC" w:rsidRDefault="002127E6" w:rsidP="002127E6">
      <w:pPr>
        <w:tabs>
          <w:tab w:val="left" w:pos="1778"/>
        </w:tabs>
        <w:jc w:val="center"/>
        <w:rPr>
          <w:sz w:val="22"/>
        </w:rPr>
      </w:pPr>
      <w:r>
        <w:rPr>
          <w:sz w:val="22"/>
        </w:rPr>
        <w:t>……………………………………</w:t>
      </w:r>
    </w:p>
    <w:p w:rsidR="002127E6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left"/>
        <w:rPr>
          <w:rFonts w:ascii="Times New Roman" w:hAnsi="Times New Roman"/>
          <w:sz w:val="22"/>
          <w:szCs w:val="22"/>
          <w:lang w:val="pl-PL"/>
        </w:rPr>
        <w:sectPr w:rsidR="002127E6" w:rsidSect="001339D1">
          <w:type w:val="continuous"/>
          <w:pgSz w:w="11906" w:h="16838"/>
          <w:pgMar w:top="1110" w:right="1417" w:bottom="993" w:left="1417" w:header="708" w:footer="410" w:gutter="0"/>
          <w:cols w:num="2" w:space="708"/>
          <w:docGrid w:linePitch="360"/>
        </w:sectPr>
      </w:pPr>
    </w:p>
    <w:p w:rsidR="002127E6" w:rsidRPr="00790BFC" w:rsidRDefault="002127E6" w:rsidP="002127E6">
      <w:pPr>
        <w:pStyle w:val="Tytu"/>
        <w:tabs>
          <w:tab w:val="center" w:pos="0"/>
          <w:tab w:val="left" w:pos="1778"/>
          <w:tab w:val="right" w:pos="9354"/>
        </w:tabs>
        <w:jc w:val="left"/>
        <w:rPr>
          <w:rFonts w:ascii="Times New Roman" w:hAnsi="Times New Roman"/>
          <w:sz w:val="22"/>
          <w:szCs w:val="22"/>
          <w:lang w:val="pl-PL"/>
        </w:rPr>
      </w:pPr>
    </w:p>
    <w:p w:rsidR="002127E6" w:rsidRPr="008D0C8F" w:rsidRDefault="002127E6" w:rsidP="002127E6">
      <w:pPr>
        <w:jc w:val="center"/>
      </w:pPr>
    </w:p>
    <w:p w:rsidR="00CC5409" w:rsidRPr="00574560" w:rsidRDefault="00CC5409" w:rsidP="00CC5409">
      <w:pPr>
        <w:pStyle w:val="Tytu"/>
        <w:tabs>
          <w:tab w:val="center" w:pos="0"/>
          <w:tab w:val="left" w:pos="1778"/>
          <w:tab w:val="right" w:pos="9354"/>
        </w:tabs>
        <w:jc w:val="left"/>
        <w:rPr>
          <w:rFonts w:ascii="Times New Roman" w:hAnsi="Times New Roman"/>
          <w:sz w:val="22"/>
          <w:szCs w:val="22"/>
          <w:lang w:val="pl-PL"/>
        </w:rPr>
      </w:pPr>
      <w:bookmarkStart w:id="0" w:name="_GoBack"/>
      <w:bookmarkEnd w:id="0"/>
    </w:p>
    <w:p w:rsidR="00CC5409" w:rsidRPr="00574560" w:rsidRDefault="00CC5409" w:rsidP="00CC5409">
      <w:pPr>
        <w:jc w:val="center"/>
        <w:rPr>
          <w:sz w:val="22"/>
          <w:szCs w:val="22"/>
        </w:rPr>
      </w:pPr>
    </w:p>
    <w:p w:rsidR="00CC5409" w:rsidRDefault="00CC5409" w:rsidP="001B541E">
      <w:pPr>
        <w:rPr>
          <w:rFonts w:ascii="Arial" w:hAnsi="Arial" w:cs="Arial"/>
          <w:sz w:val="22"/>
          <w:szCs w:val="22"/>
        </w:rPr>
      </w:pPr>
    </w:p>
    <w:p w:rsidR="00CC5409" w:rsidRPr="00A40632" w:rsidRDefault="00CC5409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C74" w:rsidRDefault="008E5C74">
      <w:r>
        <w:separator/>
      </w:r>
    </w:p>
  </w:endnote>
  <w:endnote w:type="continuationSeparator" w:id="0">
    <w:p w:rsidR="008E5C74" w:rsidRDefault="008E5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127E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7E6">
      <w:rPr>
        <w:rStyle w:val="Numerstrony"/>
        <w:rFonts w:ascii="Arial" w:hAnsi="Arial"/>
        <w:noProof/>
        <w:sz w:val="18"/>
        <w:szCs w:val="18"/>
      </w:rPr>
      <w:t>18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7E6">
      <w:rPr>
        <w:rStyle w:val="Numerstrony"/>
        <w:rFonts w:ascii="Arial" w:hAnsi="Arial"/>
        <w:noProof/>
        <w:sz w:val="18"/>
        <w:szCs w:val="18"/>
      </w:rPr>
      <w:t>18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5C7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C74" w:rsidRDefault="008E5C74">
      <w:r>
        <w:separator/>
      </w:r>
    </w:p>
  </w:footnote>
  <w:footnote w:type="continuationSeparator" w:id="0">
    <w:p w:rsidR="008E5C74" w:rsidRDefault="008E5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409" w:rsidRDefault="00CC5409" w:rsidP="00FB36CC">
    <w:pPr>
      <w:tabs>
        <w:tab w:val="left" w:pos="6781"/>
      </w:tabs>
      <w:jc w:val="right"/>
    </w:pPr>
    <w:r>
      <w:t xml:space="preserve">Zał.nr 3 do Ogłoszenia </w:t>
    </w:r>
  </w:p>
  <w:p w:rsidR="00CC5409" w:rsidRDefault="00CC5409" w:rsidP="00951BA5">
    <w:pPr>
      <w:tabs>
        <w:tab w:val="left" w:pos="6781"/>
      </w:tabs>
    </w:pPr>
    <w:r>
      <w:t>NA/O/247/2020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409" w:rsidRPr="00C16FB6" w:rsidRDefault="00CC5409" w:rsidP="001339D1">
    <w:pPr>
      <w:tabs>
        <w:tab w:val="left" w:pos="6781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7E6" w:rsidRDefault="002127E6" w:rsidP="00FB36CC">
    <w:pPr>
      <w:tabs>
        <w:tab w:val="left" w:pos="6781"/>
      </w:tabs>
      <w:jc w:val="right"/>
      <w:rPr>
        <w:i/>
        <w:color w:val="FF0000"/>
        <w:sz w:val="22"/>
      </w:rPr>
    </w:pPr>
    <w:r>
      <w:t xml:space="preserve">Zał. nr 3 do Ogłoszenia </w:t>
    </w:r>
    <w:r w:rsidRPr="001F7422">
      <w:rPr>
        <w:i/>
        <w:color w:val="FF0000"/>
        <w:sz w:val="22"/>
      </w:rPr>
      <w:t xml:space="preserve">(dotyczy zadania </w:t>
    </w:r>
    <w:r>
      <w:rPr>
        <w:i/>
        <w:color w:val="FF0000"/>
        <w:sz w:val="22"/>
      </w:rPr>
      <w:t>2</w:t>
    </w:r>
    <w:r w:rsidRPr="001F7422">
      <w:rPr>
        <w:i/>
        <w:color w:val="FF0000"/>
        <w:sz w:val="22"/>
      </w:rPr>
      <w:t>)</w:t>
    </w:r>
  </w:p>
  <w:p w:rsidR="002127E6" w:rsidRPr="00602AE0" w:rsidRDefault="002127E6" w:rsidP="00602AE0">
    <w:pPr>
      <w:tabs>
        <w:tab w:val="left" w:pos="6781"/>
      </w:tabs>
      <w:rPr>
        <w:iCs/>
      </w:rPr>
    </w:pPr>
    <w:r>
      <w:rPr>
        <w:iCs/>
        <w:sz w:val="22"/>
      </w:rPr>
      <w:t>NA/O/247</w:t>
    </w:r>
    <w:r w:rsidRPr="00602AE0">
      <w:rPr>
        <w:iCs/>
        <w:sz w:val="22"/>
      </w:rPr>
      <w:t>/2020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7E6" w:rsidRPr="00C16FB6" w:rsidRDefault="002127E6" w:rsidP="001339D1">
    <w:pPr>
      <w:tabs>
        <w:tab w:val="left" w:pos="6781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913" w:rsidRDefault="008F5913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913" w:rsidRDefault="008F5913">
    <w:pPr>
      <w:pStyle w:val="Nagwek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913" w:rsidRDefault="008F59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26273"/>
    <w:multiLevelType w:val="hybridMultilevel"/>
    <w:tmpl w:val="1E8C248E"/>
    <w:lvl w:ilvl="0" w:tplc="5BA2BC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72223E"/>
    <w:multiLevelType w:val="hybridMultilevel"/>
    <w:tmpl w:val="BCD60A44"/>
    <w:lvl w:ilvl="0" w:tplc="5BA2BCDE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D7120"/>
    <w:multiLevelType w:val="hybridMultilevel"/>
    <w:tmpl w:val="A3626E1C"/>
    <w:lvl w:ilvl="0" w:tplc="9FEEFA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064F6E"/>
    <w:multiLevelType w:val="hybridMultilevel"/>
    <w:tmpl w:val="E146E914"/>
    <w:lvl w:ilvl="0" w:tplc="FD8ED44E">
      <w:start w:val="3"/>
      <w:numFmt w:val="decimal"/>
      <w:lvlText w:val="%1."/>
      <w:lvlJc w:val="left"/>
      <w:pPr>
        <w:ind w:left="144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BFE2B24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211F9"/>
    <w:multiLevelType w:val="hybridMultilevel"/>
    <w:tmpl w:val="780CEF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5E2B42"/>
    <w:multiLevelType w:val="hybridMultilevel"/>
    <w:tmpl w:val="7D720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D3B3DBC"/>
    <w:multiLevelType w:val="hybridMultilevel"/>
    <w:tmpl w:val="35B0F78E"/>
    <w:lvl w:ilvl="0" w:tplc="32B4A258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F018C5"/>
    <w:multiLevelType w:val="hybridMultilevel"/>
    <w:tmpl w:val="82F6AC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18643F2"/>
    <w:multiLevelType w:val="hybridMultilevel"/>
    <w:tmpl w:val="F3DCE77A"/>
    <w:lvl w:ilvl="0" w:tplc="EC925608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237DA"/>
    <w:multiLevelType w:val="hybridMultilevel"/>
    <w:tmpl w:val="D9AAFF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A7E6EDB"/>
    <w:multiLevelType w:val="hybridMultilevel"/>
    <w:tmpl w:val="B2667FC0"/>
    <w:lvl w:ilvl="0" w:tplc="64F6CF4E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5EE367A9"/>
    <w:multiLevelType w:val="hybridMultilevel"/>
    <w:tmpl w:val="312A68FE"/>
    <w:lvl w:ilvl="0" w:tplc="5BA2BCDE">
      <w:start w:val="1"/>
      <w:numFmt w:val="decimal"/>
      <w:lvlText w:val="%1."/>
      <w:lvlJc w:val="left"/>
      <w:pPr>
        <w:ind w:left="216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E614C2"/>
    <w:multiLevelType w:val="hybridMultilevel"/>
    <w:tmpl w:val="120802B2"/>
    <w:lvl w:ilvl="0" w:tplc="5BA2BC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7"/>
  </w:num>
  <w:num w:numId="3">
    <w:abstractNumId w:val="25"/>
  </w:num>
  <w:num w:numId="4">
    <w:abstractNumId w:val="36"/>
  </w:num>
  <w:num w:numId="5">
    <w:abstractNumId w:val="11"/>
  </w:num>
  <w:num w:numId="6">
    <w:abstractNumId w:val="19"/>
  </w:num>
  <w:num w:numId="7">
    <w:abstractNumId w:val="34"/>
  </w:num>
  <w:num w:numId="8">
    <w:abstractNumId w:val="24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8"/>
  </w:num>
  <w:num w:numId="12">
    <w:abstractNumId w:val="39"/>
  </w:num>
  <w:num w:numId="13">
    <w:abstractNumId w:val="5"/>
  </w:num>
  <w:num w:numId="14">
    <w:abstractNumId w:val="32"/>
  </w:num>
  <w:num w:numId="15">
    <w:abstractNumId w:val="6"/>
  </w:num>
  <w:num w:numId="16">
    <w:abstractNumId w:val="1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2"/>
  </w:num>
  <w:num w:numId="20">
    <w:abstractNumId w:val="2"/>
  </w:num>
  <w:num w:numId="21">
    <w:abstractNumId w:val="18"/>
  </w:num>
  <w:num w:numId="22">
    <w:abstractNumId w:val="1"/>
  </w:num>
  <w:num w:numId="23">
    <w:abstractNumId w:val="38"/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15"/>
  </w:num>
  <w:num w:numId="28">
    <w:abstractNumId w:val="20"/>
  </w:num>
  <w:num w:numId="29">
    <w:abstractNumId w:val="31"/>
  </w:num>
  <w:num w:numId="30">
    <w:abstractNumId w:val="28"/>
  </w:num>
  <w:num w:numId="31">
    <w:abstractNumId w:val="13"/>
  </w:num>
  <w:num w:numId="32">
    <w:abstractNumId w:val="23"/>
  </w:num>
  <w:num w:numId="33">
    <w:abstractNumId w:val="40"/>
  </w:num>
  <w:num w:numId="34">
    <w:abstractNumId w:val="10"/>
  </w:num>
  <w:num w:numId="35">
    <w:abstractNumId w:val="29"/>
  </w:num>
  <w:num w:numId="36">
    <w:abstractNumId w:val="4"/>
  </w:num>
  <w:num w:numId="37">
    <w:abstractNumId w:val="33"/>
  </w:num>
  <w:num w:numId="38">
    <w:abstractNumId w:val="26"/>
  </w:num>
  <w:num w:numId="39">
    <w:abstractNumId w:val="0"/>
  </w:num>
  <w:num w:numId="40">
    <w:abstractNumId w:val="3"/>
  </w:num>
  <w:num w:numId="41">
    <w:abstractNumId w:val="14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C74"/>
    <w:rsid w:val="00006B5B"/>
    <w:rsid w:val="00014627"/>
    <w:rsid w:val="000600B5"/>
    <w:rsid w:val="000E2D26"/>
    <w:rsid w:val="000F12EC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127E6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E5C74"/>
    <w:rsid w:val="008F591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C5409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13FA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D16E0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ADE659-3FAA-462E-9770-75979E7F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CC5409"/>
    <w:pPr>
      <w:jc w:val="center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CC5409"/>
    <w:rPr>
      <w:rFonts w:ascii="Arial" w:hAnsi="Arial"/>
      <w:b/>
      <w:sz w:val="28"/>
      <w:lang w:val="x-none" w:eastAsia="x-none"/>
    </w:rPr>
  </w:style>
  <w:style w:type="paragraph" w:customStyle="1" w:styleId="Default">
    <w:name w:val="Default"/>
    <w:rsid w:val="00CC540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5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18</Pages>
  <Words>4062</Words>
  <Characters>28421</Characters>
  <Application>Microsoft Office Word</Application>
  <DocSecurity>0</DocSecurity>
  <Lines>236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32419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2020-10-02T06:54:00Z</dcterms:created>
  <dcterms:modified xsi:type="dcterms:W3CDTF">2020-10-02T06:55:00Z</dcterms:modified>
</cp:coreProperties>
</file>