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703ED9" w:rsidRDefault="006676AE" w:rsidP="00703ED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>Załącznik nr</w:t>
      </w:r>
      <w:r w:rsidR="00325037">
        <w:rPr>
          <w:b/>
          <w:i w:val="0"/>
          <w:sz w:val="22"/>
          <w:szCs w:val="22"/>
        </w:rPr>
        <w:t xml:space="preserve"> 3</w:t>
      </w:r>
    </w:p>
    <w:p w:rsidR="004970E2" w:rsidRDefault="004970E2" w:rsidP="004970E2">
      <w:pPr>
        <w:pStyle w:val="Nagwek"/>
      </w:pPr>
      <w:r w:rsidRPr="00C71D55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99.5pt;height:68.25pt;visibility:visible">
            <v:imagedata r:id="rId8" o:title="FE_POIR_poziom_pl-1_rgb"/>
          </v:shape>
        </w:pict>
      </w:r>
    </w:p>
    <w:p w:rsidR="004970E2" w:rsidRPr="00703ED9" w:rsidRDefault="004970E2" w:rsidP="004970E2">
      <w:pPr>
        <w:jc w:val="center"/>
        <w:rPr>
          <w:sz w:val="16"/>
          <w:szCs w:val="16"/>
        </w:rPr>
      </w:pPr>
      <w:r w:rsidRPr="00703ED9">
        <w:rPr>
          <w:sz w:val="16"/>
          <w:szCs w:val="16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703ED9">
        <w:rPr>
          <w:sz w:val="16"/>
          <w:szCs w:val="16"/>
        </w:rPr>
        <w:t>LabNet</w:t>
      </w:r>
      <w:proofErr w:type="spellEnd"/>
      <w:r w:rsidRPr="00703ED9">
        <w:rPr>
          <w:sz w:val="16"/>
          <w:szCs w:val="16"/>
        </w:rPr>
        <w:t>)”  um</w:t>
      </w:r>
      <w:r w:rsidRPr="00703ED9">
        <w:rPr>
          <w:sz w:val="16"/>
          <w:szCs w:val="16"/>
        </w:rPr>
        <w:t>owa nr POIR.04.02.00-02-A007/16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704C4" w:rsidRPr="007704C4">
        <w:rPr>
          <w:rFonts w:ascii="Times New Roman" w:hAnsi="Times New Roman"/>
          <w:b/>
        </w:rPr>
        <w:t>NA/P/181/2020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704C4" w:rsidRPr="007704C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704C4" w:rsidRPr="007704C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704C4" w:rsidRPr="007704C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4970E2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704C4" w:rsidRPr="007704C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704C4" w:rsidRPr="007704C4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704C4" w:rsidRPr="007704C4">
        <w:rPr>
          <w:rFonts w:ascii="Times New Roman" w:hAnsi="Times New Roman"/>
        </w:rPr>
        <w:t>(</w:t>
      </w:r>
      <w:proofErr w:type="spellStart"/>
      <w:r w:rsidR="007704C4" w:rsidRPr="007704C4">
        <w:rPr>
          <w:rFonts w:ascii="Times New Roman" w:hAnsi="Times New Roman"/>
        </w:rPr>
        <w:t>t.j</w:t>
      </w:r>
      <w:proofErr w:type="spellEnd"/>
      <w:r w:rsidR="007704C4" w:rsidRPr="007704C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325037" w:rsidRDefault="00313417" w:rsidP="0032503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704C4" w:rsidRPr="007704C4">
        <w:rPr>
          <w:rFonts w:ascii="Times New Roman" w:hAnsi="Times New Roman"/>
          <w:b/>
        </w:rPr>
        <w:t>Rozbudowa stanowiska pomiarowego do pomiaru odporności pokładowych systemów statków powietrznych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704C4" w:rsidRPr="007704C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7704C4" w:rsidRPr="004970E2" w:rsidRDefault="00C113BF" w:rsidP="004970E2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997D0F" w:rsidRPr="00325037" w:rsidRDefault="007704C4" w:rsidP="0032503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7704C4" w:rsidRPr="00997D0F" w:rsidRDefault="007704C4" w:rsidP="007704C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704C4" w:rsidRPr="000247FF" w:rsidRDefault="007704C4" w:rsidP="007704C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704C4" w:rsidRPr="000247FF" w:rsidRDefault="007704C4" w:rsidP="007704C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703ED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703ED9" w:rsidRDefault="00FE4E2B" w:rsidP="00703ED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703ED9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908" w:rsidRDefault="00752908" w:rsidP="0038231F">
      <w:pPr>
        <w:spacing w:after="0" w:line="240" w:lineRule="auto"/>
      </w:pPr>
      <w:r>
        <w:separator/>
      </w:r>
    </w:p>
  </w:endnote>
  <w:endnote w:type="continuationSeparator" w:id="0">
    <w:p w:rsidR="00752908" w:rsidRDefault="007529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4C4" w:rsidRDefault="007704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03ED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03ED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4C4" w:rsidRDefault="007704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908" w:rsidRDefault="00752908" w:rsidP="0038231F">
      <w:pPr>
        <w:spacing w:after="0" w:line="240" w:lineRule="auto"/>
      </w:pPr>
      <w:r>
        <w:separator/>
      </w:r>
    </w:p>
  </w:footnote>
  <w:footnote w:type="continuationSeparator" w:id="0">
    <w:p w:rsidR="00752908" w:rsidRDefault="007529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4C4" w:rsidRDefault="007704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4C4" w:rsidRDefault="007704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4C4" w:rsidRDefault="007704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90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5037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0E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3ED9"/>
    <w:rsid w:val="007118F0"/>
    <w:rsid w:val="0072560B"/>
    <w:rsid w:val="00746532"/>
    <w:rsid w:val="00751725"/>
    <w:rsid w:val="00752908"/>
    <w:rsid w:val="00756C8F"/>
    <w:rsid w:val="00757EFB"/>
    <w:rsid w:val="007704C4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521272D-13A8-477F-AF54-56F86983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24D81-F77A-49E3-B9D5-91EEFA1E7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685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5</cp:revision>
  <cp:lastPrinted>2016-07-26T10:32:00Z</cp:lastPrinted>
  <dcterms:created xsi:type="dcterms:W3CDTF">2020-07-07T07:02:00Z</dcterms:created>
  <dcterms:modified xsi:type="dcterms:W3CDTF">2020-07-07T08:13:00Z</dcterms:modified>
</cp:coreProperties>
</file>