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3586" w:rsidRPr="006A358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3586" w:rsidRPr="006A3586">
        <w:rPr>
          <w:b/>
          <w:sz w:val="24"/>
        </w:rPr>
        <w:t>NA/P/256/2020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3586" w:rsidRPr="006A3586">
        <w:rPr>
          <w:b/>
        </w:rPr>
        <w:t>przetarg nieograniczony</w:t>
      </w:r>
      <w:r w:rsidR="00753DC1">
        <w:t xml:space="preserve"> na:</w:t>
      </w:r>
    </w:p>
    <w:p w:rsidR="0000184A" w:rsidRDefault="006A358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3586">
        <w:rPr>
          <w:b/>
          <w:sz w:val="24"/>
          <w:szCs w:val="24"/>
        </w:rPr>
        <w:t>Wykonanie przebudowy dwóch węzłów energetycznych: centralnego ogrzewania budynku P i ciepłej wody użytkowej w budynku SCKiN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3586" w:rsidRPr="006A358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3586" w:rsidRPr="006A358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3586" w:rsidRPr="006A358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138" w:rsidRDefault="00E82138">
      <w:r>
        <w:separator/>
      </w:r>
    </w:p>
  </w:endnote>
  <w:endnote w:type="continuationSeparator" w:id="0">
    <w:p w:rsidR="00E82138" w:rsidRDefault="00E8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5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5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86" w:rsidRDefault="006A3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138" w:rsidRDefault="00E82138">
      <w:r>
        <w:separator/>
      </w:r>
    </w:p>
  </w:footnote>
  <w:footnote w:type="continuationSeparator" w:id="0">
    <w:p w:rsidR="00E82138" w:rsidRDefault="00E8213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86" w:rsidRDefault="006A3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86" w:rsidRDefault="006A3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86" w:rsidRDefault="006A3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1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358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213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4177D7-BC65-49DF-A3BD-B0D28E6F0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7C962-8B68-4043-8AF4-AFB1A2F8F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2020-08-31T12:23:00Z</dcterms:created>
  <dcterms:modified xsi:type="dcterms:W3CDTF">2020-08-31T12:23:00Z</dcterms:modified>
</cp:coreProperties>
</file>