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4321F8">
        <w:rPr>
          <w:rFonts w:ascii="Times New Roman" w:hAnsi="Times New Roman"/>
          <w:sz w:val="24"/>
        </w:rPr>
        <w:t>5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36C8A" w:rsidRPr="00536C8A">
        <w:rPr>
          <w:sz w:val="24"/>
          <w:szCs w:val="24"/>
        </w:rPr>
        <w:t>NA/P/256/2020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36C8A" w:rsidRPr="00536C8A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536C8A" w:rsidP="00C82240">
      <w:pPr>
        <w:jc w:val="center"/>
        <w:rPr>
          <w:sz w:val="24"/>
          <w:szCs w:val="24"/>
        </w:rPr>
      </w:pPr>
      <w:r w:rsidRPr="00536C8A">
        <w:rPr>
          <w:b/>
          <w:sz w:val="24"/>
          <w:szCs w:val="24"/>
        </w:rPr>
        <w:t>Wykonanie przebudowy dwóch węzłów energetycznych: centralnego ogrzewania budynku P i ciepłej wody użytkowej w budynku SCKiN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D59" w:rsidRDefault="00A06D59">
      <w:r>
        <w:separator/>
      </w:r>
    </w:p>
  </w:endnote>
  <w:endnote w:type="continuationSeparator" w:id="0">
    <w:p w:rsidR="00A06D59" w:rsidRDefault="00A06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321F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321F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21F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D59" w:rsidRDefault="00A06D59">
      <w:r>
        <w:separator/>
      </w:r>
    </w:p>
  </w:footnote>
  <w:footnote w:type="continuationSeparator" w:id="0">
    <w:p w:rsidR="00A06D59" w:rsidRDefault="00A06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C8A" w:rsidRDefault="00536C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C8A" w:rsidRDefault="00536C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6D59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321F8"/>
    <w:rsid w:val="00536C8A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06D59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AE9F6C6"/>
  <w15:chartTrackingRefBased/>
  <w15:docId w15:val="{0A9E0984-21F6-427A-A6F2-3CB35F996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4321F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321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39B3E-2D54-45FA-AA80-92DF26DE1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2020-08-31T12:24:00Z</cp:lastPrinted>
  <dcterms:created xsi:type="dcterms:W3CDTF">2020-08-31T12:24:00Z</dcterms:created>
  <dcterms:modified xsi:type="dcterms:W3CDTF">2020-08-31T12:24:00Z</dcterms:modified>
</cp:coreProperties>
</file>