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715AC" w:rsidRDefault="006676AE" w:rsidP="007715A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715AC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337E2" w:rsidRPr="00B337E2">
        <w:rPr>
          <w:rFonts w:ascii="Times New Roman" w:hAnsi="Times New Roman"/>
          <w:b/>
        </w:rPr>
        <w:t>NA/P/268/2020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37E2" w:rsidRPr="00B337E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37E2" w:rsidRPr="00B337E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337E2" w:rsidRPr="00B337E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337E2" w:rsidRPr="00B337E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337E2" w:rsidRPr="00B337E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337E2" w:rsidRPr="00B337E2">
        <w:rPr>
          <w:rFonts w:ascii="Times New Roman" w:hAnsi="Times New Roman"/>
        </w:rPr>
        <w:t>(</w:t>
      </w:r>
      <w:proofErr w:type="spellStart"/>
      <w:r w:rsidR="00B337E2" w:rsidRPr="00B337E2">
        <w:rPr>
          <w:rFonts w:ascii="Times New Roman" w:hAnsi="Times New Roman"/>
        </w:rPr>
        <w:t>t.j</w:t>
      </w:r>
      <w:proofErr w:type="spellEnd"/>
      <w:r w:rsidR="00B337E2" w:rsidRPr="00B337E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7715AC" w:rsidRDefault="00313417" w:rsidP="007715A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337E2" w:rsidRPr="00B337E2">
        <w:rPr>
          <w:rFonts w:ascii="Times New Roman" w:hAnsi="Times New Roman"/>
          <w:b/>
        </w:rPr>
        <w:t xml:space="preserve">Dostawa oryginalnych materiałów eksploatacyjnych do drukarek, kserokopiarek i faksów dla jednostek organizacyjnych </w:t>
      </w:r>
      <w:proofErr w:type="spellStart"/>
      <w:r w:rsidR="00B337E2" w:rsidRPr="00B337E2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337E2" w:rsidRPr="00B337E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337E2" w:rsidRPr="00997D0F" w:rsidRDefault="00B337E2" w:rsidP="00B337E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337E2" w:rsidRPr="00023477" w:rsidRDefault="00B337E2" w:rsidP="00B337E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B337E2" w:rsidRPr="00997D0F" w:rsidRDefault="00B337E2" w:rsidP="00B337E2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B337E2" w:rsidRPr="000247FF" w:rsidRDefault="00B337E2" w:rsidP="00B337E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B337E2" w:rsidP="007715A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771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2C6" w:rsidRDefault="009B72C6" w:rsidP="0038231F">
      <w:pPr>
        <w:spacing w:after="0" w:line="240" w:lineRule="auto"/>
      </w:pPr>
      <w:r>
        <w:separator/>
      </w:r>
    </w:p>
  </w:endnote>
  <w:endnote w:type="continuationSeparator" w:id="0">
    <w:p w:rsidR="009B72C6" w:rsidRDefault="009B72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E2" w:rsidRDefault="00B337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E2" w:rsidRDefault="00B337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2C6" w:rsidRDefault="009B72C6" w:rsidP="0038231F">
      <w:pPr>
        <w:spacing w:after="0" w:line="240" w:lineRule="auto"/>
      </w:pPr>
      <w:r>
        <w:separator/>
      </w:r>
    </w:p>
  </w:footnote>
  <w:footnote w:type="continuationSeparator" w:id="0">
    <w:p w:rsidR="009B72C6" w:rsidRDefault="009B72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E2" w:rsidRDefault="00B337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E2" w:rsidRDefault="00B337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E2" w:rsidRDefault="00B337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2C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A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72C6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37E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B2FFDA-DFD3-4B5B-8F6F-FE1F009FF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88E1-050B-4B7C-A728-2F0F1C070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2020-09-04T11:37:00Z</dcterms:created>
  <dcterms:modified xsi:type="dcterms:W3CDTF">2020-09-04T11:38:00Z</dcterms:modified>
</cp:coreProperties>
</file>