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A4A47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00A9B" w:rsidRPr="00A00A9B">
        <w:rPr>
          <w:rFonts w:ascii="Times New Roman" w:hAnsi="Times New Roman"/>
          <w:b/>
        </w:rPr>
        <w:t>NA/P/260/2020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00A9B" w:rsidRPr="00A00A9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00A9B" w:rsidRPr="00A00A9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00A9B" w:rsidRPr="00A00A9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00A9B" w:rsidRPr="00A00A9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00A9B" w:rsidRPr="00A00A9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00A9B" w:rsidRPr="00A00A9B">
        <w:rPr>
          <w:rFonts w:ascii="Times New Roman" w:hAnsi="Times New Roman"/>
        </w:rPr>
        <w:t>(</w:t>
      </w:r>
      <w:proofErr w:type="spellStart"/>
      <w:r w:rsidR="00A00A9B" w:rsidRPr="00A00A9B">
        <w:rPr>
          <w:rFonts w:ascii="Times New Roman" w:hAnsi="Times New Roman"/>
        </w:rPr>
        <w:t>t.j</w:t>
      </w:r>
      <w:proofErr w:type="spellEnd"/>
      <w:r w:rsidR="00A00A9B" w:rsidRPr="00A00A9B">
        <w:rPr>
          <w:rFonts w:ascii="Times New Roman" w:hAnsi="Times New Roman"/>
        </w:rPr>
        <w:t xml:space="preserve">. </w:t>
      </w:r>
      <w:proofErr w:type="spellStart"/>
      <w:r w:rsidR="00A00A9B" w:rsidRPr="00A00A9B">
        <w:rPr>
          <w:rFonts w:ascii="Times New Roman" w:hAnsi="Times New Roman"/>
        </w:rPr>
        <w:t>Dz.U</w:t>
      </w:r>
      <w:proofErr w:type="spellEnd"/>
      <w:r w:rsidR="00A00A9B" w:rsidRPr="00A00A9B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00A9B" w:rsidRPr="00A00A9B">
        <w:rPr>
          <w:rFonts w:ascii="Times New Roman" w:hAnsi="Times New Roman"/>
          <w:b/>
        </w:rPr>
        <w:t>Robot kolaboracyjny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00A9B" w:rsidRPr="00A00A9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4A4A47" w:rsidRDefault="004A4A47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4A4A47" w:rsidRDefault="004A4A47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96C" w:rsidRDefault="0062396C" w:rsidP="0038231F">
      <w:pPr>
        <w:spacing w:after="0" w:line="240" w:lineRule="auto"/>
      </w:pPr>
      <w:r>
        <w:separator/>
      </w:r>
    </w:p>
  </w:endnote>
  <w:endnote w:type="continuationSeparator" w:id="0">
    <w:p w:rsidR="0062396C" w:rsidRDefault="006239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9B" w:rsidRDefault="00A00A9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A4A4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A4A4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9B" w:rsidRDefault="00A00A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96C" w:rsidRDefault="0062396C" w:rsidP="0038231F">
      <w:pPr>
        <w:spacing w:after="0" w:line="240" w:lineRule="auto"/>
      </w:pPr>
      <w:r>
        <w:separator/>
      </w:r>
    </w:p>
  </w:footnote>
  <w:footnote w:type="continuationSeparator" w:id="0">
    <w:p w:rsidR="0062396C" w:rsidRDefault="006239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9B" w:rsidRDefault="00A00A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9B" w:rsidRDefault="00A00A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9B" w:rsidRDefault="00A00A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0A9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A47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396C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0A9B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32C16-7740-483E-9CB4-F71785994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2016-07-26T10:32:00Z</cp:lastPrinted>
  <dcterms:created xsi:type="dcterms:W3CDTF">2020-09-08T08:34:00Z</dcterms:created>
  <dcterms:modified xsi:type="dcterms:W3CDTF">2020-09-08T08:34:00Z</dcterms:modified>
</cp:coreProperties>
</file>