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7C5" w:rsidRDefault="00EC17C5" w:rsidP="00EC17C5">
      <w:pPr>
        <w:pStyle w:val="ogloszenie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ZP.271. </w:t>
      </w:r>
      <w:r w:rsidR="002E498D" w:rsidRPr="002E498D">
        <w:rPr>
          <w:rFonts w:ascii="Times New Roman" w:hAnsi="Times New Roman"/>
          <w:b/>
          <w:sz w:val="28"/>
          <w:szCs w:val="28"/>
        </w:rPr>
        <w:t>372</w:t>
      </w:r>
      <w:r w:rsidRPr="002E498D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3/2020</w:t>
      </w:r>
    </w:p>
    <w:p w:rsidR="00EC17C5" w:rsidRDefault="00EC17C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655F45" w:rsidRPr="00655F45" w:rsidRDefault="00655F45" w:rsidP="00B52A97">
      <w:pPr>
        <w:spacing w:line="360" w:lineRule="auto"/>
        <w:rPr>
          <w:b/>
          <w:bCs/>
          <w:color w:val="000000"/>
        </w:rPr>
      </w:pPr>
      <w:r w:rsidRPr="00655F45">
        <w:rPr>
          <w:b/>
          <w:bCs/>
          <w:color w:val="000000"/>
        </w:rPr>
        <w:t>Szpital Specjalistyczny im. Stefana Żeromskiego SP ZOZ w Krakowie</w:t>
      </w:r>
    </w:p>
    <w:p w:rsidR="00B52A97" w:rsidRDefault="00655F45" w:rsidP="00B52A97">
      <w:pPr>
        <w:spacing w:line="360" w:lineRule="auto"/>
        <w:rPr>
          <w:b/>
          <w:bCs/>
          <w:color w:val="000000"/>
        </w:rPr>
      </w:pPr>
      <w:r w:rsidRPr="00655F45">
        <w:rPr>
          <w:b/>
          <w:bCs/>
          <w:color w:val="000000"/>
        </w:rPr>
        <w:t xml:space="preserve">Sekcja </w:t>
      </w:r>
      <w:r w:rsidR="001A16E6">
        <w:rPr>
          <w:b/>
          <w:bCs/>
          <w:color w:val="000000"/>
        </w:rPr>
        <w:t>Z</w:t>
      </w:r>
      <w:r w:rsidRPr="00655F45">
        <w:rPr>
          <w:b/>
          <w:bCs/>
          <w:color w:val="000000"/>
        </w:rPr>
        <w:t xml:space="preserve">amówień </w:t>
      </w:r>
      <w:r w:rsidR="001A16E6">
        <w:rPr>
          <w:b/>
          <w:bCs/>
          <w:color w:val="000000"/>
        </w:rPr>
        <w:t>P</w:t>
      </w:r>
      <w:r w:rsidRPr="00655F45">
        <w:rPr>
          <w:b/>
          <w:bCs/>
          <w:color w:val="000000"/>
        </w:rPr>
        <w:t>ublicznych</w:t>
      </w:r>
      <w:r w:rsidR="00B52A97">
        <w:rPr>
          <w:b/>
          <w:bCs/>
          <w:color w:val="000000"/>
        </w:rPr>
        <w:t>,</w:t>
      </w:r>
    </w:p>
    <w:p w:rsidR="00B52A97" w:rsidRPr="00B52A97" w:rsidRDefault="00655F45" w:rsidP="00B52A97">
      <w:pPr>
        <w:spacing w:line="360" w:lineRule="auto"/>
        <w:rPr>
          <w:color w:val="000000"/>
          <w:lang w:val="en-US"/>
        </w:rPr>
      </w:pPr>
      <w:r w:rsidRPr="00655F45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655F45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1A16E6">
        <w:rPr>
          <w:color w:val="000000"/>
        </w:rPr>
        <w:t xml:space="preserve"> </w:t>
      </w:r>
      <w:r w:rsidRPr="00655F45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655F45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655F4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655F45" w:rsidRPr="00655F45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655F45" w:rsidRPr="00655F45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655F45" w:rsidRPr="00655F45">
        <w:rPr>
          <w:b/>
          <w:color w:val="000000"/>
        </w:rPr>
        <w:t>Zakup i dostawa endoprotez stawów i implantów ortopedycznych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55F45" w:rsidTr="002D1C43">
        <w:trPr>
          <w:cantSplit/>
          <w:trHeight w:val="2561"/>
        </w:trPr>
        <w:tc>
          <w:tcPr>
            <w:tcW w:w="9526" w:type="dxa"/>
          </w:tcPr>
          <w:p w:rsidR="00655F45" w:rsidRDefault="00655F45" w:rsidP="002D1C43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655F45">
              <w:rPr>
                <w:b/>
                <w:color w:val="000000"/>
              </w:rPr>
              <w:t>32</w:t>
            </w:r>
          </w:p>
          <w:p w:rsidR="00655F45" w:rsidRDefault="00655F45" w:rsidP="002D1C43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655F45" w:rsidRDefault="00655F45" w:rsidP="002D1C4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55F45">
              <w:rPr>
                <w:b/>
              </w:rPr>
              <w:t>Implants</w:t>
            </w:r>
            <w:proofErr w:type="spellEnd"/>
            <w:r w:rsidRPr="00655F45">
              <w:rPr>
                <w:b/>
              </w:rPr>
              <w:t xml:space="preserve"> Industrie Uproszczona Spółka Akcyjna Oddział w P</w:t>
            </w:r>
            <w:r w:rsidR="001148A0">
              <w:rPr>
                <w:b/>
              </w:rPr>
              <w:t>o</w:t>
            </w:r>
            <w:r w:rsidRPr="00655F45">
              <w:rPr>
                <w:b/>
              </w:rPr>
              <w:t>lsce</w:t>
            </w:r>
          </w:p>
          <w:p w:rsidR="00655F45" w:rsidRDefault="00655F45" w:rsidP="002D1C43">
            <w:pPr>
              <w:spacing w:line="360" w:lineRule="auto"/>
              <w:ind w:firstLine="284"/>
              <w:jc w:val="both"/>
              <w:rPr>
                <w:b/>
              </w:rPr>
            </w:pPr>
            <w:r w:rsidRPr="00655F45">
              <w:rPr>
                <w:b/>
              </w:rPr>
              <w:t>61-757</w:t>
            </w:r>
            <w:r>
              <w:rPr>
                <w:b/>
              </w:rPr>
              <w:t xml:space="preserve"> </w:t>
            </w:r>
            <w:r w:rsidRPr="00655F45">
              <w:rPr>
                <w:b/>
              </w:rPr>
              <w:t>Poznań</w:t>
            </w:r>
          </w:p>
          <w:p w:rsidR="00655F45" w:rsidRDefault="00655F45" w:rsidP="002D1C43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55F45">
              <w:rPr>
                <w:b/>
              </w:rPr>
              <w:t>Garbary</w:t>
            </w:r>
            <w:proofErr w:type="spellEnd"/>
            <w:r>
              <w:rPr>
                <w:b/>
              </w:rPr>
              <w:t xml:space="preserve">    </w:t>
            </w:r>
            <w:r w:rsidRPr="00655F45">
              <w:rPr>
                <w:b/>
              </w:rPr>
              <w:t>95A/6</w:t>
            </w:r>
          </w:p>
          <w:p w:rsidR="00655F45" w:rsidRDefault="00655F45" w:rsidP="002D1C43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55F45">
              <w:rPr>
                <w:b/>
              </w:rPr>
              <w:t>37 800.00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655F45" w:rsidRPr="008463A1" w:rsidTr="001A16E6">
        <w:tc>
          <w:tcPr>
            <w:tcW w:w="9606" w:type="dxa"/>
            <w:shd w:val="clear" w:color="auto" w:fill="auto"/>
          </w:tcPr>
          <w:p w:rsidR="00655F45" w:rsidRPr="008463A1" w:rsidRDefault="00655F45" w:rsidP="002D1C43">
            <w:pPr>
              <w:spacing w:line="360" w:lineRule="auto"/>
              <w:rPr>
                <w:b/>
              </w:rPr>
            </w:pPr>
            <w:proofErr w:type="spellStart"/>
            <w:r w:rsidRPr="00655F45">
              <w:rPr>
                <w:b/>
              </w:rPr>
              <w:t>Implants</w:t>
            </w:r>
            <w:proofErr w:type="spellEnd"/>
            <w:r w:rsidRPr="00655F45">
              <w:rPr>
                <w:b/>
              </w:rPr>
              <w:t xml:space="preserve"> Industrie Uproszczona Spółka Akcyjna Oddział w P</w:t>
            </w:r>
            <w:r w:rsidR="001148A0">
              <w:rPr>
                <w:b/>
              </w:rPr>
              <w:t>o</w:t>
            </w:r>
            <w:r w:rsidRPr="00655F45">
              <w:rPr>
                <w:b/>
              </w:rPr>
              <w:t>lsce</w:t>
            </w:r>
          </w:p>
          <w:p w:rsidR="00655F45" w:rsidRPr="008463A1" w:rsidRDefault="00655F45" w:rsidP="002D1C43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1A16E6" w:rsidRDefault="001A16E6" w:rsidP="001A16E6">
            <w:r>
              <w:t>Wybrana oferta spełnia warunki zawarte w SIWZ, w ustawie Prawo zamówień publicznych z dnia 29 stycznia 2004r. (tekst jednolity Dz. U. z 2019 r. poz. 1843 ) oraz jest najkorzystniejsza w kryterium:</w:t>
            </w:r>
          </w:p>
          <w:p w:rsidR="001A16E6" w:rsidRDefault="001A16E6" w:rsidP="001A16E6">
            <w:pPr>
              <w:rPr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1 - Cena </w:t>
            </w:r>
          </w:p>
          <w:p w:rsidR="001A16E6" w:rsidRDefault="001A16E6" w:rsidP="001A16E6">
            <w:pPr>
              <w:rPr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2 - Czas realizacji zamówienia implantów </w:t>
            </w:r>
          </w:p>
          <w:p w:rsidR="001A16E6" w:rsidRPr="001A16E6" w:rsidRDefault="001A16E6" w:rsidP="001A16E6">
            <w:pPr>
              <w:rPr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3 - Serwis użyczonego sprzętu </w:t>
            </w:r>
          </w:p>
        </w:tc>
      </w:tr>
    </w:tbl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55F45" w:rsidRPr="008463A1" w:rsidTr="002D1C43">
        <w:tc>
          <w:tcPr>
            <w:tcW w:w="2277" w:type="dxa"/>
            <w:shd w:val="clear" w:color="auto" w:fill="auto"/>
          </w:tcPr>
          <w:p w:rsidR="00655F45" w:rsidRPr="00655F45" w:rsidRDefault="00655F45" w:rsidP="002D1C43">
            <w:pPr>
              <w:rPr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>32</w:t>
            </w:r>
            <w:r w:rsidRPr="008463A1">
              <w:rPr>
                <w:sz w:val="18"/>
                <w:szCs w:val="18"/>
              </w:rPr>
              <w:t xml:space="preserve"> - </w:t>
            </w:r>
          </w:p>
          <w:p w:rsidR="00655F45" w:rsidRPr="008463A1" w:rsidRDefault="00655F45" w:rsidP="002D1C43">
            <w:pPr>
              <w:rPr>
                <w:color w:val="000000"/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>GWÓŹDŹ ŚRÓDSZPIKOWY DO ZŁAMAŃ BLIŻSZEJ CZĘŚCI KOŚCI RAMIENNEJ</w:t>
            </w:r>
          </w:p>
        </w:tc>
        <w:tc>
          <w:tcPr>
            <w:tcW w:w="2651" w:type="dxa"/>
            <w:shd w:val="clear" w:color="auto" w:fill="auto"/>
          </w:tcPr>
          <w:p w:rsidR="00655F45" w:rsidRPr="008463A1" w:rsidRDefault="00655F45" w:rsidP="002D1C43">
            <w:pPr>
              <w:rPr>
                <w:sz w:val="18"/>
                <w:szCs w:val="18"/>
              </w:rPr>
            </w:pPr>
            <w:proofErr w:type="spellStart"/>
            <w:r w:rsidRPr="00655F45">
              <w:rPr>
                <w:sz w:val="18"/>
                <w:szCs w:val="18"/>
              </w:rPr>
              <w:t>Implants</w:t>
            </w:r>
            <w:proofErr w:type="spellEnd"/>
            <w:r w:rsidRPr="00655F45">
              <w:rPr>
                <w:sz w:val="18"/>
                <w:szCs w:val="18"/>
              </w:rPr>
              <w:t xml:space="preserve"> Industrie Uproszczona Spółka Akcyjna Oddział w P</w:t>
            </w:r>
            <w:r w:rsidR="001148A0">
              <w:rPr>
                <w:sz w:val="18"/>
                <w:szCs w:val="18"/>
              </w:rPr>
              <w:t>o</w:t>
            </w:r>
            <w:r w:rsidRPr="00655F45">
              <w:rPr>
                <w:sz w:val="18"/>
                <w:szCs w:val="18"/>
              </w:rPr>
              <w:t>lsce</w:t>
            </w:r>
          </w:p>
          <w:p w:rsidR="00655F45" w:rsidRPr="008463A1" w:rsidRDefault="00655F45" w:rsidP="002D1C43">
            <w:pPr>
              <w:rPr>
                <w:sz w:val="18"/>
                <w:szCs w:val="18"/>
              </w:rPr>
            </w:pPr>
            <w:proofErr w:type="spellStart"/>
            <w:r w:rsidRPr="00655F45">
              <w:rPr>
                <w:sz w:val="18"/>
                <w:szCs w:val="18"/>
              </w:rPr>
              <w:t>Garbary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655F45">
              <w:rPr>
                <w:sz w:val="18"/>
                <w:szCs w:val="18"/>
              </w:rPr>
              <w:t>95A/6</w:t>
            </w:r>
          </w:p>
          <w:p w:rsidR="00655F45" w:rsidRPr="008463A1" w:rsidRDefault="00655F45" w:rsidP="002D1C43">
            <w:pPr>
              <w:rPr>
                <w:color w:val="000000"/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>61-757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55F45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655F45" w:rsidRPr="00655F45" w:rsidRDefault="00655F45" w:rsidP="002D1C43">
            <w:pPr>
              <w:rPr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1 - Cena - </w:t>
            </w:r>
            <w:r w:rsidR="001148A0">
              <w:rPr>
                <w:sz w:val="18"/>
                <w:szCs w:val="18"/>
              </w:rPr>
              <w:t>6</w:t>
            </w:r>
            <w:r w:rsidRPr="00655F45">
              <w:rPr>
                <w:sz w:val="18"/>
                <w:szCs w:val="18"/>
              </w:rPr>
              <w:t>0.00</w:t>
            </w:r>
          </w:p>
          <w:p w:rsidR="00655F45" w:rsidRPr="00655F45" w:rsidRDefault="00655F45" w:rsidP="002D1C43">
            <w:pPr>
              <w:rPr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2 - Czas realizacji zamówienia implantów - </w:t>
            </w:r>
            <w:r w:rsidR="001148A0">
              <w:rPr>
                <w:sz w:val="18"/>
                <w:szCs w:val="18"/>
              </w:rPr>
              <w:t>2</w:t>
            </w:r>
            <w:r w:rsidRPr="00655F45">
              <w:rPr>
                <w:sz w:val="18"/>
                <w:szCs w:val="18"/>
              </w:rPr>
              <w:t>0.00</w:t>
            </w:r>
          </w:p>
          <w:p w:rsidR="00655F45" w:rsidRPr="008463A1" w:rsidRDefault="00655F45" w:rsidP="002D1C43">
            <w:pPr>
              <w:rPr>
                <w:color w:val="000000"/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3 - Serwis użyczonego sprzętu - </w:t>
            </w:r>
            <w:r w:rsidR="001148A0">
              <w:rPr>
                <w:sz w:val="18"/>
                <w:szCs w:val="18"/>
              </w:rPr>
              <w:t>2</w:t>
            </w:r>
            <w:r w:rsidRPr="00655F45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655F45" w:rsidRPr="008463A1" w:rsidRDefault="00655F45" w:rsidP="002D1C43">
            <w:pPr>
              <w:rPr>
                <w:color w:val="000000"/>
                <w:sz w:val="18"/>
                <w:szCs w:val="18"/>
              </w:rPr>
            </w:pPr>
            <w:r w:rsidRPr="00655F45">
              <w:rPr>
                <w:sz w:val="18"/>
                <w:szCs w:val="18"/>
              </w:rPr>
              <w:t xml:space="preserve">  </w:t>
            </w:r>
            <w:r w:rsidR="001148A0">
              <w:rPr>
                <w:sz w:val="18"/>
                <w:szCs w:val="18"/>
              </w:rPr>
              <w:t>100</w:t>
            </w:r>
            <w:r w:rsidRPr="00655F45">
              <w:rPr>
                <w:sz w:val="18"/>
                <w:szCs w:val="18"/>
              </w:rPr>
              <w:t>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655F45" w:rsidP="00B52A97">
      <w:pPr>
        <w:pStyle w:val="Nagwek"/>
        <w:tabs>
          <w:tab w:val="clear" w:pos="4536"/>
        </w:tabs>
        <w:jc w:val="both"/>
      </w:pPr>
      <w:r w:rsidRPr="00655F45">
        <w:t>Kraków</w:t>
      </w:r>
      <w:r w:rsidR="00B52A97">
        <w:t xml:space="preserve"> dnia: </w:t>
      </w:r>
      <w:r w:rsidRPr="00655F45">
        <w:t>2020-09-11</w:t>
      </w:r>
    </w:p>
    <w:p w:rsidR="001A45D0" w:rsidRDefault="001A16E6" w:rsidP="001A16E6">
      <w:pPr>
        <w:jc w:val="right"/>
      </w:pPr>
      <w:r>
        <w:t>Zatwierdził</w:t>
      </w:r>
    </w:p>
    <w:p w:rsidR="001A16E6" w:rsidRPr="001A16E6" w:rsidRDefault="001A16E6" w:rsidP="001A16E6">
      <w:pPr>
        <w:jc w:val="right"/>
        <w:rPr>
          <w:color w:val="FF0000"/>
        </w:rPr>
      </w:pPr>
      <w:r w:rsidRPr="001A16E6">
        <w:rPr>
          <w:color w:val="FF0000"/>
        </w:rPr>
        <w:t xml:space="preserve"> Z-ca Dyrektora ds. Finansowych</w:t>
      </w:r>
    </w:p>
    <w:p w:rsidR="001A16E6" w:rsidRPr="001A16E6" w:rsidRDefault="001A16E6" w:rsidP="001A16E6">
      <w:pPr>
        <w:jc w:val="right"/>
        <w:rPr>
          <w:color w:val="FF0000"/>
        </w:rPr>
      </w:pPr>
      <w:r w:rsidRPr="001A16E6">
        <w:rPr>
          <w:color w:val="FF0000"/>
        </w:rPr>
        <w:t xml:space="preserve">Mgr Dorota </w:t>
      </w:r>
      <w:proofErr w:type="spellStart"/>
      <w:r w:rsidRPr="001A16E6">
        <w:rPr>
          <w:color w:val="FF0000"/>
        </w:rPr>
        <w:t>Gołab</w:t>
      </w:r>
      <w:proofErr w:type="spellEnd"/>
      <w:r w:rsidRPr="001A16E6">
        <w:rPr>
          <w:color w:val="FF0000"/>
        </w:rPr>
        <w:t xml:space="preserve"> - </w:t>
      </w:r>
      <w:proofErr w:type="spellStart"/>
      <w:r w:rsidRPr="001A16E6">
        <w:rPr>
          <w:color w:val="FF0000"/>
        </w:rPr>
        <w:t>Bełtowicz</w:t>
      </w:r>
      <w:proofErr w:type="spellEnd"/>
      <w:r w:rsidRPr="001A16E6">
        <w:rPr>
          <w:color w:val="FF0000"/>
        </w:rPr>
        <w:t xml:space="preserve"> </w:t>
      </w:r>
    </w:p>
    <w:sectPr w:rsidR="001A16E6" w:rsidRPr="001A16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C43" w:rsidRDefault="00C21C43">
      <w:r>
        <w:separator/>
      </w:r>
    </w:p>
  </w:endnote>
  <w:endnote w:type="continuationSeparator" w:id="0">
    <w:p w:rsidR="00C21C43" w:rsidRDefault="00C21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F45" w:rsidRDefault="00655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F45" w:rsidRDefault="00655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C43" w:rsidRDefault="00C21C43">
      <w:r>
        <w:separator/>
      </w:r>
    </w:p>
  </w:footnote>
  <w:footnote w:type="continuationSeparator" w:id="0">
    <w:p w:rsidR="00C21C43" w:rsidRDefault="00C21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F45" w:rsidRDefault="00655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F45" w:rsidRDefault="00655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F45" w:rsidRDefault="00655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41A"/>
    <w:rsid w:val="000A2C44"/>
    <w:rsid w:val="001148A0"/>
    <w:rsid w:val="001A16E6"/>
    <w:rsid w:val="001A45D0"/>
    <w:rsid w:val="00265A80"/>
    <w:rsid w:val="002E498D"/>
    <w:rsid w:val="005E4BC7"/>
    <w:rsid w:val="00655F45"/>
    <w:rsid w:val="00747E2D"/>
    <w:rsid w:val="007A241A"/>
    <w:rsid w:val="007B0EDC"/>
    <w:rsid w:val="007B1A7A"/>
    <w:rsid w:val="009A4BCD"/>
    <w:rsid w:val="009B52EF"/>
    <w:rsid w:val="00B004FE"/>
    <w:rsid w:val="00B52A97"/>
    <w:rsid w:val="00C21C43"/>
    <w:rsid w:val="00D62134"/>
    <w:rsid w:val="00E459F1"/>
    <w:rsid w:val="00EC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EDCE06-1F69-4AB1-9688-0B3E83A1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2020-09-11T09:02:00Z</dcterms:created>
  <dcterms:modified xsi:type="dcterms:W3CDTF">2020-09-11T09:02:00Z</dcterms:modified>
</cp:coreProperties>
</file>