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E97B1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E97B1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36477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F1E42" w:rsidRPr="00BF1E42">
        <w:rPr>
          <w:b/>
          <w:sz w:val="24"/>
        </w:rPr>
        <w:t>NA/P/268/2020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F1E42" w:rsidRPr="00BF1E42">
        <w:rPr>
          <w:b/>
        </w:rPr>
        <w:t>przetarg</w:t>
      </w:r>
      <w:r w:rsidR="00636477">
        <w:rPr>
          <w:b/>
        </w:rPr>
        <w:t>u</w:t>
      </w:r>
      <w:r w:rsidR="00BF1E42" w:rsidRPr="00BF1E42">
        <w:rPr>
          <w:b/>
        </w:rPr>
        <w:t xml:space="preserve"> nieograniczon</w:t>
      </w:r>
      <w:r w:rsidR="00636477">
        <w:rPr>
          <w:b/>
        </w:rPr>
        <w:t>ego</w:t>
      </w:r>
      <w:r w:rsidR="00753DC1">
        <w:t xml:space="preserve"> na:</w:t>
      </w:r>
    </w:p>
    <w:p w:rsidR="0000184A" w:rsidRDefault="00BF1E4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F1E42">
        <w:rPr>
          <w:b/>
          <w:sz w:val="24"/>
          <w:szCs w:val="24"/>
        </w:rPr>
        <w:t>Dostawa oryginalnych materiałów eksploatacyjnych do drukarek, kserokopiarek i faksów dla jednostek organizacyjnych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F1E42" w:rsidRPr="00BF1E4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F1E42" w:rsidRPr="00BF1E42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F1E42" w:rsidRPr="00BF1E4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1D7" w:rsidRDefault="008701D7">
      <w:r>
        <w:separator/>
      </w:r>
    </w:p>
  </w:endnote>
  <w:endnote w:type="continuationSeparator" w:id="0">
    <w:p w:rsidR="008701D7" w:rsidRDefault="00870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97B1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7B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7B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E42" w:rsidRDefault="00BF1E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1D7" w:rsidRDefault="008701D7">
      <w:r>
        <w:separator/>
      </w:r>
    </w:p>
  </w:footnote>
  <w:footnote w:type="continuationSeparator" w:id="0">
    <w:p w:rsidR="008701D7" w:rsidRDefault="008701D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E42" w:rsidRDefault="00BF1E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E42" w:rsidRDefault="00BF1E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E42" w:rsidRDefault="00BF1E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01D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647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01D7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1E4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97B1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5883C0-97AC-412C-979D-F5D17254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97B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97B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57B00-10F0-4994-825E-EC7E9715C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2020-09-07T06:24:00Z</cp:lastPrinted>
  <dcterms:created xsi:type="dcterms:W3CDTF">2020-09-07T06:24:00Z</dcterms:created>
  <dcterms:modified xsi:type="dcterms:W3CDTF">2020-09-07T06:24:00Z</dcterms:modified>
</cp:coreProperties>
</file>