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B66" w:rsidRDefault="00D63B66" w:rsidP="00D63B66">
      <w:pPr>
        <w:spacing w:line="360" w:lineRule="auto"/>
        <w:jc w:val="right"/>
        <w:rPr>
          <w:b/>
          <w:u w:val="single"/>
        </w:rPr>
      </w:pPr>
      <w:r>
        <w:rPr>
          <w:sz w:val="24"/>
        </w:rPr>
        <w:tab/>
      </w:r>
      <w:r w:rsidR="00EB3E2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E_POIR_poziom_pl-1_rgb" style="width:719.25pt;height:68.25pt;visibility:visible;mso-wrap-style:square">
            <v:imagedata r:id="rId6" o:title="FE_POIR_poziom_pl-1_rgb"/>
          </v:shape>
        </w:pict>
      </w:r>
    </w:p>
    <w:p w:rsidR="00D63B66" w:rsidRPr="008C5007" w:rsidRDefault="00D63B66" w:rsidP="00D63B66">
      <w:pPr>
        <w:jc w:val="center"/>
        <w:rPr>
          <w:sz w:val="22"/>
          <w:szCs w:val="22"/>
        </w:rPr>
      </w:pPr>
      <w:r w:rsidRPr="00F72269">
        <w:rPr>
          <w:sz w:val="22"/>
          <w:szCs w:val="22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 w:rsidRPr="00F72269">
        <w:rPr>
          <w:sz w:val="22"/>
          <w:szCs w:val="22"/>
        </w:rPr>
        <w:t>LabNet</w:t>
      </w:r>
      <w:proofErr w:type="spellEnd"/>
      <w:proofErr w:type="gramStart"/>
      <w:r w:rsidRPr="00F72269">
        <w:rPr>
          <w:sz w:val="22"/>
          <w:szCs w:val="22"/>
        </w:rPr>
        <w:t>)”  umowa</w:t>
      </w:r>
      <w:proofErr w:type="gramEnd"/>
      <w:r w:rsidRPr="00F72269">
        <w:rPr>
          <w:sz w:val="22"/>
          <w:szCs w:val="22"/>
        </w:rPr>
        <w:t xml:space="preserve"> nr POIR.04.02.00-02-A007/16</w:t>
      </w:r>
    </w:p>
    <w:p w:rsidR="00D63B66" w:rsidRDefault="00D63B66" w:rsidP="00D63B66">
      <w:pPr>
        <w:pStyle w:val="Nagwek3"/>
        <w:tabs>
          <w:tab w:val="left" w:pos="8085"/>
        </w:tabs>
        <w:jc w:val="left"/>
        <w:rPr>
          <w:rFonts w:ascii="Times New Roman" w:hAnsi="Times New Roman"/>
          <w:sz w:val="24"/>
        </w:rPr>
      </w:pPr>
    </w:p>
    <w:p w:rsidR="003B306C" w:rsidRPr="00D63B66" w:rsidRDefault="00D63B66" w:rsidP="00D63B66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Zał. nr 2 do SIWZ </w:t>
      </w:r>
    </w:p>
    <w:p w:rsidR="003B306C" w:rsidRDefault="003B306C">
      <w:pPr>
        <w:spacing w:line="360" w:lineRule="auto"/>
        <w:rPr>
          <w:sz w:val="24"/>
        </w:rPr>
      </w:pPr>
    </w:p>
    <w:p w:rsidR="003B306C" w:rsidRDefault="003531E2" w:rsidP="00D63B66">
      <w:pPr>
        <w:pStyle w:val="Nagwek4"/>
        <w:spacing w:befor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3B306C" w:rsidRDefault="003531E2" w:rsidP="00D63B66">
      <w:pPr>
        <w:spacing w:line="360" w:lineRule="auto"/>
        <w:jc w:val="center"/>
        <w:rPr>
          <w:b/>
          <w:sz w:val="28"/>
        </w:rPr>
      </w:pPr>
      <w:proofErr w:type="gramStart"/>
      <w:r>
        <w:rPr>
          <w:b/>
          <w:sz w:val="28"/>
        </w:rPr>
        <w:t>prowadzonego</w:t>
      </w:r>
      <w:proofErr w:type="gramEnd"/>
      <w:r>
        <w:rPr>
          <w:b/>
          <w:sz w:val="28"/>
        </w:rPr>
        <w:t xml:space="preserve"> w trybie „</w:t>
      </w:r>
      <w:r w:rsidR="00B33558" w:rsidRPr="00B33558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B33558" w:rsidRPr="00B33558">
        <w:rPr>
          <w:b/>
          <w:sz w:val="28"/>
        </w:rPr>
        <w:t xml:space="preserve">Dostawa, montaż i ustawienie mebli biurowych oraz mebli </w:t>
      </w:r>
      <w:r w:rsidR="00D63B66" w:rsidRPr="00B33558">
        <w:rPr>
          <w:b/>
          <w:sz w:val="28"/>
        </w:rPr>
        <w:t>laboratoryjnych</w:t>
      </w:r>
      <w:r w:rsidR="00B33558" w:rsidRPr="00B33558">
        <w:rPr>
          <w:b/>
          <w:sz w:val="28"/>
        </w:rPr>
        <w:t xml:space="preserve"> do Laboratorium kompatybilności elektromagnetycznej.</w:t>
      </w:r>
      <w:r>
        <w:rPr>
          <w:b/>
          <w:sz w:val="28"/>
        </w:rPr>
        <w:t>”</w:t>
      </w:r>
    </w:p>
    <w:p w:rsidR="003B306C" w:rsidRPr="0073542C" w:rsidRDefault="00D63B66">
      <w:pPr>
        <w:spacing w:line="360" w:lineRule="auto"/>
        <w:ind w:hanging="284"/>
        <w:rPr>
          <w:b/>
          <w:sz w:val="24"/>
          <w:u w:val="single"/>
        </w:rPr>
      </w:pPr>
      <w:r w:rsidRPr="0073542C">
        <w:rPr>
          <w:b/>
          <w:sz w:val="24"/>
          <w:u w:val="single"/>
        </w:rPr>
        <w:t xml:space="preserve">Zad nr 1 </w:t>
      </w:r>
      <w:r w:rsidR="0073542C" w:rsidRPr="0073542C">
        <w:rPr>
          <w:b/>
          <w:sz w:val="24"/>
          <w:u w:val="single"/>
        </w:rPr>
        <w:t>D</w:t>
      </w:r>
      <w:r w:rsidRPr="0073542C">
        <w:rPr>
          <w:b/>
          <w:sz w:val="24"/>
          <w:u w:val="single"/>
        </w:rPr>
        <w:t>ostawa mebli i foteli do laboratorium kompatybilności elektromagnetycznej</w:t>
      </w:r>
    </w:p>
    <w:p w:rsidR="00D63B66" w:rsidRDefault="00D63B66" w:rsidP="00D63B66">
      <w:pPr>
        <w:jc w:val="both"/>
        <w:rPr>
          <w:b/>
        </w:rPr>
      </w:pPr>
      <w:r w:rsidRPr="00F7002E">
        <w:rPr>
          <w:b/>
        </w:rPr>
        <w:t>Laboratorium EMC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D63B66" w:rsidTr="004F411A">
        <w:trPr>
          <w:trHeight w:val="2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r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Pr="002211F1" w:rsidRDefault="00D63B66" w:rsidP="004F411A">
            <w:pPr>
              <w:rPr>
                <w:rFonts w:cs="Calibri"/>
              </w:rPr>
            </w:pPr>
            <w:r w:rsidRPr="002211F1">
              <w:rPr>
                <w:rFonts w:cs="Calibri"/>
              </w:rP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center"/>
            </w:pPr>
            <w: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center"/>
            </w:pPr>
            <w:r>
              <w:t>ILOŚĆ</w:t>
            </w:r>
          </w:p>
        </w:tc>
      </w:tr>
      <w:tr w:rsidR="00D63B66" w:rsidTr="004F411A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both"/>
            </w:pPr>
            <w:r w:rsidRPr="00867078">
              <w:t>Szafa aktowa z drzwiami uchylnymi, wykonana z płyty wiórowej obustronnie laminowanej o klasie higieniczności E1, obrzeże ABS dobrane pod kolor płyty. Elementy widoczne oklejone obrzeżem ABS 1 mm, fronty półek oklejone obrzeżem AB</w:t>
            </w:r>
            <w:r>
              <w:t xml:space="preserve">S grubości 2 mm. Korpus, </w:t>
            </w:r>
            <w:proofErr w:type="gramStart"/>
            <w:r>
              <w:t xml:space="preserve">półki  </w:t>
            </w:r>
            <w:r w:rsidRPr="00867078">
              <w:t>oraz</w:t>
            </w:r>
            <w:proofErr w:type="gramEnd"/>
            <w:r w:rsidRPr="00867078">
              <w:t xml:space="preserve"> wieniec dolny wykonane z płyty grub</w:t>
            </w:r>
            <w:r>
              <w:t>ości 18 mm</w:t>
            </w:r>
            <w:r w:rsidRPr="00867078">
              <w:t xml:space="preserve">, wieniec górny wykonany z płyty grubości </w:t>
            </w:r>
            <w:r>
              <w:t xml:space="preserve">min. </w:t>
            </w:r>
            <w:r w:rsidRPr="00867078">
              <w:t xml:space="preserve">25 mm oklejony obrzeżem ABS o grubości 2 mm i promieniu R=3. </w:t>
            </w:r>
            <w:r>
              <w:t xml:space="preserve">Fronty wykonane z płyty MDF o grubości 16 mm – prawa strona pokryta folią PVC w kolorze grafit (ciemny popiel), lewa strona pokryta białym laminatem. </w:t>
            </w:r>
            <w:r w:rsidRPr="00867078">
              <w:t>Plecy szafy wykonane z płyty wiórowej obu</w:t>
            </w:r>
            <w:r>
              <w:t>stronnie laminowanej grubości 18</w:t>
            </w:r>
            <w:r w:rsidRPr="00867078">
              <w:t xml:space="preserve"> mm w kolorze mebla. Plecy muszą być </w:t>
            </w:r>
            <w:r>
              <w:t xml:space="preserve">montowane między bokami szafy. </w:t>
            </w:r>
            <w:r w:rsidRPr="00867078">
              <w:t xml:space="preserve">Nie dopuszcza się pleców nakładanych. </w:t>
            </w:r>
            <w:r w:rsidRPr="0002704A">
              <w:t>Elementy korpusu oraz wieniec górny połączone ze sobą za pomocą złącz mimośrodowych, bez użycia kleju, umożliwiające demontaż mebli.</w:t>
            </w:r>
            <w:r>
              <w:t xml:space="preserve"> </w:t>
            </w:r>
            <w:r w:rsidRPr="00867078">
              <w:t xml:space="preserve">Szafa musi posiadać minimum </w:t>
            </w:r>
            <w:r>
              <w:t>4</w:t>
            </w:r>
            <w:r w:rsidRPr="00867078">
              <w:t xml:space="preserve"> zawiasy puszkowe niklowane</w:t>
            </w:r>
            <w:r>
              <w:t>, renomowanego producenta,</w:t>
            </w:r>
            <w:r w:rsidRPr="00867078">
              <w:t xml:space="preserve"> o średnicy puszki min 35 mm z możliwością </w:t>
            </w:r>
            <w:r>
              <w:t xml:space="preserve">regulacji w dwóch płaszczyznach, </w:t>
            </w:r>
            <w:r w:rsidRPr="00867078">
              <w:t>o kącie rozwarcia do 110 stopni</w:t>
            </w:r>
            <w:r>
              <w:t xml:space="preserve">, z funkcją </w:t>
            </w:r>
            <w:proofErr w:type="spellStart"/>
            <w:r>
              <w:t>samodomyku</w:t>
            </w:r>
            <w:proofErr w:type="spellEnd"/>
            <w:r>
              <w:t xml:space="preserve"> i dożywotnią gwarancją. </w:t>
            </w:r>
            <w:r w:rsidRPr="00867078">
              <w:t xml:space="preserve">Drzwi szafy wyposażone w zamek </w:t>
            </w:r>
            <w:r>
              <w:t>patentowy z 2 kluczami, mający możliwość zastosowania klucza „matki”</w:t>
            </w:r>
            <w:r w:rsidRPr="00867078">
              <w:t xml:space="preserve">. Szafa musi posiadać półki </w:t>
            </w:r>
            <w:proofErr w:type="gramStart"/>
            <w:r w:rsidRPr="00867078">
              <w:t xml:space="preserve">konstrukcyjne </w:t>
            </w:r>
            <w:r>
              <w:t xml:space="preserve"> ( 6 półek</w:t>
            </w:r>
            <w:proofErr w:type="gramEnd"/>
            <w:r>
              <w:t xml:space="preserve"> – 7 przestrzenie aktowych) </w:t>
            </w:r>
            <w:r w:rsidRPr="00867078">
              <w:t xml:space="preserve">wyposażone w system zapobiegający ich wypadnięciu, lub wyszarpnięciu (zabezpieczone przed wysunięciem z szafy za pomocą metalowej podpórki </w:t>
            </w:r>
            <w:r w:rsidRPr="00867078">
              <w:lastRenderedPageBreak/>
              <w:t>wchodzącej w tworzywowy element montowany  w półce, system montażu półki ma powodować dociąganie boków szafy) z możliwością regulacji w 5 pozycjach, co 32 mm. Wszystkie krawędzie półek oklejone obrzeżem</w:t>
            </w:r>
            <w:r>
              <w:t xml:space="preserve">. </w:t>
            </w:r>
            <w:r w:rsidRPr="00867078">
              <w:t>Cokół wysok</w:t>
            </w:r>
            <w:r>
              <w:t>ości 60</w:t>
            </w:r>
            <w:r w:rsidRPr="00867078">
              <w:t xml:space="preserve"> mm. Wieniec górny licowany z drzwiami szafy, wieniec dolny chowany za drzwiami szafy. Szafa musi posiadać metalowe stopki poziomujące</w:t>
            </w:r>
            <w:r>
              <w:t xml:space="preserve">, </w:t>
            </w:r>
            <w:r w:rsidRPr="00867078">
              <w:t>z możliwością regulacji od wnętrza szafy, stopki mocowane w dwóch płaszczyznach – do boku i do cokołu szafy. Uchwyty metalowe o rozstawie min. 128 mm.</w:t>
            </w:r>
            <w:r>
              <w:t xml:space="preserve"> Kolor płyty jasny popiel np. U112. Ostateczna kolorystyka do potwierdzenia z Zamawiającym.</w:t>
            </w:r>
          </w:p>
          <w:p w:rsidR="00D63B66" w:rsidRDefault="00D63B66" w:rsidP="004F411A">
            <w:pPr>
              <w:jc w:val="both"/>
            </w:pPr>
          </w:p>
          <w:p w:rsidR="00D63B66" w:rsidRDefault="00D63B66" w:rsidP="004F411A">
            <w:pPr>
              <w:jc w:val="both"/>
            </w:pPr>
            <w:r>
              <w:t>Wygląd jak na rysunku poglądowym:</w:t>
            </w:r>
          </w:p>
          <w:p w:rsidR="00D63B66" w:rsidRDefault="00D63B66" w:rsidP="004F411A">
            <w:pPr>
              <w:jc w:val="both"/>
            </w:pPr>
          </w:p>
          <w:p w:rsidR="00D63B66" w:rsidRDefault="00EB3E25" w:rsidP="004F411A">
            <w:r>
              <w:rPr>
                <w:noProof/>
              </w:rPr>
              <w:pict>
                <v:shape id="Obraz 2" o:spid="_x0000_i1026" type="#_x0000_t75" style="width:113.25pt;height:287.25pt;visibility:visible;mso-wrap-style:square">
                  <v:imagedata r:id="rId7" o:title=""/>
                </v:shape>
              </w:pict>
            </w:r>
            <w:r>
              <w:rPr>
                <w:noProof/>
              </w:rPr>
              <w:pict>
                <v:shape id="Obraz 3" o:spid="_x0000_i1027" type="#_x0000_t75" style="width:111pt;height:287.25pt;visibility:visible;mso-wrap-style:square">
                  <v:imagedata r:id="rId8" o:title=""/>
                </v:shape>
              </w:pict>
            </w:r>
            <w:r w:rsidR="00D63B66">
              <w:rPr>
                <w:noProof/>
              </w:rPr>
              <w:t xml:space="preserve"> </w:t>
            </w:r>
            <w:r>
              <w:rPr>
                <w:noProof/>
              </w:rPr>
              <w:pict>
                <v:shape id="Obraz 7" o:spid="_x0000_i1028" type="#_x0000_t75" style="width:129pt;height:111.75pt;visibility:visible;mso-wrap-style:square">
                  <v:imagedata r:id="rId9" o:title=""/>
                </v:shape>
              </w:pict>
            </w:r>
            <w:r w:rsidR="00D63B66">
              <w:rPr>
                <w:noProof/>
              </w:rPr>
              <w:t xml:space="preserve"> wygląd frontu</w:t>
            </w:r>
          </w:p>
          <w:p w:rsidR="00D63B66" w:rsidRPr="00D924EE" w:rsidRDefault="00D63B66" w:rsidP="004F411A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center"/>
            </w:pPr>
            <w:r>
              <w:lastRenderedPageBreak/>
              <w:t>600x700x2200h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center"/>
            </w:pPr>
            <w:r>
              <w:t>4</w:t>
            </w:r>
          </w:p>
        </w:tc>
      </w:tr>
      <w:tr w:rsidR="00D63B66" w:rsidTr="004F411A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r>
              <w:lastRenderedPageBreak/>
              <w:t>2.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both"/>
            </w:pPr>
            <w:r>
              <w:t>Szafa ubraniowa</w:t>
            </w:r>
            <w:r w:rsidRPr="00867078">
              <w:t xml:space="preserve"> z drzwiami uchylnymi, wykonana z płyty wiórowej obustronnie laminowanej o klasie higieniczności E1, obrzeże ABS dobrane pod kolor płyty. Elementy widoczne oklejone obrzeżem ABS 1 mm, fronty półek oklejone obrzeżem AB</w:t>
            </w:r>
            <w:r>
              <w:t xml:space="preserve">S grubości 2 mm. Korpus, </w:t>
            </w:r>
            <w:proofErr w:type="gramStart"/>
            <w:r>
              <w:t xml:space="preserve">półki  </w:t>
            </w:r>
            <w:r w:rsidRPr="00867078">
              <w:t>oraz</w:t>
            </w:r>
            <w:proofErr w:type="gramEnd"/>
            <w:r w:rsidRPr="00867078">
              <w:t xml:space="preserve"> wieniec dolny wykonane z płyty grub</w:t>
            </w:r>
            <w:r>
              <w:t>ości 18 mm</w:t>
            </w:r>
            <w:r w:rsidRPr="00867078">
              <w:t xml:space="preserve">, wieniec górny wykonany z płyty grubości </w:t>
            </w:r>
            <w:r>
              <w:t xml:space="preserve">min. </w:t>
            </w:r>
            <w:r w:rsidRPr="00867078">
              <w:t xml:space="preserve">25 mm oklejony obrzeżem ABS o grubości 2 mm i promieniu R=3. </w:t>
            </w:r>
            <w:r>
              <w:t xml:space="preserve">Fronty wykonane z płyty MDF o grubości 16 mm – prawa strona pokryta folią PVC w kolorze grafit (ciemny popiel), lewa strona pokryta białym laminatem. </w:t>
            </w:r>
            <w:r w:rsidRPr="00867078">
              <w:t>Plecy szafy wykonane z płyty wiórowej obu</w:t>
            </w:r>
            <w:r>
              <w:t>stronnie laminowanej grubości 18</w:t>
            </w:r>
            <w:r w:rsidRPr="00867078">
              <w:t xml:space="preserve"> mm w kolorze mebla. Plecy muszą być </w:t>
            </w:r>
            <w:r>
              <w:t xml:space="preserve">montowane między bokami szafy. </w:t>
            </w:r>
            <w:r w:rsidRPr="00867078">
              <w:t xml:space="preserve">Nie dopuszcza się pleców nakładanych. </w:t>
            </w:r>
            <w:r w:rsidRPr="0002704A">
              <w:t>Elementy korpusu oraz wieniec górny połączone ze sobą za pomocą złącz mimośrodowych, bez użycia kleju, umożliwiające demontaż mebli.</w:t>
            </w:r>
            <w:r>
              <w:t xml:space="preserve"> </w:t>
            </w:r>
            <w:r w:rsidRPr="00867078">
              <w:t xml:space="preserve">Szafa musi posiadać minimum </w:t>
            </w:r>
            <w:r>
              <w:t>4</w:t>
            </w:r>
            <w:r w:rsidRPr="00867078">
              <w:t xml:space="preserve"> zawiasy puszkowe niklowane</w:t>
            </w:r>
            <w:r>
              <w:t>, renomowanego producenta,</w:t>
            </w:r>
            <w:r w:rsidRPr="00867078">
              <w:t xml:space="preserve"> o średnicy puszki min 35 mm z możliwością </w:t>
            </w:r>
            <w:r>
              <w:t xml:space="preserve">regulacji w dwóch płaszczyznach, </w:t>
            </w:r>
            <w:r w:rsidRPr="00867078">
              <w:t>o kącie rozwarcia do 110 stopni</w:t>
            </w:r>
            <w:r>
              <w:t xml:space="preserve">, z funkcją </w:t>
            </w:r>
            <w:proofErr w:type="spellStart"/>
            <w:r>
              <w:t>samodomyku</w:t>
            </w:r>
            <w:proofErr w:type="spellEnd"/>
            <w:r>
              <w:t xml:space="preserve"> i dożywotnią gwarancją. </w:t>
            </w:r>
            <w:r w:rsidRPr="00867078">
              <w:t xml:space="preserve">Drzwi szafy wyposażone w zamek </w:t>
            </w:r>
            <w:r>
              <w:t>patentowy z 2 kluczami, mający możliwość zastosowania klucza „matki”</w:t>
            </w:r>
            <w:r w:rsidRPr="00867078">
              <w:t xml:space="preserve">. Szafa musi posiadać półki </w:t>
            </w:r>
            <w:proofErr w:type="gramStart"/>
            <w:r w:rsidRPr="00867078">
              <w:t xml:space="preserve">konstrukcyjne </w:t>
            </w:r>
            <w:r>
              <w:t xml:space="preserve"> (2 półki</w:t>
            </w:r>
            <w:proofErr w:type="gramEnd"/>
            <w:r>
              <w:t xml:space="preserve">) </w:t>
            </w:r>
            <w:r w:rsidRPr="00867078">
              <w:t>wyposażone w system zapobiegający ich wypadnięciu, lub wyszarpnięciu (zabezpieczone przed wysunięciem z szafy za pomocą metalowej podpórki wchodzącej w tworzywowy element montowany  w półce, system montażu półki ma powodować dociąganie boków szafy) z możliwością re</w:t>
            </w:r>
            <w:r>
              <w:t>gulacji w 5 pozycjach, co 32 mm oraz metalowy drążek na wieszaki.</w:t>
            </w:r>
            <w:r w:rsidRPr="00867078">
              <w:t xml:space="preserve"> Wszystkie krawędzie półek oklejone obrzeżem</w:t>
            </w:r>
            <w:r>
              <w:t xml:space="preserve">. </w:t>
            </w:r>
            <w:r w:rsidRPr="00867078">
              <w:t>Cokół wysok</w:t>
            </w:r>
            <w:r>
              <w:t>ości 60</w:t>
            </w:r>
            <w:r w:rsidRPr="00867078">
              <w:t xml:space="preserve"> mm. Wieniec górny licowany z drzwiami szafy, wieniec dolny chowany za drzwiami szafy. Szafa musi posiadać metalowe stopki poziomujące, z możliwością regulacji od wnętrza szafy, stopki mocowane w dwóch płaszczyznach – do boku i do cokołu szafy. Uchwyty metalowe o rozstawie min. 128 mm.</w:t>
            </w:r>
            <w:r>
              <w:t xml:space="preserve"> Kolor płyty jasny popiel np. U112. Ostateczna kolorystyka do potwierdzenia z Zamawiającym.</w:t>
            </w:r>
          </w:p>
          <w:p w:rsidR="00D63B66" w:rsidRDefault="00D63B66" w:rsidP="004F411A">
            <w:pPr>
              <w:jc w:val="both"/>
            </w:pPr>
            <w:r>
              <w:t>Wygląd jak na rysunku poglądowym:</w:t>
            </w:r>
          </w:p>
          <w:p w:rsidR="00D63B66" w:rsidRDefault="00D63B66" w:rsidP="004F411A">
            <w:r>
              <w:rPr>
                <w:noProof/>
              </w:rPr>
              <w:lastRenderedPageBreak/>
              <w:t xml:space="preserve">   </w:t>
            </w:r>
            <w:r w:rsidR="00EB3E25">
              <w:rPr>
                <w:noProof/>
              </w:rPr>
              <w:pict>
                <v:shape id="Obraz 4" o:spid="_x0000_i1029" type="#_x0000_t75" style="width:99pt;height:252pt;visibility:visible;mso-wrap-style:square">
                  <v:imagedata r:id="rId7" o:title=""/>
                </v:shape>
              </w:pict>
            </w:r>
            <w:r>
              <w:rPr>
                <w:noProof/>
              </w:rPr>
              <w:t xml:space="preserve">      </w:t>
            </w:r>
            <w:r w:rsidR="00EB3E25">
              <w:rPr>
                <w:noProof/>
              </w:rPr>
              <w:pict>
                <v:shape id="_x0000_i1030" type="#_x0000_t75" style="width:112.5pt;height:252pt;visibility:visible;mso-wrap-style:square">
                  <v:imagedata r:id="rId10" o:title=""/>
                </v:shape>
              </w:pict>
            </w:r>
            <w:r w:rsidR="00EB3E25">
              <w:rPr>
                <w:noProof/>
              </w:rPr>
              <w:pict>
                <v:shape id="Obraz 9" o:spid="_x0000_i1031" type="#_x0000_t75" style="width:129pt;height:111.75pt;visibility:visible;mso-wrap-style:square">
                  <v:imagedata r:id="rId9" o:title=""/>
                </v:shape>
              </w:pict>
            </w:r>
            <w:r>
              <w:rPr>
                <w:noProof/>
              </w:rPr>
              <w:t xml:space="preserve"> wygląd frontu</w:t>
            </w:r>
          </w:p>
          <w:p w:rsidR="00D63B66" w:rsidRDefault="00D63B66" w:rsidP="004F411A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center"/>
            </w:pPr>
            <w:r>
              <w:lastRenderedPageBreak/>
              <w:t>600x700x2200h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center"/>
            </w:pPr>
            <w:r>
              <w:t>1</w:t>
            </w:r>
          </w:p>
        </w:tc>
      </w:tr>
      <w:tr w:rsidR="00D63B66" w:rsidTr="004F411A">
        <w:trPr>
          <w:trHeight w:val="226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r>
              <w:t>3.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both"/>
            </w:pPr>
            <w:r>
              <w:t>Nadstawka</w:t>
            </w:r>
            <w:r w:rsidRPr="00867078">
              <w:t xml:space="preserve"> aktowa z drzwiami uchylnymi, wykonana z płyty wiórowej obustronnie laminowanej o klasie higieniczności E1, obrzeże ABS dobrane pod kolor płyty. Elementy widoczne oklejone obrzeżem ABS 1 mm, fronty półek oklejone obrzeżem AB</w:t>
            </w:r>
            <w:r>
              <w:t xml:space="preserve">S grubości 2 mm. Korpus, </w:t>
            </w:r>
            <w:proofErr w:type="gramStart"/>
            <w:r>
              <w:t xml:space="preserve">półki  </w:t>
            </w:r>
            <w:r w:rsidRPr="00867078">
              <w:t>oraz</w:t>
            </w:r>
            <w:proofErr w:type="gramEnd"/>
            <w:r w:rsidRPr="00867078">
              <w:t xml:space="preserve"> wieniec dolny wykonane z płyty grub</w:t>
            </w:r>
            <w:r>
              <w:t>ości 18 mm</w:t>
            </w:r>
            <w:r w:rsidRPr="00867078">
              <w:t xml:space="preserve">, wieniec górny wykonany z płyty grubości </w:t>
            </w:r>
            <w:r>
              <w:t xml:space="preserve">min. </w:t>
            </w:r>
            <w:r w:rsidRPr="00867078">
              <w:t xml:space="preserve">25 mm oklejony obrzeżem ABS o grubości 2 mm i promieniu R=3. </w:t>
            </w:r>
            <w:r>
              <w:t xml:space="preserve">Fronty wykonane z płyty MDF o grubości 16 mm – prawa strona pokryta folią PVC w kolorze grafit (ciemny popiel), lewa strona pokryta białym laminatem. </w:t>
            </w:r>
            <w:r w:rsidRPr="00867078">
              <w:t>Plecy szafy wykonane z płyty wiórowej obu</w:t>
            </w:r>
            <w:r>
              <w:t>stronnie laminowanej grubości 18</w:t>
            </w:r>
            <w:r w:rsidRPr="00867078">
              <w:t xml:space="preserve"> mm w kolorze mebla. Plecy muszą być </w:t>
            </w:r>
            <w:r>
              <w:t xml:space="preserve">montowane między bokami szafy. </w:t>
            </w:r>
            <w:r w:rsidRPr="00867078">
              <w:t xml:space="preserve">Nie dopuszcza się pleców nakładanych. </w:t>
            </w:r>
            <w:r w:rsidRPr="0002704A">
              <w:t>Elementy korpusu oraz wieniec górny połączone ze sobą za pomocą złącz mimośrodowych, bez użycia kleju, umożliwiające demontaż mebli.</w:t>
            </w:r>
            <w:r>
              <w:t xml:space="preserve"> </w:t>
            </w:r>
            <w:r w:rsidRPr="00867078">
              <w:t xml:space="preserve">Szafa musi posiadać minimum </w:t>
            </w:r>
            <w:r>
              <w:t>24</w:t>
            </w:r>
            <w:r w:rsidRPr="00867078">
              <w:t xml:space="preserve"> zawiasy puszkowe niklowane</w:t>
            </w:r>
            <w:r>
              <w:t>, renomowanego producenta,</w:t>
            </w:r>
            <w:r w:rsidRPr="00867078">
              <w:t xml:space="preserve"> o średnicy puszki min 35 mm z możliwością </w:t>
            </w:r>
            <w:r>
              <w:t xml:space="preserve">regulacji w dwóch płaszczyznach, </w:t>
            </w:r>
            <w:r w:rsidRPr="00867078">
              <w:t>o kącie rozwarcia do 110 stopni</w:t>
            </w:r>
            <w:r>
              <w:t xml:space="preserve">, z funkcją </w:t>
            </w:r>
            <w:proofErr w:type="spellStart"/>
            <w:r>
              <w:t>samodomyku</w:t>
            </w:r>
            <w:proofErr w:type="spellEnd"/>
            <w:r>
              <w:t xml:space="preserve"> i dożywotnią gwarancją</w:t>
            </w:r>
            <w:r w:rsidRPr="00867078">
              <w:t xml:space="preserve">. Drzwi szafy wyposażone w zamek </w:t>
            </w:r>
            <w:r>
              <w:t>patentowy z 2 kluczami, mający możliwość zastosowania klucza „matki”</w:t>
            </w:r>
            <w:r w:rsidRPr="00867078">
              <w:t>. Szafa musi</w:t>
            </w:r>
            <w:r>
              <w:t xml:space="preserve"> posiadać półkę </w:t>
            </w:r>
            <w:proofErr w:type="gramStart"/>
            <w:r>
              <w:t>konstrukcyjną</w:t>
            </w:r>
            <w:r w:rsidRPr="00867078">
              <w:t xml:space="preserve"> </w:t>
            </w:r>
            <w:r>
              <w:t xml:space="preserve"> ( 1 półka</w:t>
            </w:r>
            <w:proofErr w:type="gramEnd"/>
            <w:r>
              <w:t xml:space="preserve"> – 2 przestrzenie aktowe) </w:t>
            </w:r>
            <w:r w:rsidRPr="00867078">
              <w:t>wyposażone w system zapobiegający ich wypadnięciu, lub wyszarpnięciu (zabezpieczone przed wysunięciem z szafy za pomocą metalowej podpórki wchodzącej w tworzywowy element montowany  w półce, system montażu półki ma powodować dociąganie boków szafy) z możliwością regulacji w 5 pozycjach, co</w:t>
            </w:r>
            <w:r>
              <w:t xml:space="preserve"> 32 mm. Wszystkie krawędzie półki</w:t>
            </w:r>
            <w:r w:rsidRPr="00867078">
              <w:t xml:space="preserve"> oklejone obrzeżem</w:t>
            </w:r>
            <w:r>
              <w:t xml:space="preserve">. </w:t>
            </w:r>
            <w:r w:rsidRPr="00867078">
              <w:t>Cokół wysok</w:t>
            </w:r>
            <w:r>
              <w:t>ości 60</w:t>
            </w:r>
            <w:r w:rsidRPr="00867078">
              <w:t xml:space="preserve"> mm. Wieniec górny licowany z drzwiami szafy, wieniec dolny chowany za drzwiami sza</w:t>
            </w:r>
            <w:r>
              <w:t>fy</w:t>
            </w:r>
            <w:r w:rsidRPr="00867078">
              <w:t>. Uchwyty metalowe o rozstawie min. 128 mm.</w:t>
            </w:r>
            <w:r>
              <w:t xml:space="preserve"> Kolor płyty jasny popiel np. U112. Ostateczna kolorystyka do potwierdzenia z Zamawiającym.</w:t>
            </w:r>
          </w:p>
          <w:p w:rsidR="00D63B66" w:rsidRDefault="00D63B66" w:rsidP="004F411A">
            <w:pPr>
              <w:jc w:val="both"/>
            </w:pPr>
          </w:p>
          <w:p w:rsidR="00D63B66" w:rsidRDefault="00D63B66" w:rsidP="004F411A">
            <w:pPr>
              <w:jc w:val="both"/>
            </w:pPr>
            <w:r>
              <w:t>Wygląd jak na rysunku poglądowym:</w:t>
            </w:r>
          </w:p>
          <w:p w:rsidR="00D63B66" w:rsidRDefault="00EB3E25" w:rsidP="004F411A">
            <w:r>
              <w:rPr>
                <w:noProof/>
              </w:rPr>
              <w:pict>
                <v:shape id="Obraz 5" o:spid="_x0000_i1032" type="#_x0000_t75" style="width:160.5pt;height:168pt;visibility:visible;mso-wrap-style:square">
                  <v:imagedata r:id="rId11" o:title=""/>
                </v:shape>
              </w:pict>
            </w:r>
            <w:r>
              <w:rPr>
                <w:noProof/>
              </w:rPr>
              <w:pict>
                <v:shape id="Obraz 6" o:spid="_x0000_i1033" type="#_x0000_t75" style="width:165pt;height:174pt;visibility:visible;mso-wrap-style:square">
                  <v:imagedata r:id="rId12" o:title=""/>
                </v:shape>
              </w:pict>
            </w:r>
            <w:r>
              <w:rPr>
                <w:noProof/>
              </w:rPr>
              <w:pict>
                <v:shape id="Obraz 11" o:spid="_x0000_i1034" type="#_x0000_t75" style="width:129pt;height:111.75pt;visibility:visible;mso-wrap-style:square">
                  <v:imagedata r:id="rId9" o:title=""/>
                </v:shape>
              </w:pict>
            </w:r>
            <w:r w:rsidR="00D63B66">
              <w:rPr>
                <w:noProof/>
              </w:rPr>
              <w:t xml:space="preserve"> wygląd frontu</w:t>
            </w:r>
          </w:p>
          <w:p w:rsidR="00D63B66" w:rsidRPr="00D924EE" w:rsidRDefault="00D63B66" w:rsidP="004F411A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center"/>
            </w:pPr>
            <w:r>
              <w:lastRenderedPageBreak/>
              <w:t>600x700x750h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center"/>
            </w:pPr>
            <w:r>
              <w:t>5</w:t>
            </w:r>
          </w:p>
        </w:tc>
      </w:tr>
      <w:tr w:rsidR="00D63B66" w:rsidTr="004F411A">
        <w:trPr>
          <w:trHeight w:val="226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r>
              <w:t>4.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Pr="00D63B66" w:rsidRDefault="00D63B66" w:rsidP="004F411A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>
              <w:t xml:space="preserve">Fotel obrotowy z tapicerowanym siedziskiem i oparciem, na pięcioramiennej, wykonanej z polerowanego aluminium podstawie jezdnej wyposażonej w samohamowne kółka fi50 do powierzchni twardych. Stałe podłokietniki </w:t>
            </w:r>
            <w:r w:rsidRPr="00D63B66">
              <w:rPr>
                <w:rFonts w:eastAsia="Calibri"/>
                <w:lang w:eastAsia="en-US"/>
              </w:rPr>
              <w:t xml:space="preserve">wykonane ze stali chromowanej z nakładkami tapicerowanymi. Fotel wyposażony w mechanizm z możliwością swobodnego bujania się, blokadą siedziska i oparcia w 5 pozycjach, kąta wychylenia oparcia + 16 ° (wraz z siedziskiem), regulacją siły oporu oparcia za pomocą pokrętła oraz systemem </w:t>
            </w:r>
            <w:proofErr w:type="spellStart"/>
            <w:r w:rsidRPr="00D63B66">
              <w:rPr>
                <w:rFonts w:eastAsia="Calibri"/>
                <w:lang w:eastAsia="en-US"/>
              </w:rPr>
              <w:t>Anti</w:t>
            </w:r>
            <w:proofErr w:type="spellEnd"/>
            <w:r w:rsidRPr="00D63B66">
              <w:rPr>
                <w:rFonts w:eastAsia="Calibri"/>
                <w:lang w:eastAsia="en-US"/>
              </w:rPr>
              <w:t>-Shock – zabezpieczającym przed uderzeniem oparcia w plecy. Regulacja wysokości siedziska za pomocą podnośnika pneumatycznego. Front oparcia i siedziska oraz nakładki podłokietników tapicerowane skórą SD w kolorze czarnym o następujących parametrach:</w:t>
            </w:r>
          </w:p>
          <w:p w:rsidR="00D63B66" w:rsidRPr="00D63B66" w:rsidRDefault="00D63B66" w:rsidP="004F411A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D63B66">
              <w:rPr>
                <w:rFonts w:eastAsia="Calibri"/>
                <w:color w:val="000000"/>
                <w:lang w:eastAsia="en-US"/>
              </w:rPr>
              <w:t>Skład:</w:t>
            </w:r>
          </w:p>
          <w:p w:rsidR="00D63B66" w:rsidRPr="00D63B66" w:rsidRDefault="00D63B66" w:rsidP="004F411A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proofErr w:type="gramStart"/>
            <w:r w:rsidRPr="00D63B66">
              <w:rPr>
                <w:rFonts w:eastAsia="Calibri"/>
                <w:color w:val="000000"/>
                <w:lang w:eastAsia="en-US"/>
              </w:rPr>
              <w:t>miękka</w:t>
            </w:r>
            <w:proofErr w:type="gramEnd"/>
            <w:r w:rsidRPr="00D63B66">
              <w:rPr>
                <w:rFonts w:eastAsia="Calibri"/>
                <w:color w:val="000000"/>
                <w:lang w:eastAsia="en-US"/>
              </w:rPr>
              <w:t xml:space="preserve"> skóra licowa (0,9 – 1,1 mm), barwiona</w:t>
            </w:r>
          </w:p>
          <w:p w:rsidR="00D63B66" w:rsidRPr="00D63B66" w:rsidRDefault="00D63B66" w:rsidP="004F411A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D63B66">
              <w:rPr>
                <w:rFonts w:eastAsia="Calibri"/>
                <w:color w:val="000000"/>
                <w:lang w:eastAsia="en-US"/>
              </w:rPr>
              <w:t>Trudnozapalność</w:t>
            </w:r>
            <w:proofErr w:type="spellEnd"/>
            <w:r w:rsidRPr="00D63B66">
              <w:rPr>
                <w:rFonts w:eastAsia="Calibri"/>
                <w:color w:val="000000"/>
                <w:lang w:eastAsia="en-US"/>
              </w:rPr>
              <w:t>:  EN</w:t>
            </w:r>
            <w:proofErr w:type="gramEnd"/>
            <w:r w:rsidRPr="00D63B66">
              <w:rPr>
                <w:rFonts w:eastAsia="Calibri"/>
                <w:color w:val="000000"/>
                <w:lang w:eastAsia="en-US"/>
              </w:rPr>
              <w:t xml:space="preserve"> 1021 –1, EN 1021 – 2</w:t>
            </w:r>
          </w:p>
          <w:p w:rsidR="00D63B66" w:rsidRPr="00D63B66" w:rsidRDefault="00D63B66" w:rsidP="004F411A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D63B66">
              <w:rPr>
                <w:rFonts w:eastAsia="Calibri"/>
                <w:color w:val="000000"/>
                <w:lang w:eastAsia="en-US"/>
              </w:rPr>
              <w:t>Tył tapicerowany imitacją skóry w kolorze dobranym do skóry, o następujących parametrach:</w:t>
            </w:r>
          </w:p>
          <w:p w:rsidR="00D63B66" w:rsidRPr="00D63B66" w:rsidRDefault="00D63B66" w:rsidP="004F411A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D63B66">
              <w:rPr>
                <w:rFonts w:eastAsia="Calibri"/>
                <w:lang w:eastAsia="en-US"/>
              </w:rPr>
              <w:t>Skład: 100 % poliester pokryty warstwą PCV</w:t>
            </w:r>
          </w:p>
          <w:p w:rsidR="00D63B66" w:rsidRPr="00D63B66" w:rsidRDefault="00D63B66" w:rsidP="004F411A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D63B66">
              <w:rPr>
                <w:rFonts w:eastAsia="Calibri"/>
                <w:lang w:eastAsia="en-US"/>
              </w:rPr>
              <w:t>Gramatura: 460 g / m2</w:t>
            </w:r>
          </w:p>
          <w:p w:rsidR="00D63B66" w:rsidRPr="00D63B66" w:rsidRDefault="00D63B66" w:rsidP="004F411A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D63B66">
              <w:rPr>
                <w:rFonts w:eastAsia="Calibri"/>
                <w:lang w:eastAsia="en-US"/>
              </w:rPr>
              <w:t xml:space="preserve">Odporność na </w:t>
            </w:r>
            <w:proofErr w:type="gramStart"/>
            <w:r w:rsidRPr="00D63B66">
              <w:rPr>
                <w:rFonts w:eastAsia="Calibri"/>
                <w:lang w:eastAsia="en-US"/>
              </w:rPr>
              <w:t>ścieranie:  &gt; 30 000 cykli</w:t>
            </w:r>
            <w:proofErr w:type="gramEnd"/>
            <w:r w:rsidRPr="00D63B66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D63B66">
              <w:rPr>
                <w:rFonts w:eastAsia="Calibri"/>
                <w:lang w:eastAsia="en-US"/>
              </w:rPr>
              <w:t>Martindale</w:t>
            </w:r>
            <w:proofErr w:type="spellEnd"/>
          </w:p>
          <w:p w:rsidR="00D63B66" w:rsidRPr="00D63B66" w:rsidRDefault="00D63B66" w:rsidP="004F411A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proofErr w:type="spellStart"/>
            <w:r w:rsidRPr="00D63B66">
              <w:rPr>
                <w:rFonts w:eastAsia="Calibri"/>
                <w:lang w:eastAsia="en-US"/>
              </w:rPr>
              <w:t>Trudnozapalność</w:t>
            </w:r>
            <w:proofErr w:type="spellEnd"/>
            <w:r w:rsidRPr="00D63B66">
              <w:rPr>
                <w:rFonts w:eastAsia="Calibri"/>
                <w:lang w:eastAsia="en-US"/>
              </w:rPr>
              <w:t>: *N oznacza niepalność: EN 1021 –1, EN 1021 – 2, BS 5852 –1</w:t>
            </w:r>
          </w:p>
          <w:p w:rsidR="00D63B66" w:rsidRDefault="00D63B66" w:rsidP="004F411A">
            <w:pPr>
              <w:jc w:val="both"/>
            </w:pPr>
            <w:r>
              <w:t>Wygląd i wymiary jak na rysunku poglądowym:</w:t>
            </w:r>
          </w:p>
          <w:p w:rsidR="00D63B66" w:rsidRDefault="00D63B66" w:rsidP="004F411A">
            <w:pPr>
              <w:jc w:val="both"/>
            </w:pPr>
          </w:p>
          <w:p w:rsidR="00D63B66" w:rsidRDefault="00EB3E25" w:rsidP="004F411A">
            <w:pPr>
              <w:jc w:val="both"/>
            </w:pPr>
            <w:r>
              <w:rPr>
                <w:noProof/>
              </w:rPr>
              <w:lastRenderedPageBreak/>
              <w:pict>
                <v:shape id="Obraz 14" o:spid="_x0000_i1035" type="#_x0000_t75" style="width:132pt;height:174.75pt;visibility:visible;mso-wrap-style:square">
                  <v:imagedata r:id="rId13" o:title=""/>
                </v:shape>
              </w:pict>
            </w:r>
            <w:r>
              <w:rPr>
                <w:noProof/>
              </w:rPr>
              <w:pict>
                <v:shape id="Obraz 13" o:spid="_x0000_i1036" type="#_x0000_t75" style="width:247.5pt;height:168.75pt;visibility:visible;mso-wrap-style:square">
                  <v:imagedata r:id="rId14" o:title=""/>
                </v:shape>
              </w:pict>
            </w:r>
          </w:p>
          <w:p w:rsidR="00D63B66" w:rsidRDefault="00D63B66" w:rsidP="004F411A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center"/>
            </w:pPr>
            <w:r>
              <w:t>4</w:t>
            </w:r>
          </w:p>
        </w:tc>
      </w:tr>
    </w:tbl>
    <w:p w:rsidR="00D63B66" w:rsidRPr="0022493E" w:rsidRDefault="00D63B66" w:rsidP="00D63B66">
      <w:pPr>
        <w:keepNext/>
        <w:rPr>
          <w:b/>
        </w:rPr>
      </w:pPr>
      <w:r w:rsidRPr="0022493E">
        <w:rPr>
          <w:b/>
        </w:rPr>
        <w:lastRenderedPageBreak/>
        <w:t>Układ szaf po zmontowaniu</w:t>
      </w:r>
      <w:r>
        <w:rPr>
          <w:b/>
        </w:rPr>
        <w:t xml:space="preserve"> w laboratorium EMC</w:t>
      </w:r>
    </w:p>
    <w:p w:rsidR="00D63B66" w:rsidRDefault="00EB3E25" w:rsidP="00D63B66">
      <w:r>
        <w:rPr>
          <w:noProof/>
        </w:rPr>
        <w:pict>
          <v:shape id="Obraz 32" o:spid="_x0000_i1037" type="#_x0000_t75" style="width:246.75pt;height:307.5pt;visibility:visible;mso-wrap-style:square">
            <v:imagedata r:id="rId15" o:title=""/>
          </v:shape>
        </w:pict>
      </w:r>
    </w:p>
    <w:p w:rsidR="00D63B66" w:rsidRDefault="00D63B66" w:rsidP="00D63B66"/>
    <w:p w:rsidR="00D63B66" w:rsidRDefault="00D63B66" w:rsidP="00D63B66"/>
    <w:p w:rsidR="00D63B66" w:rsidRDefault="00D63B66" w:rsidP="00D63B66"/>
    <w:p w:rsidR="00D63B66" w:rsidRDefault="00D63B66" w:rsidP="00D63B66"/>
    <w:p w:rsidR="00D63B66" w:rsidRDefault="00D63B66" w:rsidP="00D63B66"/>
    <w:p w:rsidR="00D63B66" w:rsidRDefault="00D63B66" w:rsidP="00D63B66"/>
    <w:p w:rsidR="00D63B66" w:rsidRDefault="00D63B66" w:rsidP="00D63B66"/>
    <w:p w:rsidR="00D63B66" w:rsidRDefault="00D63B66" w:rsidP="00D63B66"/>
    <w:p w:rsidR="00D63B66" w:rsidRDefault="00D63B66" w:rsidP="00D63B66"/>
    <w:p w:rsidR="00D63B66" w:rsidRDefault="00D63B66" w:rsidP="00D63B66"/>
    <w:p w:rsidR="00D63B66" w:rsidRDefault="00D63B66" w:rsidP="00D63B66"/>
    <w:p w:rsidR="00D63B66" w:rsidRDefault="00D63B66" w:rsidP="00D63B66">
      <w:pPr>
        <w:jc w:val="both"/>
        <w:rPr>
          <w:b/>
        </w:rPr>
      </w:pPr>
      <w:r w:rsidRPr="00F7002E">
        <w:rPr>
          <w:b/>
        </w:rPr>
        <w:lastRenderedPageBreak/>
        <w:t>L</w:t>
      </w:r>
      <w:r>
        <w:rPr>
          <w:b/>
        </w:rPr>
        <w:t>aboratorium RFID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D63B66" w:rsidTr="004F411A">
        <w:trPr>
          <w:trHeight w:val="2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r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Pr="002211F1" w:rsidRDefault="00D63B66" w:rsidP="004F411A">
            <w:pPr>
              <w:rPr>
                <w:rFonts w:cs="Calibri"/>
              </w:rPr>
            </w:pPr>
            <w:r w:rsidRPr="002211F1">
              <w:rPr>
                <w:rFonts w:cs="Calibri"/>
              </w:rP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center"/>
            </w:pPr>
            <w: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center"/>
            </w:pPr>
            <w:r>
              <w:t>ILOŚĆ</w:t>
            </w:r>
          </w:p>
        </w:tc>
      </w:tr>
      <w:tr w:rsidR="00D63B66" w:rsidTr="004F411A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both"/>
            </w:pPr>
            <w:r w:rsidRPr="00867078">
              <w:t>Szafa aktowa z drzwiami uchylnymi, wykonana z płyty wiórowej obustronnie laminowanej o klasie higieniczności E1, obrzeże ABS dobrane pod kolor płyty. Elementy widoczne oklejone obrzeżem ABS 1 mm, fronty półek oklejone obrzeżem AB</w:t>
            </w:r>
            <w:r>
              <w:t xml:space="preserve">S grubości 2 mm. Korpus, </w:t>
            </w:r>
            <w:proofErr w:type="gramStart"/>
            <w:r>
              <w:t xml:space="preserve">półki  </w:t>
            </w:r>
            <w:r w:rsidRPr="00867078">
              <w:t>oraz</w:t>
            </w:r>
            <w:proofErr w:type="gramEnd"/>
            <w:r w:rsidRPr="00867078">
              <w:t xml:space="preserve"> wieniec dolny wykonane z płyty grub</w:t>
            </w:r>
            <w:r>
              <w:t>ości 18 mm</w:t>
            </w:r>
            <w:r w:rsidRPr="00867078">
              <w:t xml:space="preserve">, wieniec górny wykonany z płyty grubości </w:t>
            </w:r>
            <w:r>
              <w:t xml:space="preserve">min. </w:t>
            </w:r>
            <w:r w:rsidRPr="00867078">
              <w:t xml:space="preserve">25 mm oklejony obrzeżem ABS o grubości 2 mm i promieniu R=3. </w:t>
            </w:r>
            <w:r>
              <w:t xml:space="preserve">Fronty wykonane z płyty MDF o grubości 16 mm – prawa strona pokryta folią PVC w kolorze grafit (ciemny popiel), lewa strona pokryta białym laminatem. </w:t>
            </w:r>
            <w:r w:rsidRPr="00867078">
              <w:t>Plecy szafy wykonane z płyty wiórowej obu</w:t>
            </w:r>
            <w:r>
              <w:t>stronnie laminowanej grubości 18</w:t>
            </w:r>
            <w:r w:rsidRPr="00867078">
              <w:t xml:space="preserve"> mm w kolorze mebla. Plecy muszą być </w:t>
            </w:r>
            <w:r>
              <w:t xml:space="preserve">montowane między bokami szafy. </w:t>
            </w:r>
            <w:r w:rsidRPr="00867078">
              <w:t xml:space="preserve">Nie dopuszcza się pleców nakładanych. </w:t>
            </w:r>
            <w:r w:rsidRPr="0002704A">
              <w:t>Elementy korpusu oraz wieniec górny połączone ze sobą za pomocą złącz mimośrodowych, bez użycia kleju, umożliwiające demontaż mebli.</w:t>
            </w:r>
            <w:r>
              <w:t xml:space="preserve"> </w:t>
            </w:r>
            <w:r w:rsidRPr="00867078">
              <w:t xml:space="preserve">Szafa musi posiadać minimum </w:t>
            </w:r>
            <w:r>
              <w:t>4</w:t>
            </w:r>
            <w:r w:rsidRPr="00867078">
              <w:t xml:space="preserve"> zawiasy puszkowe niklowane</w:t>
            </w:r>
            <w:r>
              <w:t>, renomowanego producenta,</w:t>
            </w:r>
            <w:r w:rsidRPr="00867078">
              <w:t xml:space="preserve"> o średnicy puszki min 35 mm z możliwością </w:t>
            </w:r>
            <w:r>
              <w:t xml:space="preserve">regulacji w dwóch płaszczyznach, </w:t>
            </w:r>
            <w:r w:rsidRPr="00867078">
              <w:t>o kącie rozwarcia do 110 stopni</w:t>
            </w:r>
            <w:r>
              <w:t xml:space="preserve">, z funkcją </w:t>
            </w:r>
            <w:proofErr w:type="spellStart"/>
            <w:r>
              <w:t>samodomyku</w:t>
            </w:r>
            <w:proofErr w:type="spellEnd"/>
            <w:r>
              <w:t xml:space="preserve"> i dożywotnią gwarancją</w:t>
            </w:r>
            <w:r w:rsidRPr="00867078">
              <w:t xml:space="preserve">. Drzwi szafy wyposażone w zamek </w:t>
            </w:r>
            <w:r>
              <w:t>patentowy z 2 kluczami, mający możliwość zastosowania klucza „matki”</w:t>
            </w:r>
            <w:r w:rsidRPr="00867078">
              <w:t xml:space="preserve">. Szafa musi posiadać półki </w:t>
            </w:r>
            <w:proofErr w:type="gramStart"/>
            <w:r w:rsidRPr="00867078">
              <w:t xml:space="preserve">konstrukcyjne </w:t>
            </w:r>
            <w:r>
              <w:t xml:space="preserve"> ( 6 półek</w:t>
            </w:r>
            <w:proofErr w:type="gramEnd"/>
            <w:r>
              <w:t xml:space="preserve"> – 7 przestrzenie aktowych) </w:t>
            </w:r>
            <w:r w:rsidRPr="00867078">
              <w:t>wyposażone w system zapobiegający ich wypadnięciu, lub wyszarpnięciu (zabezpieczone przed wysunięciem z szafy za pomocą metalowej podpórki wchodzącej w tworzywowy element montowany  w półce, system montażu półki ma powodować dociąganie boków szafy) z możliwością regulacji w 5 pozycjach, co 32 mm. Wszystkie krawędzie półek oklejone obrzeżem</w:t>
            </w:r>
            <w:r>
              <w:t xml:space="preserve">. </w:t>
            </w:r>
            <w:r w:rsidRPr="00867078">
              <w:t>Cokół wysok</w:t>
            </w:r>
            <w:r>
              <w:t>ości 60</w:t>
            </w:r>
            <w:r w:rsidRPr="00867078">
              <w:t xml:space="preserve"> mm. Wieniec górny licowany z drzwiami szafy, wieniec dolny chowany za drzwiami szafy. Szafa musi posiadać metalowe stopki poziomujące, z możliwością regulacji od wnętrza szafy, stopki mocowane w dwóch płaszczyznach – do boku i do cokołu szafy. Uchwyty metalowe o rozstawie min. 128 mm.</w:t>
            </w:r>
            <w:r w:rsidR="004635E0">
              <w:t xml:space="preserve"> Kolor płyty jasny popiel.</w:t>
            </w:r>
            <w:r>
              <w:t>. Ostateczna kolorystyka do potwierdzenia z Zamawiającym.</w:t>
            </w:r>
          </w:p>
          <w:p w:rsidR="00D63B66" w:rsidRDefault="00D63B66" w:rsidP="004F411A">
            <w:pPr>
              <w:jc w:val="both"/>
            </w:pPr>
            <w:r>
              <w:t>Wygląd jak na rysunku poglądowym:</w:t>
            </w:r>
          </w:p>
          <w:p w:rsidR="00D63B66" w:rsidRDefault="00D63B66" w:rsidP="004F411A">
            <w:pPr>
              <w:jc w:val="both"/>
            </w:pPr>
          </w:p>
          <w:p w:rsidR="00D63B66" w:rsidRDefault="00D63B66" w:rsidP="004F411A">
            <w:r>
              <w:object w:dxaOrig="2265" w:dyaOrig="5745">
                <v:shape id="_x0000_i1038" type="#_x0000_t75" style="width:113.25pt;height:287.25pt" o:ole="">
                  <v:imagedata r:id="rId16" o:title=""/>
                </v:shape>
                <o:OLEObject Type="Embed" ProgID="PBrush" ShapeID="_x0000_i1038" DrawAspect="Content" ObjectID="_1661665776" r:id="rId17"/>
              </w:object>
            </w:r>
            <w:r w:rsidR="00EB3E25">
              <w:rPr>
                <w:noProof/>
              </w:rPr>
              <w:pict>
                <v:shape id="Obraz 8" o:spid="_x0000_i1039" type="#_x0000_t75" style="width:111pt;height:287.25pt;visibility:visible;mso-wrap-style:square">
                  <v:imagedata r:id="rId8" o:title=""/>
                </v:shape>
              </w:pict>
            </w:r>
            <w:r w:rsidR="00EB3E25">
              <w:rPr>
                <w:noProof/>
              </w:rPr>
              <w:pict>
                <v:shape id="Obraz 15" o:spid="_x0000_i1040" type="#_x0000_t75" style="width:129pt;height:111.75pt;visibility:visible;mso-wrap-style:square">
                  <v:imagedata r:id="rId9" o:title=""/>
                </v:shape>
              </w:pict>
            </w:r>
            <w:r>
              <w:rPr>
                <w:noProof/>
              </w:rPr>
              <w:t xml:space="preserve"> wygląd frontu</w:t>
            </w:r>
          </w:p>
          <w:p w:rsidR="00D63B66" w:rsidRPr="00D924EE" w:rsidRDefault="00D63B66" w:rsidP="004F411A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center"/>
            </w:pPr>
            <w:r>
              <w:lastRenderedPageBreak/>
              <w:t>600x700x2200h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center"/>
            </w:pPr>
            <w:r>
              <w:t>4</w:t>
            </w:r>
          </w:p>
        </w:tc>
      </w:tr>
      <w:tr w:rsidR="00D63B66" w:rsidTr="004F411A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r>
              <w:t>2.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both"/>
            </w:pPr>
            <w:r>
              <w:t>Szafa ubraniowa</w:t>
            </w:r>
            <w:r w:rsidRPr="00867078">
              <w:t xml:space="preserve"> z drzwiami uchylnymi, wykonana z płyty wiórowej obustronnie laminowanej o klasie higieniczności E1, obrzeże ABS dobrane pod kolor płyty. Elementy widoczne oklejone obrzeżem ABS 1 mm, fronty półek oklejone obrzeżem AB</w:t>
            </w:r>
            <w:r>
              <w:t xml:space="preserve">S grubości 2 mm. Korpus, </w:t>
            </w:r>
            <w:proofErr w:type="gramStart"/>
            <w:r>
              <w:t xml:space="preserve">półki  </w:t>
            </w:r>
            <w:r w:rsidRPr="00867078">
              <w:t>oraz</w:t>
            </w:r>
            <w:proofErr w:type="gramEnd"/>
            <w:r w:rsidRPr="00867078">
              <w:t xml:space="preserve"> wieniec dolny wykonane z płyty grub</w:t>
            </w:r>
            <w:r>
              <w:t>ości 18 mm</w:t>
            </w:r>
            <w:r w:rsidRPr="00867078">
              <w:t xml:space="preserve">, wieniec górny wykonany z płyty grubości </w:t>
            </w:r>
            <w:r>
              <w:t xml:space="preserve">min. </w:t>
            </w:r>
            <w:r w:rsidRPr="00867078">
              <w:t xml:space="preserve">25 mm oklejony obrzeżem ABS o grubości 2 mm i promieniu R=3. </w:t>
            </w:r>
            <w:r>
              <w:t xml:space="preserve">Fronty wykonane z płyty MDF o grubości 16 mm – prawa strona pokryta folią PVC w kolorze grafit (ciemny popiel), lewa strona pokryta białym laminatem. </w:t>
            </w:r>
            <w:r w:rsidRPr="00867078">
              <w:t>Plecy szafy wykonane z płyty wiórowej obu</w:t>
            </w:r>
            <w:r>
              <w:t>stronnie laminowanej grubości 18</w:t>
            </w:r>
            <w:r w:rsidRPr="00867078">
              <w:t xml:space="preserve"> mm w kolorze mebla. Plecy muszą być </w:t>
            </w:r>
            <w:r>
              <w:t xml:space="preserve">montowane między bokami szafy. </w:t>
            </w:r>
            <w:r w:rsidRPr="00867078">
              <w:t xml:space="preserve">Nie dopuszcza się pleców nakładanych. </w:t>
            </w:r>
            <w:r w:rsidRPr="0002704A">
              <w:t>Elementy korpusu oraz wieniec górny połączone ze sobą za pomocą złącz mimośrodowych, bez użycia kleju, umożliwiające demontaż mebli.</w:t>
            </w:r>
            <w:r>
              <w:t xml:space="preserve"> </w:t>
            </w:r>
            <w:r w:rsidRPr="00867078">
              <w:t xml:space="preserve">Szafa musi posiadać minimum </w:t>
            </w:r>
            <w:r>
              <w:t>4</w:t>
            </w:r>
            <w:r w:rsidRPr="00867078">
              <w:t xml:space="preserve"> zawiasy puszkowe niklowane</w:t>
            </w:r>
            <w:r>
              <w:t xml:space="preserve">, renomowanego </w:t>
            </w:r>
            <w:proofErr w:type="gramStart"/>
            <w:r>
              <w:t xml:space="preserve">producenta, </w:t>
            </w:r>
            <w:r w:rsidRPr="00867078">
              <w:t xml:space="preserve"> o</w:t>
            </w:r>
            <w:proofErr w:type="gramEnd"/>
            <w:r w:rsidRPr="00867078">
              <w:t xml:space="preserve"> średnicy puszki min 35 mm z możliwością </w:t>
            </w:r>
            <w:r>
              <w:t xml:space="preserve">regulacji w dwóch płaszczyznach, </w:t>
            </w:r>
            <w:r w:rsidRPr="00867078">
              <w:t>o kącie rozwarcia do 110 stopni</w:t>
            </w:r>
            <w:r>
              <w:t xml:space="preserve">, z funkcją </w:t>
            </w:r>
            <w:proofErr w:type="spellStart"/>
            <w:r>
              <w:t>samodomyku</w:t>
            </w:r>
            <w:proofErr w:type="spellEnd"/>
            <w:r>
              <w:t xml:space="preserve"> i dożywotnią gwarancją</w:t>
            </w:r>
            <w:r w:rsidRPr="00867078">
              <w:t xml:space="preserve">. Drzwi szafy wyposażone w zamek </w:t>
            </w:r>
            <w:r>
              <w:t>patentowy z 2 kluczami, mający możliwość zastosowania klucza „matki”</w:t>
            </w:r>
            <w:r w:rsidRPr="00867078">
              <w:t xml:space="preserve">. Szafa musi posiadać półki </w:t>
            </w:r>
            <w:proofErr w:type="gramStart"/>
            <w:r w:rsidRPr="00867078">
              <w:t xml:space="preserve">konstrukcyjne </w:t>
            </w:r>
            <w:r>
              <w:t xml:space="preserve"> (2 półki</w:t>
            </w:r>
            <w:proofErr w:type="gramEnd"/>
            <w:r>
              <w:t xml:space="preserve">) </w:t>
            </w:r>
            <w:r w:rsidRPr="00867078">
              <w:t>wyposażone w system zapobiegający ich wypadnięciu, lub wyszarpnięciu (zabezpieczone przed wysunięciem z szafy za pomocą metalowej podpórki wchodzącej w tworzywowy element montowany  w półce, system montażu półki ma powodować dociąganie boków szafy) z możliwością re</w:t>
            </w:r>
            <w:r>
              <w:t xml:space="preserve">gulacji w 5 pozycjach, co 32 </w:t>
            </w:r>
            <w:r>
              <w:lastRenderedPageBreak/>
              <w:t>mm oraz metalowy drążek na wieszaki.</w:t>
            </w:r>
            <w:r w:rsidRPr="00867078">
              <w:t xml:space="preserve"> Wszystkie krawędzie półek oklejone obrzeżem</w:t>
            </w:r>
            <w:r>
              <w:t xml:space="preserve">. </w:t>
            </w:r>
            <w:r w:rsidRPr="00867078">
              <w:t>Cokół wysok</w:t>
            </w:r>
            <w:r>
              <w:t>ości 60</w:t>
            </w:r>
            <w:r w:rsidRPr="00867078">
              <w:t xml:space="preserve"> mm. Wieniec górny licowany z drzwiami szafy, wieniec dolny chowany za drzwiami szafy. Szafa musi posiadać metalowe stopki poziomujące</w:t>
            </w:r>
            <w:r>
              <w:t xml:space="preserve">, </w:t>
            </w:r>
            <w:r w:rsidRPr="00867078">
              <w:t>z możliwością regulacji od wnętrza szafy, stopki mocowane w dwóch płaszczyznach – do boku i do cokołu szafy. Uchwyty metalowe o rozstawie min. 128 mm.</w:t>
            </w:r>
            <w:r>
              <w:t xml:space="preserve"> Kolor płyty jasny popiel. Ostateczna kolorystyka do potwierdzenia z Zamawiającym.</w:t>
            </w:r>
          </w:p>
          <w:p w:rsidR="00D63B66" w:rsidRDefault="00D63B66" w:rsidP="004F411A">
            <w:pPr>
              <w:jc w:val="both"/>
            </w:pPr>
          </w:p>
          <w:p w:rsidR="00D63B66" w:rsidRDefault="00D63B66" w:rsidP="004F411A">
            <w:pPr>
              <w:jc w:val="both"/>
            </w:pPr>
            <w:r>
              <w:t>Wygląd jak na rysunku poglądowym:</w:t>
            </w:r>
          </w:p>
          <w:p w:rsidR="00D63B66" w:rsidRDefault="00D63B66" w:rsidP="004F411A">
            <w:r>
              <w:rPr>
                <w:noProof/>
              </w:rPr>
              <w:t xml:space="preserve">   </w:t>
            </w:r>
            <w:r>
              <w:object w:dxaOrig="2265" w:dyaOrig="5745">
                <v:shape id="_x0000_i1041" type="#_x0000_t75" style="width:99.75pt;height:252.75pt" o:ole="">
                  <v:imagedata r:id="rId16" o:title=""/>
                </v:shape>
                <o:OLEObject Type="Embed" ProgID="PBrush" ShapeID="_x0000_i1041" DrawAspect="Content" ObjectID="_1661665777" r:id="rId18"/>
              </w:object>
            </w:r>
            <w:r>
              <w:rPr>
                <w:noProof/>
              </w:rPr>
              <w:t xml:space="preserve">      </w:t>
            </w:r>
            <w:r w:rsidR="00EB3E25">
              <w:rPr>
                <w:noProof/>
              </w:rPr>
              <w:pict>
                <v:shape id="Obraz 10" o:spid="_x0000_i1042" type="#_x0000_t75" style="width:112.5pt;height:252pt;visibility:visible;mso-wrap-style:square">
                  <v:imagedata r:id="rId10" o:title=""/>
                </v:shape>
              </w:pict>
            </w:r>
            <w:r w:rsidR="00EB3E25">
              <w:rPr>
                <w:noProof/>
              </w:rPr>
              <w:pict>
                <v:shape id="Obraz 16" o:spid="_x0000_i1043" type="#_x0000_t75" style="width:129pt;height:111.75pt;visibility:visible;mso-wrap-style:square">
                  <v:imagedata r:id="rId9" o:title=""/>
                </v:shape>
              </w:pict>
            </w:r>
            <w:r>
              <w:rPr>
                <w:noProof/>
              </w:rPr>
              <w:t xml:space="preserve"> wygląd frontu</w:t>
            </w:r>
          </w:p>
          <w:p w:rsidR="00D63B66" w:rsidRDefault="00D63B66" w:rsidP="004F411A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center"/>
            </w:pPr>
            <w:r>
              <w:lastRenderedPageBreak/>
              <w:t>600x700x2200h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center"/>
            </w:pPr>
            <w:r>
              <w:t>1</w:t>
            </w:r>
          </w:p>
        </w:tc>
      </w:tr>
      <w:tr w:rsidR="00D63B66" w:rsidTr="004F411A">
        <w:trPr>
          <w:trHeight w:val="226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r>
              <w:t>3.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both"/>
            </w:pPr>
            <w:r>
              <w:t>Nadstawka</w:t>
            </w:r>
            <w:r w:rsidRPr="00867078">
              <w:t xml:space="preserve"> aktowa z drzwiami uchylnymi, wykonana z płyty wiórowej obustronnie laminowanej o klasie higieniczności E1, obrzeże ABS dobrane pod kolor płyty. Elementy widoczne oklejone obrzeżem ABS 1 mm, fronty półek oklejone obrzeżem AB</w:t>
            </w:r>
            <w:r>
              <w:t xml:space="preserve">S grubości 2 mm. Korpus, </w:t>
            </w:r>
            <w:proofErr w:type="gramStart"/>
            <w:r>
              <w:t xml:space="preserve">półki  </w:t>
            </w:r>
            <w:r w:rsidRPr="00867078">
              <w:t>oraz</w:t>
            </w:r>
            <w:proofErr w:type="gramEnd"/>
            <w:r w:rsidRPr="00867078">
              <w:t xml:space="preserve"> wieniec dolny wykonane z płyty grub</w:t>
            </w:r>
            <w:r>
              <w:t>ości 18 mm</w:t>
            </w:r>
            <w:r w:rsidRPr="00867078">
              <w:t xml:space="preserve">, wieniec górny wykonany z płyty grubości </w:t>
            </w:r>
            <w:r>
              <w:t xml:space="preserve">min. </w:t>
            </w:r>
            <w:r w:rsidRPr="00867078">
              <w:t xml:space="preserve">25 mm oklejony obrzeżem ABS o grubości 2 mm i promieniu R=3. </w:t>
            </w:r>
            <w:r>
              <w:t xml:space="preserve">Fronty wykonane z płyty MDF o grubości 16 mm – prawa strona pokryta folią PVC w kolorze grafit (ciemny popiel), lewa strona pokryta białym laminatem. </w:t>
            </w:r>
            <w:r w:rsidRPr="00867078">
              <w:t>Plecy szafy wykonane z płyty wiórowej obu</w:t>
            </w:r>
            <w:r>
              <w:t>stronnie laminowanej grubości 18</w:t>
            </w:r>
            <w:r w:rsidRPr="00867078">
              <w:t xml:space="preserve"> mm w kolorze mebla. Plecy muszą być </w:t>
            </w:r>
            <w:r>
              <w:t xml:space="preserve">montowane między bokami szafy. </w:t>
            </w:r>
            <w:r w:rsidRPr="00867078">
              <w:t xml:space="preserve">Nie dopuszcza się pleców nakładanych. </w:t>
            </w:r>
            <w:r w:rsidRPr="0002704A">
              <w:t>Elementy korpusu oraz wieniec górny połączone ze sobą za pomocą złącz mimośrodowych, bez użycia kleju, umożliwiające demontaż mebli.</w:t>
            </w:r>
            <w:r>
              <w:t xml:space="preserve"> </w:t>
            </w:r>
            <w:r w:rsidRPr="00867078">
              <w:t xml:space="preserve">Szafa musi posiadać minimum </w:t>
            </w:r>
            <w:r>
              <w:t>24</w:t>
            </w:r>
            <w:r w:rsidRPr="00867078">
              <w:t xml:space="preserve"> zawiasy puszkowe niklowane</w:t>
            </w:r>
            <w:r>
              <w:t>, renomowanego producenta,</w:t>
            </w:r>
            <w:r w:rsidRPr="00867078">
              <w:t xml:space="preserve"> o średnicy puszki min 35 mm z możliwością </w:t>
            </w:r>
            <w:r>
              <w:t xml:space="preserve">regulacji w dwóch płaszczyznach, </w:t>
            </w:r>
            <w:r w:rsidRPr="00867078">
              <w:t>o kącie rozwarcia do 110 stopni</w:t>
            </w:r>
            <w:r>
              <w:t xml:space="preserve">, z funkcją </w:t>
            </w:r>
            <w:proofErr w:type="spellStart"/>
            <w:r>
              <w:t>samodomyku</w:t>
            </w:r>
            <w:proofErr w:type="spellEnd"/>
            <w:r>
              <w:t xml:space="preserve"> i dożywotnią gwarancją</w:t>
            </w:r>
            <w:r w:rsidRPr="00867078">
              <w:t xml:space="preserve">. Drzwi szafy wyposażone w zamek </w:t>
            </w:r>
            <w:r>
              <w:t xml:space="preserve">patentowy z 2 kluczami, mający możliwość </w:t>
            </w:r>
            <w:r>
              <w:lastRenderedPageBreak/>
              <w:t>zastosowania klucza „matki”</w:t>
            </w:r>
            <w:r w:rsidRPr="00867078">
              <w:t>. Szafa musi</w:t>
            </w:r>
            <w:r>
              <w:t xml:space="preserve"> posiadać półkę </w:t>
            </w:r>
            <w:proofErr w:type="gramStart"/>
            <w:r>
              <w:t>konstrukcyjną</w:t>
            </w:r>
            <w:r w:rsidRPr="00867078">
              <w:t xml:space="preserve"> </w:t>
            </w:r>
            <w:r>
              <w:t xml:space="preserve"> ( 1 półka</w:t>
            </w:r>
            <w:proofErr w:type="gramEnd"/>
            <w:r>
              <w:t xml:space="preserve"> – 2 przestrzenie aktowe) </w:t>
            </w:r>
            <w:r w:rsidRPr="00867078">
              <w:t>wyposażone w system zapobiegający ich wypadnięciu, lub wyszarpnięciu (zabezpieczone przed wysunięciem z szafy za pomocą metalowej podpórki wchodzącej w tworzywowy element montowany  w półce, system montażu półki ma powodować dociąganie boków szafy) z możliwością regulacji w 5 pozycjach, co</w:t>
            </w:r>
            <w:r>
              <w:t xml:space="preserve"> 32 mm. Wszystkie krawędzie półki</w:t>
            </w:r>
            <w:r w:rsidRPr="00867078">
              <w:t xml:space="preserve"> oklejone obrzeżem</w:t>
            </w:r>
            <w:r>
              <w:t xml:space="preserve">. </w:t>
            </w:r>
            <w:r w:rsidRPr="00867078">
              <w:t>Cokół wysok</w:t>
            </w:r>
            <w:r>
              <w:t>ości 60</w:t>
            </w:r>
            <w:r w:rsidRPr="00867078">
              <w:t xml:space="preserve"> mm. Wieniec górny licowany z drzwiami szafy, wieniec dolny chowany za drzwiami sza</w:t>
            </w:r>
            <w:r>
              <w:t>fy</w:t>
            </w:r>
            <w:r w:rsidRPr="00867078">
              <w:t>. Uchwyty metalowe o rozstawie min. 128 mm.</w:t>
            </w:r>
            <w:r>
              <w:t xml:space="preserve"> Kolor płyty jasny popiel. Ostateczna kolorystyka do potwierdzenia z Zamawiającym.</w:t>
            </w:r>
          </w:p>
          <w:p w:rsidR="00D63B66" w:rsidRDefault="00D63B66" w:rsidP="004F411A">
            <w:pPr>
              <w:jc w:val="both"/>
            </w:pPr>
          </w:p>
          <w:p w:rsidR="00D63B66" w:rsidRDefault="00D63B66" w:rsidP="004F411A">
            <w:pPr>
              <w:jc w:val="both"/>
            </w:pPr>
            <w:r>
              <w:t>Wygląd jak na rysunku poglądowym:</w:t>
            </w:r>
          </w:p>
          <w:p w:rsidR="00D63B66" w:rsidRDefault="003531E2" w:rsidP="004F411A">
            <w:r>
              <w:object w:dxaOrig="3210" w:dyaOrig="3360">
                <v:shape id="_x0000_i1044" type="#_x0000_t75" style="width:133.5pt;height:140.25pt" o:ole="">
                  <v:imagedata r:id="rId19" o:title=""/>
                </v:shape>
                <o:OLEObject Type="Embed" ProgID="PBrush" ShapeID="_x0000_i1044" DrawAspect="Content" ObjectID="_1661665778" r:id="rId20"/>
              </w:object>
            </w:r>
            <w:r w:rsidR="00EB3E25">
              <w:rPr>
                <w:noProof/>
              </w:rPr>
              <w:pict>
                <v:shape id="Obraz 12" o:spid="_x0000_i1045" type="#_x0000_t75" style="width:125.25pt;height:132pt;visibility:visible;mso-wrap-style:square">
                  <v:imagedata r:id="rId12" o:title=""/>
                </v:shape>
              </w:pict>
            </w:r>
            <w:r w:rsidR="00EB3E25">
              <w:rPr>
                <w:noProof/>
              </w:rPr>
              <w:pict>
                <v:shape id="Obraz 17" o:spid="_x0000_i1046" type="#_x0000_t75" style="width:129pt;height:111.75pt;visibility:visible;mso-wrap-style:square">
                  <v:imagedata r:id="rId9" o:title=""/>
                </v:shape>
              </w:pict>
            </w:r>
            <w:r w:rsidR="00D63B66">
              <w:rPr>
                <w:noProof/>
              </w:rPr>
              <w:t xml:space="preserve"> wygląd frontu</w:t>
            </w:r>
          </w:p>
          <w:p w:rsidR="00D63B66" w:rsidRPr="00D924EE" w:rsidRDefault="00D63B66" w:rsidP="004F411A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center"/>
            </w:pPr>
            <w:r>
              <w:lastRenderedPageBreak/>
              <w:t>600x700x750h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6" w:rsidRDefault="00D63B66" w:rsidP="004F411A">
            <w:pPr>
              <w:jc w:val="center"/>
            </w:pPr>
            <w:r>
              <w:t>5</w:t>
            </w:r>
          </w:p>
        </w:tc>
      </w:tr>
    </w:tbl>
    <w:p w:rsidR="00D63B66" w:rsidRPr="0022493E" w:rsidRDefault="00D63B66" w:rsidP="00D63B66">
      <w:pPr>
        <w:jc w:val="both"/>
        <w:rPr>
          <w:b/>
        </w:rPr>
      </w:pPr>
      <w:r w:rsidRPr="0022493E">
        <w:rPr>
          <w:b/>
        </w:rPr>
        <w:t>Układ szaf po zmontowaniu</w:t>
      </w:r>
      <w:r>
        <w:rPr>
          <w:b/>
        </w:rPr>
        <w:t xml:space="preserve"> w laboratorium RFID</w:t>
      </w:r>
    </w:p>
    <w:p w:rsidR="00D63B66" w:rsidRPr="003531E2" w:rsidRDefault="00EB3E25" w:rsidP="003531E2">
      <w:r>
        <w:rPr>
          <w:noProof/>
        </w:rPr>
        <w:pict>
          <v:shape id="Obraz 69" o:spid="_x0000_i1047" type="#_x0000_t75" style="width:151.5pt;height:180.75pt;visibility:visible;mso-wrap-style:square">
            <v:imagedata r:id="rId21" o:title=""/>
          </v:shape>
        </w:pict>
      </w:r>
    </w:p>
    <w:p w:rsidR="003B306C" w:rsidRPr="003531E2" w:rsidRDefault="004635E0">
      <w:pPr>
        <w:spacing w:line="360" w:lineRule="auto"/>
        <w:ind w:hanging="284"/>
        <w:rPr>
          <w:b/>
          <w:sz w:val="24"/>
          <w:u w:val="single"/>
        </w:rPr>
      </w:pPr>
      <w:r w:rsidRPr="003531E2">
        <w:rPr>
          <w:b/>
          <w:sz w:val="24"/>
          <w:u w:val="single"/>
        </w:rPr>
        <w:t xml:space="preserve">Zad 2 Dostawa, montaż i </w:t>
      </w:r>
      <w:proofErr w:type="gramStart"/>
      <w:r w:rsidRPr="003531E2">
        <w:rPr>
          <w:b/>
          <w:sz w:val="24"/>
          <w:u w:val="single"/>
        </w:rPr>
        <w:t>ustawienie  stołów</w:t>
      </w:r>
      <w:proofErr w:type="gramEnd"/>
      <w:r w:rsidRPr="003531E2">
        <w:rPr>
          <w:b/>
          <w:sz w:val="24"/>
          <w:u w:val="single"/>
        </w:rPr>
        <w:t xml:space="preserve"> do laboratorium kompatybilności elektromagnetycznej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4635E0" w:rsidTr="004F411A">
        <w:trPr>
          <w:trHeight w:val="2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3531E2">
            <w:pPr>
              <w:tabs>
                <w:tab w:val="left" w:pos="1800"/>
              </w:tabs>
              <w:rPr>
                <w:rFonts w:cs="Calibri"/>
                <w:sz w:val="22"/>
                <w:szCs w:val="22"/>
              </w:rPr>
            </w:pPr>
            <w:r w:rsidRPr="00EB689D">
              <w:rPr>
                <w:rFonts w:cs="Calibri"/>
                <w:sz w:val="22"/>
                <w:szCs w:val="22"/>
              </w:rPr>
              <w:t>NAZWA/OPIS</w:t>
            </w:r>
            <w:r w:rsidR="003531E2">
              <w:rPr>
                <w:rFonts w:cs="Calibri"/>
                <w:sz w:val="22"/>
                <w:szCs w:val="22"/>
              </w:rPr>
              <w:tab/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center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center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ILOŚĆ</w:t>
            </w:r>
          </w:p>
        </w:tc>
      </w:tr>
      <w:tr w:rsidR="004635E0" w:rsidTr="004F411A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 xml:space="preserve">Stół sosnowy z drewna sezonowanego z metalową powierzchnią. Stół drewniany sosnowy (z drewna klejonego bez sęków) umożliwiający przeniesienie obciążeń statycznych o wartości 200 kg. Wszystkie elementy stołu wykonane z drewna i połączone bez jakichkolwiek elementów metalowych. Grubość blatu, półki oraz nóg dostosowana do dopuszczalnej obciążalności stołu. Powierzchnia stołu zabezpieczona olejem (lakierem) bezbarwnym, </w:t>
            </w:r>
            <w:proofErr w:type="gramStart"/>
            <w:r w:rsidRPr="00EB689D">
              <w:rPr>
                <w:sz w:val="22"/>
                <w:szCs w:val="22"/>
              </w:rPr>
              <w:t>wysokiej jakości</w:t>
            </w:r>
            <w:proofErr w:type="gramEnd"/>
            <w:r w:rsidRPr="00EB689D">
              <w:rPr>
                <w:sz w:val="22"/>
                <w:szCs w:val="22"/>
              </w:rPr>
              <w:t xml:space="preserve"> odpornym na ścieranie. </w:t>
            </w:r>
          </w:p>
          <w:p w:rsidR="004635E0" w:rsidRPr="00EB689D" w:rsidRDefault="004635E0" w:rsidP="003531E2">
            <w:pPr>
              <w:spacing w:before="120"/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Wyposażenie każdego stołu: blacha aluminiowa 1800x1000 mm, grubość 2 mm.</w:t>
            </w:r>
          </w:p>
          <w:p w:rsidR="004635E0" w:rsidRPr="00EB689D" w:rsidRDefault="004635E0" w:rsidP="004F411A">
            <w:pPr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Wygląd jak na rysunku poglądowym:</w:t>
            </w:r>
          </w:p>
          <w:p w:rsidR="004635E0" w:rsidRDefault="00EB3E25" w:rsidP="004F411A">
            <w:pPr>
              <w:jc w:val="both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Obraz 18" o:spid="_x0000_i1048" type="#_x0000_t75" style="width:278.25pt;height:149.25pt;visibility:visible;mso-wrap-style:square">
                  <v:imagedata r:id="rId22" o:title=""/>
                </v:shape>
              </w:pict>
            </w:r>
          </w:p>
          <w:p w:rsidR="004635E0" w:rsidRPr="00EB689D" w:rsidRDefault="004635E0" w:rsidP="004F411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center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1800x1000x800h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center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2</w:t>
            </w:r>
          </w:p>
        </w:tc>
      </w:tr>
      <w:tr w:rsidR="004635E0" w:rsidTr="004F411A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2.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 xml:space="preserve">Stół rozsuwany sosnowy z drewna sezonowanego o rozmiarach z metalową powierzchnią. Stół drewniany </w:t>
            </w:r>
            <w:proofErr w:type="gramStart"/>
            <w:r w:rsidRPr="00EB689D">
              <w:rPr>
                <w:sz w:val="22"/>
                <w:szCs w:val="22"/>
              </w:rPr>
              <w:t xml:space="preserve">sosnowy </w:t>
            </w:r>
            <w:r>
              <w:rPr>
                <w:sz w:val="22"/>
                <w:szCs w:val="22"/>
              </w:rPr>
              <w:t xml:space="preserve">           </w:t>
            </w:r>
            <w:r w:rsidRPr="00EB689D">
              <w:rPr>
                <w:sz w:val="22"/>
                <w:szCs w:val="22"/>
              </w:rPr>
              <w:t>(z</w:t>
            </w:r>
            <w:proofErr w:type="gramEnd"/>
            <w:r w:rsidRPr="00EB689D">
              <w:rPr>
                <w:sz w:val="22"/>
                <w:szCs w:val="22"/>
              </w:rPr>
              <w:t xml:space="preserve"> drewna klejonego bez sęków) umożliwiający przeniesienie obciążeń statycznych o wartości 100 kg. Grubość blatu, półki oraz nóg dostosowana do dopuszczalnej obciążalności stołu. Powierzchnia stołu zabezpieczona olejem (lakierem) bezbarwnym, </w:t>
            </w:r>
            <w:proofErr w:type="gramStart"/>
            <w:r w:rsidRPr="00EB689D">
              <w:rPr>
                <w:sz w:val="22"/>
                <w:szCs w:val="22"/>
              </w:rPr>
              <w:t>wysokiej jakości</w:t>
            </w:r>
            <w:proofErr w:type="gramEnd"/>
            <w:r w:rsidRPr="00EB689D">
              <w:rPr>
                <w:sz w:val="22"/>
                <w:szCs w:val="22"/>
              </w:rPr>
              <w:t xml:space="preserve"> odpornym na ścieranie. W stole jest dopuszczalne wykorzystanie prowadnic metalowych ułatwiających jego składanie.  </w:t>
            </w:r>
          </w:p>
          <w:p w:rsidR="004635E0" w:rsidRPr="00EB689D" w:rsidRDefault="004635E0" w:rsidP="004F411A">
            <w:pPr>
              <w:spacing w:before="120"/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 xml:space="preserve">Wyposażenie: blacha aluminiowa 1600x1000 mm, grubość 2 mm ilość: 2 szt. </w:t>
            </w:r>
          </w:p>
          <w:p w:rsidR="004635E0" w:rsidRPr="00EB689D" w:rsidRDefault="004635E0" w:rsidP="004F411A">
            <w:pPr>
              <w:jc w:val="both"/>
              <w:rPr>
                <w:sz w:val="22"/>
                <w:szCs w:val="22"/>
              </w:rPr>
            </w:pPr>
          </w:p>
          <w:p w:rsidR="004635E0" w:rsidRDefault="004635E0" w:rsidP="004F411A">
            <w:pPr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Wygląd jak na rysunku poglądowym:</w:t>
            </w:r>
          </w:p>
          <w:p w:rsidR="004635E0" w:rsidRDefault="004635E0" w:rsidP="004F411A">
            <w:pPr>
              <w:jc w:val="both"/>
              <w:rPr>
                <w:sz w:val="22"/>
                <w:szCs w:val="22"/>
              </w:rPr>
            </w:pPr>
          </w:p>
          <w:p w:rsidR="004635E0" w:rsidRDefault="004635E0" w:rsidP="004F411A">
            <w:pPr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Stół rozłożony – rozmiary:</w:t>
            </w:r>
          </w:p>
          <w:p w:rsidR="004635E0" w:rsidRDefault="00EB3E25" w:rsidP="004F411A">
            <w:pPr>
              <w:jc w:val="both"/>
              <w:rPr>
                <w:sz w:val="22"/>
                <w:szCs w:val="22"/>
              </w:rPr>
            </w:pPr>
            <w:r>
              <w:rPr>
                <w:noProof/>
                <w:szCs w:val="22"/>
              </w:rPr>
              <w:lastRenderedPageBreak/>
              <w:pict>
                <v:shape id="Obraz 19" o:spid="_x0000_i1049" type="#_x0000_t75" style="width:314.25pt;height:172.5pt;visibility:visible;mso-wrap-style:square">
                  <v:imagedata r:id="rId23" o:title=""/>
                </v:shape>
              </w:pict>
            </w:r>
          </w:p>
          <w:p w:rsidR="004635E0" w:rsidRDefault="004635E0" w:rsidP="004F411A">
            <w:pPr>
              <w:jc w:val="both"/>
              <w:rPr>
                <w:sz w:val="22"/>
                <w:szCs w:val="22"/>
              </w:rPr>
            </w:pPr>
          </w:p>
          <w:p w:rsidR="004635E0" w:rsidRDefault="004635E0" w:rsidP="004F411A">
            <w:pPr>
              <w:jc w:val="both"/>
              <w:rPr>
                <w:sz w:val="22"/>
                <w:szCs w:val="22"/>
              </w:rPr>
            </w:pPr>
          </w:p>
          <w:p w:rsidR="004635E0" w:rsidRDefault="004635E0" w:rsidP="004F411A">
            <w:pPr>
              <w:jc w:val="both"/>
              <w:rPr>
                <w:sz w:val="22"/>
                <w:szCs w:val="22"/>
              </w:rPr>
            </w:pPr>
          </w:p>
          <w:p w:rsidR="004635E0" w:rsidRPr="00EB689D" w:rsidRDefault="004635E0" w:rsidP="004F411A">
            <w:pPr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Sposób składania stołu:</w:t>
            </w:r>
          </w:p>
          <w:p w:rsidR="004635E0" w:rsidRDefault="00EB3E25" w:rsidP="004F411A">
            <w:pPr>
              <w:jc w:val="both"/>
              <w:rPr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pict>
                <v:shape id="Obraz 20" o:spid="_x0000_i1050" type="#_x0000_t75" style="width:276.75pt;height:193.5pt;visibility:visible;mso-wrap-style:square">
                  <v:imagedata r:id="rId24" o:title=""/>
                </v:shape>
              </w:pict>
            </w:r>
          </w:p>
          <w:p w:rsidR="004635E0" w:rsidRDefault="004635E0" w:rsidP="004F411A">
            <w:pPr>
              <w:jc w:val="both"/>
              <w:rPr>
                <w:sz w:val="22"/>
                <w:szCs w:val="22"/>
              </w:rPr>
            </w:pPr>
          </w:p>
          <w:p w:rsidR="004635E0" w:rsidRDefault="004635E0" w:rsidP="004F411A">
            <w:pPr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Stół złożony:</w:t>
            </w:r>
          </w:p>
          <w:p w:rsidR="004635E0" w:rsidRPr="00EB689D" w:rsidRDefault="00EB3E25" w:rsidP="004F411A">
            <w:pPr>
              <w:jc w:val="both"/>
              <w:rPr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lastRenderedPageBreak/>
              <w:pict>
                <v:shape id="Obraz 21" o:spid="_x0000_i1051" type="#_x0000_t75" style="width:258.75pt;height:176.25pt;visibility:visible;mso-wrap-style:square">
                  <v:imagedata r:id="rId25" o:title=""/>
                </v:shape>
              </w:pict>
            </w:r>
            <w:r w:rsidR="004635E0">
              <w:rPr>
                <w:sz w:val="22"/>
                <w:szCs w:val="22"/>
              </w:rPr>
              <w:tab/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center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lastRenderedPageBreak/>
              <w:t>3200x1000x800h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center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1</w:t>
            </w:r>
          </w:p>
        </w:tc>
      </w:tr>
      <w:tr w:rsidR="004635E0" w:rsidRPr="00EB689D" w:rsidTr="004F411A">
        <w:trPr>
          <w:trHeight w:val="226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both"/>
              <w:rPr>
                <w:color w:val="000000"/>
                <w:sz w:val="22"/>
                <w:szCs w:val="22"/>
              </w:rPr>
            </w:pPr>
            <w:r w:rsidRPr="00EB689D">
              <w:rPr>
                <w:color w:val="000000"/>
                <w:sz w:val="22"/>
                <w:szCs w:val="22"/>
              </w:rPr>
              <w:t>Stojak wykonany z sosnowego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EB689D">
              <w:rPr>
                <w:color w:val="000000"/>
                <w:sz w:val="22"/>
                <w:szCs w:val="22"/>
              </w:rPr>
              <w:t>drewna</w:t>
            </w:r>
            <w:r>
              <w:rPr>
                <w:color w:val="000000"/>
                <w:sz w:val="22"/>
                <w:szCs w:val="22"/>
              </w:rPr>
              <w:t xml:space="preserve"> sezonowanego,</w:t>
            </w:r>
            <w:r w:rsidRPr="00EB689D">
              <w:rPr>
                <w:color w:val="000000"/>
                <w:sz w:val="22"/>
                <w:szCs w:val="22"/>
              </w:rPr>
              <w:t xml:space="preserve"> klejonego bez sęków o wysokości 2000 mm Umożliwiający umiejscowienie pionowej płaszczyzny wyładowczej VCP w 9 </w:t>
            </w:r>
            <w:proofErr w:type="gramStart"/>
            <w:r w:rsidRPr="00EB689D">
              <w:rPr>
                <w:color w:val="000000"/>
                <w:sz w:val="22"/>
                <w:szCs w:val="22"/>
              </w:rPr>
              <w:t>pozycjach co</w:t>
            </w:r>
            <w:proofErr w:type="gramEnd"/>
            <w:r w:rsidRPr="00EB689D">
              <w:rPr>
                <w:color w:val="000000"/>
                <w:sz w:val="22"/>
                <w:szCs w:val="22"/>
              </w:rPr>
              <w:t xml:space="preserve"> 250 mm.  </w:t>
            </w:r>
          </w:p>
          <w:p w:rsidR="004635E0" w:rsidRPr="00EB689D" w:rsidRDefault="004635E0" w:rsidP="004F411A">
            <w:pPr>
              <w:jc w:val="both"/>
              <w:rPr>
                <w:sz w:val="22"/>
                <w:szCs w:val="22"/>
              </w:rPr>
            </w:pPr>
          </w:p>
          <w:p w:rsidR="004635E0" w:rsidRPr="00EB689D" w:rsidRDefault="004635E0" w:rsidP="004F411A">
            <w:pPr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Wygląd jak na rysunku poglądowym:</w:t>
            </w:r>
          </w:p>
          <w:p w:rsidR="004635E0" w:rsidRPr="00EB689D" w:rsidRDefault="004635E0" w:rsidP="004F411A">
            <w:pPr>
              <w:rPr>
                <w:sz w:val="22"/>
                <w:szCs w:val="22"/>
              </w:rPr>
            </w:pPr>
            <w:r w:rsidRPr="00EB689D">
              <w:rPr>
                <w:noProof/>
                <w:sz w:val="22"/>
                <w:szCs w:val="22"/>
              </w:rPr>
              <w:lastRenderedPageBreak/>
              <w:t xml:space="preserve"> </w:t>
            </w:r>
            <w:r w:rsidR="00EB3E25">
              <w:rPr>
                <w:noProof/>
              </w:rPr>
              <w:pict>
                <v:shape id="_x0000_i1052" type="#_x0000_t75" style="width:132.75pt;height:381pt;visibility:visible;mso-wrap-style:square">
                  <v:imagedata r:id="rId26" o:title=""/>
                </v:shape>
              </w:pict>
            </w:r>
          </w:p>
          <w:p w:rsidR="004635E0" w:rsidRPr="00EB689D" w:rsidRDefault="004635E0" w:rsidP="004F411A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center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lastRenderedPageBreak/>
              <w:t>2000h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center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1</w:t>
            </w:r>
          </w:p>
        </w:tc>
      </w:tr>
      <w:tr w:rsidR="004635E0" w:rsidTr="004F411A">
        <w:trPr>
          <w:trHeight w:val="226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886BE7" w:rsidRDefault="004635E0" w:rsidP="004F411A">
            <w:pPr>
              <w:rPr>
                <w:sz w:val="22"/>
                <w:szCs w:val="22"/>
              </w:rPr>
            </w:pPr>
            <w:r w:rsidRPr="00886BE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886BE7" w:rsidRDefault="004635E0" w:rsidP="004F411A">
            <w:pPr>
              <w:jc w:val="both"/>
              <w:rPr>
                <w:sz w:val="22"/>
                <w:szCs w:val="22"/>
              </w:rPr>
            </w:pPr>
            <w:r w:rsidRPr="00886BE7">
              <w:rPr>
                <w:sz w:val="22"/>
                <w:szCs w:val="22"/>
              </w:rPr>
              <w:t>Renowacja stołu znajdującego się na wyposażeniu laboratorium 1600x1000x800</w:t>
            </w:r>
          </w:p>
          <w:p w:rsidR="004635E0" w:rsidRPr="00886BE7" w:rsidRDefault="004635E0" w:rsidP="004F411A">
            <w:pPr>
              <w:jc w:val="both"/>
              <w:rPr>
                <w:sz w:val="22"/>
                <w:szCs w:val="22"/>
              </w:rPr>
            </w:pPr>
          </w:p>
          <w:p w:rsidR="004635E0" w:rsidRPr="00886BE7" w:rsidRDefault="004635E0" w:rsidP="004F411A">
            <w:pPr>
              <w:jc w:val="both"/>
              <w:rPr>
                <w:sz w:val="22"/>
                <w:szCs w:val="22"/>
              </w:rPr>
            </w:pPr>
            <w:r w:rsidRPr="00886BE7">
              <w:rPr>
                <w:sz w:val="22"/>
                <w:szCs w:val="22"/>
              </w:rPr>
              <w:t xml:space="preserve">Przeszlifowanie blatu i pomalowanie całego stołu. </w:t>
            </w:r>
          </w:p>
          <w:p w:rsidR="004635E0" w:rsidRPr="00886BE7" w:rsidRDefault="004635E0" w:rsidP="004F411A">
            <w:pPr>
              <w:spacing w:before="120"/>
              <w:jc w:val="center"/>
              <w:rPr>
                <w:sz w:val="22"/>
                <w:szCs w:val="22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47"/>
              <w:gridCol w:w="4747"/>
            </w:tblGrid>
            <w:tr w:rsidR="004635E0" w:rsidRPr="00886BE7" w:rsidTr="004F411A">
              <w:tc>
                <w:tcPr>
                  <w:tcW w:w="4747" w:type="dxa"/>
                </w:tcPr>
                <w:p w:rsidR="004635E0" w:rsidRPr="00886BE7" w:rsidRDefault="004635E0" w:rsidP="004F411A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886BE7">
                    <w:rPr>
                      <w:sz w:val="22"/>
                      <w:szCs w:val="22"/>
                    </w:rPr>
                    <w:t>a</w:t>
                  </w:r>
                  <w:proofErr w:type="gramEnd"/>
                  <w:r w:rsidRPr="00886BE7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4747" w:type="dxa"/>
                  <w:vAlign w:val="center"/>
                </w:tcPr>
                <w:p w:rsidR="004635E0" w:rsidRPr="00886BE7" w:rsidRDefault="004635E0" w:rsidP="004F411A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886BE7">
                    <w:rPr>
                      <w:sz w:val="22"/>
                      <w:szCs w:val="22"/>
                    </w:rPr>
                    <w:t>b</w:t>
                  </w:r>
                  <w:proofErr w:type="gramEnd"/>
                  <w:r w:rsidRPr="00886BE7"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4635E0" w:rsidRPr="00886BE7" w:rsidTr="004F411A">
              <w:tc>
                <w:tcPr>
                  <w:tcW w:w="4747" w:type="dxa"/>
                </w:tcPr>
                <w:p w:rsidR="004635E0" w:rsidRPr="00886BE7" w:rsidRDefault="00EB3E25" w:rsidP="004F411A">
                  <w:pPr>
                    <w:spacing w:before="12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pict>
                      <v:shape id="Obraz 23" o:spid="_x0000_i1053" type="#_x0000_t75" style="width:270.75pt;height:179.25pt;visibility:visible;mso-wrap-style:square">
                        <v:imagedata r:id="rId27" o:title=""/>
                      </v:shape>
                    </w:pict>
                  </w:r>
                </w:p>
              </w:tc>
              <w:tc>
                <w:tcPr>
                  <w:tcW w:w="4747" w:type="dxa"/>
                  <w:vAlign w:val="center"/>
                </w:tcPr>
                <w:p w:rsidR="004635E0" w:rsidRPr="00886BE7" w:rsidRDefault="00EB3E25" w:rsidP="004F411A">
                  <w:pPr>
                    <w:spacing w:before="12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pict>
                      <v:shape id="Obraz 22" o:spid="_x0000_i1054" type="#_x0000_t75" style="width:165.75pt;height:122.25pt;visibility:visible;mso-wrap-style:square">
                        <v:imagedata r:id="rId28" o:title=""/>
                      </v:shape>
                    </w:pict>
                  </w:r>
                </w:p>
              </w:tc>
            </w:tr>
          </w:tbl>
          <w:p w:rsidR="004635E0" w:rsidRPr="00886BE7" w:rsidRDefault="004635E0" w:rsidP="004F411A">
            <w:pPr>
              <w:spacing w:before="120"/>
              <w:rPr>
                <w:sz w:val="22"/>
                <w:szCs w:val="22"/>
              </w:rPr>
            </w:pPr>
            <w:r w:rsidRPr="00886BE7">
              <w:rPr>
                <w:sz w:val="22"/>
                <w:szCs w:val="22"/>
              </w:rPr>
              <w:t xml:space="preserve"> a) fotografia stołu do </w:t>
            </w:r>
            <w:proofErr w:type="gramStart"/>
            <w:r w:rsidRPr="00886BE7">
              <w:rPr>
                <w:sz w:val="22"/>
                <w:szCs w:val="22"/>
              </w:rPr>
              <w:t xml:space="preserve">renowacji,                                           </w:t>
            </w:r>
            <w:r>
              <w:rPr>
                <w:sz w:val="22"/>
                <w:szCs w:val="22"/>
              </w:rPr>
              <w:t xml:space="preserve">      </w:t>
            </w:r>
            <w:proofErr w:type="gramEnd"/>
            <w:r>
              <w:rPr>
                <w:sz w:val="22"/>
                <w:szCs w:val="22"/>
              </w:rPr>
              <w:t xml:space="preserve">      </w:t>
            </w:r>
            <w:r w:rsidRPr="00886BE7">
              <w:rPr>
                <w:sz w:val="22"/>
                <w:szCs w:val="22"/>
              </w:rPr>
              <w:t xml:space="preserve">   b) stan powierzchni blatu. </w:t>
            </w:r>
          </w:p>
          <w:p w:rsidR="004635E0" w:rsidRPr="00886BE7" w:rsidRDefault="004635E0" w:rsidP="004F411A">
            <w:pPr>
              <w:jc w:val="both"/>
            </w:pPr>
          </w:p>
          <w:p w:rsidR="004635E0" w:rsidRPr="00886BE7" w:rsidRDefault="004635E0" w:rsidP="004F411A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Default="004635E0" w:rsidP="004F411A">
            <w:pPr>
              <w:jc w:val="center"/>
            </w:pPr>
            <w: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Default="004635E0" w:rsidP="004F411A">
            <w:pPr>
              <w:jc w:val="center"/>
            </w:pPr>
            <w:r>
              <w:t>1</w:t>
            </w:r>
          </w:p>
        </w:tc>
      </w:tr>
    </w:tbl>
    <w:p w:rsidR="003B306C" w:rsidRDefault="003B306C">
      <w:pPr>
        <w:spacing w:line="360" w:lineRule="auto"/>
        <w:ind w:hanging="284"/>
        <w:rPr>
          <w:sz w:val="24"/>
        </w:rPr>
      </w:pPr>
    </w:p>
    <w:p w:rsidR="00EB3E25" w:rsidRDefault="00EB3E25" w:rsidP="00EB3E25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Przed realizacją konieczna jest wizja lokalna, celem szczegółowego opomiarowania, dostosowania wyglądu mebli do wymagań Zamawiającego i uzgodnień dotyczących kolorystyki i późniejszego ustawienia mebli</w:t>
      </w:r>
    </w:p>
    <w:p w:rsidR="00023435" w:rsidRDefault="00023435" w:rsidP="00EB3E25">
      <w:pPr>
        <w:spacing w:line="360" w:lineRule="auto"/>
        <w:rPr>
          <w:sz w:val="24"/>
        </w:rPr>
      </w:pPr>
    </w:p>
    <w:sectPr w:rsidR="00023435" w:rsidSect="00D63B66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435" w:rsidRDefault="00023435">
      <w:r>
        <w:separator/>
      </w:r>
    </w:p>
  </w:endnote>
  <w:endnote w:type="continuationSeparator" w:id="0">
    <w:p w:rsidR="00023435" w:rsidRDefault="00023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06C" w:rsidRDefault="003531E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B306C" w:rsidRDefault="003B306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06C" w:rsidRDefault="003B306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B306C" w:rsidRDefault="003B306C">
    <w:pPr>
      <w:pStyle w:val="Stopka"/>
      <w:tabs>
        <w:tab w:val="clear" w:pos="4536"/>
      </w:tabs>
      <w:jc w:val="center"/>
    </w:pPr>
  </w:p>
  <w:p w:rsidR="003B306C" w:rsidRDefault="003531E2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B3E25">
      <w:rPr>
        <w:rStyle w:val="Numerstrony"/>
        <w:rFonts w:ascii="Arial" w:hAnsi="Arial"/>
        <w:noProof/>
      </w:rPr>
      <w:t>15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B3E25">
      <w:rPr>
        <w:rStyle w:val="Numerstrony"/>
        <w:rFonts w:ascii="Arial" w:hAnsi="Arial"/>
        <w:noProof/>
      </w:rPr>
      <w:t>16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06C" w:rsidRDefault="003B306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B306C" w:rsidRDefault="003B306C">
    <w:pPr>
      <w:pStyle w:val="Stopka"/>
      <w:tabs>
        <w:tab w:val="clear" w:pos="4536"/>
      </w:tabs>
      <w:jc w:val="center"/>
    </w:pPr>
  </w:p>
  <w:p w:rsidR="003B306C" w:rsidRDefault="003531E2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234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435" w:rsidRDefault="00023435">
      <w:r>
        <w:separator/>
      </w:r>
    </w:p>
  </w:footnote>
  <w:footnote w:type="continuationSeparator" w:id="0">
    <w:p w:rsidR="00023435" w:rsidRDefault="000234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58" w:rsidRDefault="00B335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58" w:rsidRDefault="00B335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06C" w:rsidRDefault="003B306C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3435"/>
    <w:rsid w:val="00023435"/>
    <w:rsid w:val="003531E2"/>
    <w:rsid w:val="003937DA"/>
    <w:rsid w:val="003B306C"/>
    <w:rsid w:val="004635E0"/>
    <w:rsid w:val="0073542C"/>
    <w:rsid w:val="00B33558"/>
    <w:rsid w:val="00D63B66"/>
    <w:rsid w:val="00EB3E25"/>
    <w:rsid w:val="00ED1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6"/>
    <o:shapelayout v:ext="edit">
      <o:idmap v:ext="edit" data="1"/>
    </o:shapelayout>
  </w:shapeDefaults>
  <w:decimalSymbol w:val=","/>
  <w:listSeparator w:val=";"/>
  <w15:chartTrackingRefBased/>
  <w15:docId w15:val="{3080B105-31D4-42F5-8B05-3052124C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table" w:styleId="Tabela-Siatka">
    <w:name w:val="Table Grid"/>
    <w:basedOn w:val="Standardowy"/>
    <w:rsid w:val="00463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9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oleObject" Target="embeddings/oleObject2.bin"/><Relationship Id="rId26" Type="http://schemas.openxmlformats.org/officeDocument/2006/relationships/image" Target="media/image18.png"/><Relationship Id="rId3" Type="http://schemas.openxmlformats.org/officeDocument/2006/relationships/webSettings" Target="webSettings.xml"/><Relationship Id="rId21" Type="http://schemas.openxmlformats.org/officeDocument/2006/relationships/image" Target="media/image13.png"/><Relationship Id="rId34" Type="http://schemas.openxmlformats.org/officeDocument/2006/relationships/footer" Target="footer3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oleObject" Target="embeddings/oleObject1.bin"/><Relationship Id="rId25" Type="http://schemas.openxmlformats.org/officeDocument/2006/relationships/image" Target="media/image17.png"/><Relationship Id="rId33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oleObject" Target="embeddings/oleObject3.bin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6.png"/><Relationship Id="rId32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header" Target="header2.xml"/><Relationship Id="rId35" Type="http://schemas.openxmlformats.org/officeDocument/2006/relationships/fontTable" Target="fontTable.xml"/><Relationship Id="rId8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16</Pages>
  <Words>2306</Words>
  <Characters>14152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Salamon</dc:creator>
  <cp:keywords/>
  <cp:lastModifiedBy>Magdalena Salamon</cp:lastModifiedBy>
  <cp:revision>2</cp:revision>
  <cp:lastPrinted>2000-12-12T16:01:00Z</cp:lastPrinted>
  <dcterms:created xsi:type="dcterms:W3CDTF">2020-09-15T07:03:00Z</dcterms:created>
  <dcterms:modified xsi:type="dcterms:W3CDTF">2020-09-15T07:03:00Z</dcterms:modified>
</cp:coreProperties>
</file>