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C01B26" w:rsidRDefault="006676AE" w:rsidP="00C01B2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A2948">
        <w:rPr>
          <w:b/>
          <w:i w:val="0"/>
          <w:sz w:val="22"/>
          <w:szCs w:val="22"/>
        </w:rPr>
        <w:t>3</w:t>
      </w:r>
      <w:bookmarkStart w:id="0" w:name="_GoBack"/>
      <w:bookmarkEnd w:id="0"/>
      <w:r w:rsidR="00C01B26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C17D0" w:rsidRPr="008C17D0">
        <w:rPr>
          <w:rFonts w:ascii="Times New Roman" w:hAnsi="Times New Roman"/>
          <w:b/>
        </w:rPr>
        <w:t>NA/P/277/2020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17D0" w:rsidRPr="008C17D0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17D0" w:rsidRPr="008C17D0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C17D0" w:rsidRPr="008C17D0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C17D0" w:rsidRPr="008C17D0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C17D0" w:rsidRPr="008C17D0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C17D0" w:rsidRPr="008C17D0">
        <w:rPr>
          <w:rFonts w:ascii="Times New Roman" w:hAnsi="Times New Roman"/>
        </w:rPr>
        <w:t>(</w:t>
      </w:r>
      <w:proofErr w:type="spellStart"/>
      <w:r w:rsidR="008C17D0" w:rsidRPr="008C17D0">
        <w:rPr>
          <w:rFonts w:ascii="Times New Roman" w:hAnsi="Times New Roman"/>
        </w:rPr>
        <w:t>t.j</w:t>
      </w:r>
      <w:proofErr w:type="spellEnd"/>
      <w:r w:rsidR="008C17D0" w:rsidRPr="008C17D0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C01B26" w:rsidRDefault="00313417" w:rsidP="00C01B26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C17D0" w:rsidRPr="008C17D0">
        <w:rPr>
          <w:rFonts w:ascii="Times New Roman" w:hAnsi="Times New Roman"/>
          <w:b/>
        </w:rPr>
        <w:t xml:space="preserve">Dostawa i montaż dygestoriów dla Zakładu Chemii Fizycznej </w:t>
      </w:r>
      <w:proofErr w:type="spellStart"/>
      <w:r w:rsidR="008C17D0" w:rsidRPr="008C17D0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C17D0" w:rsidRPr="008C17D0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C17D0" w:rsidRPr="00997D0F" w:rsidRDefault="008C17D0" w:rsidP="008C17D0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C01B26" w:rsidRDefault="008C17D0" w:rsidP="00C01B26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8C17D0" w:rsidRPr="00997D0F" w:rsidRDefault="008C17D0" w:rsidP="008C17D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C17D0" w:rsidRPr="000247FF" w:rsidRDefault="008C17D0" w:rsidP="008C17D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C17D0" w:rsidRPr="000247FF" w:rsidRDefault="008C17D0" w:rsidP="008C17D0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8C17D0" w:rsidRPr="00292198" w:rsidRDefault="008C17D0" w:rsidP="008C17D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C17D0" w:rsidRPr="000247FF" w:rsidRDefault="008C17D0" w:rsidP="008C17D0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C01B26" w:rsidRDefault="008C17D0" w:rsidP="00C01B2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C01B26" w:rsidRDefault="00C01B26" w:rsidP="00C01B2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C01B26" w:rsidRDefault="00C01B26" w:rsidP="00C01B2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Default="00F8042D" w:rsidP="00C01B2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C01B26" w:rsidRDefault="00FE4E2B" w:rsidP="00C01B2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C01B26" w:rsidSect="00C01B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D3C" w:rsidRDefault="00636D3C" w:rsidP="0038231F">
      <w:pPr>
        <w:spacing w:after="0" w:line="240" w:lineRule="auto"/>
      </w:pPr>
      <w:r>
        <w:separator/>
      </w:r>
    </w:p>
  </w:endnote>
  <w:endnote w:type="continuationSeparator" w:id="0">
    <w:p w:rsidR="00636D3C" w:rsidRDefault="00636D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0" w:rsidRDefault="008C17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A294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A294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0" w:rsidRDefault="008C17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D3C" w:rsidRDefault="00636D3C" w:rsidP="0038231F">
      <w:pPr>
        <w:spacing w:after="0" w:line="240" w:lineRule="auto"/>
      </w:pPr>
      <w:r>
        <w:separator/>
      </w:r>
    </w:p>
  </w:footnote>
  <w:footnote w:type="continuationSeparator" w:id="0">
    <w:p w:rsidR="00636D3C" w:rsidRDefault="00636D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0" w:rsidRDefault="008C17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0" w:rsidRDefault="008C17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0" w:rsidRDefault="008C17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D3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6D3C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17D0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1B26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294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43D0F5A7-0E4A-4BD2-81CA-B42B3ECE7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8234C-459A-4511-8C2C-24D342625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722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2016-07-26T10:32:00Z</cp:lastPrinted>
  <dcterms:created xsi:type="dcterms:W3CDTF">2020-09-14T10:39:00Z</dcterms:created>
  <dcterms:modified xsi:type="dcterms:W3CDTF">2020-09-14T10:39:00Z</dcterms:modified>
</cp:coreProperties>
</file>