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8D2" w:rsidRPr="001738D2" w:rsidRDefault="00170896" w:rsidP="001738D2">
      <w:pPr>
        <w:pStyle w:val="ogloszenie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53pt;height:58.5pt;visibility:visible;mso-wrap-style:square" filled="t">
            <v:imagedata r:id="rId6" o:title=""/>
          </v:shape>
        </w:pict>
      </w:r>
    </w:p>
    <w:p w:rsidR="001738D2" w:rsidRPr="00170896" w:rsidRDefault="001738D2" w:rsidP="001738D2">
      <w:pPr>
        <w:pStyle w:val="ogloszenie"/>
        <w:jc w:val="center"/>
        <w:rPr>
          <w:rFonts w:ascii="Times New Roman" w:hAnsi="Times New Roman"/>
        </w:rPr>
      </w:pPr>
      <w:bookmarkStart w:id="0" w:name="_GoBack"/>
      <w:r w:rsidRPr="00170896">
        <w:rPr>
          <w:rFonts w:ascii="Times New Roman" w:hAnsi="Times New Roman"/>
        </w:rPr>
        <w:t>"Politechnika Rzeszowska Uczelnią Dostępną"</w:t>
      </w:r>
    </w:p>
    <w:p w:rsidR="001738D2" w:rsidRPr="00170896" w:rsidRDefault="001738D2" w:rsidP="00170896">
      <w:pPr>
        <w:pStyle w:val="ogloszenie"/>
        <w:jc w:val="center"/>
        <w:rPr>
          <w:rFonts w:ascii="Times New Roman" w:hAnsi="Times New Roman"/>
        </w:rPr>
      </w:pPr>
      <w:r w:rsidRPr="00170896">
        <w:rPr>
          <w:rFonts w:ascii="Times New Roman" w:hAnsi="Times New Roman"/>
        </w:rPr>
        <w:t>Nr projektu: POWR.03.05.00-00-A091/19-00</w:t>
      </w:r>
    </w:p>
    <w:bookmarkEnd w:id="0"/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Pr="001738D2" w:rsidRDefault="00CE3270" w:rsidP="001738D2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FB51BD" w:rsidRPr="00FB51BD" w:rsidRDefault="00FB51BD" w:rsidP="00CE3270">
      <w:pPr>
        <w:spacing w:line="360" w:lineRule="auto"/>
        <w:rPr>
          <w:b/>
          <w:bCs/>
          <w:color w:val="000000"/>
          <w:sz w:val="24"/>
        </w:rPr>
      </w:pPr>
      <w:r w:rsidRPr="00FB51BD">
        <w:rPr>
          <w:b/>
          <w:bCs/>
          <w:color w:val="000000"/>
          <w:sz w:val="24"/>
        </w:rPr>
        <w:t>Politechnika Rzeszowska</w:t>
      </w:r>
    </w:p>
    <w:p w:rsidR="00CE3270" w:rsidRDefault="00FB51BD" w:rsidP="00CE3270">
      <w:pPr>
        <w:spacing w:line="360" w:lineRule="auto"/>
        <w:rPr>
          <w:b/>
          <w:bCs/>
          <w:color w:val="000000"/>
          <w:sz w:val="24"/>
        </w:rPr>
      </w:pPr>
      <w:r w:rsidRPr="00FB51BD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FB51BD" w:rsidP="00CE3270">
      <w:pPr>
        <w:spacing w:line="360" w:lineRule="auto"/>
        <w:rPr>
          <w:color w:val="000000"/>
          <w:sz w:val="24"/>
        </w:rPr>
      </w:pPr>
      <w:r w:rsidRPr="00FB51BD">
        <w:rPr>
          <w:color w:val="000000"/>
          <w:sz w:val="24"/>
        </w:rPr>
        <w:t xml:space="preserve">Al. Powstańców </w:t>
      </w:r>
      <w:proofErr w:type="gramStart"/>
      <w:r w:rsidRPr="00FB51BD">
        <w:rPr>
          <w:color w:val="000000"/>
          <w:sz w:val="24"/>
        </w:rPr>
        <w:t>Warszawy</w:t>
      </w:r>
      <w:r w:rsidR="00CE3270">
        <w:rPr>
          <w:color w:val="000000"/>
          <w:sz w:val="24"/>
        </w:rPr>
        <w:t xml:space="preserve"> </w:t>
      </w:r>
      <w:r w:rsidRPr="00FB51BD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  <w:proofErr w:type="gramEnd"/>
    </w:p>
    <w:p w:rsidR="00CE3270" w:rsidRDefault="00FB51BD" w:rsidP="00CE3270">
      <w:pPr>
        <w:spacing w:line="360" w:lineRule="auto"/>
        <w:rPr>
          <w:color w:val="000000"/>
          <w:sz w:val="24"/>
        </w:rPr>
      </w:pPr>
      <w:r w:rsidRPr="00FB51BD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FB51BD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FB51BD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Pr="001738D2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B51BD" w:rsidRPr="00FB51BD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FB51BD" w:rsidRPr="00FB51BD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Pr="001738D2" w:rsidRDefault="00CE3270" w:rsidP="00CE3270">
      <w:pPr>
        <w:spacing w:line="360" w:lineRule="auto"/>
        <w:rPr>
          <w:color w:val="000000"/>
          <w:sz w:val="24"/>
        </w:rPr>
      </w:pPr>
      <w:proofErr w:type="gramStart"/>
      <w:r>
        <w:rPr>
          <w:color w:val="000000"/>
          <w:sz w:val="24"/>
        </w:rPr>
        <w:t>niniejszym</w:t>
      </w:r>
      <w:proofErr w:type="gramEnd"/>
      <w:r>
        <w:rPr>
          <w:color w:val="000000"/>
          <w:sz w:val="24"/>
        </w:rPr>
        <w:t xml:space="preserve"> informuje o wyniku postępowania na </w:t>
      </w:r>
      <w:r w:rsidR="00FB51BD" w:rsidRPr="00FB51BD">
        <w:rPr>
          <w:b/>
          <w:color w:val="000000"/>
          <w:sz w:val="24"/>
        </w:rPr>
        <w:t>Dostawa, montaż i ustawienie mebli dla Jednostki ds. Dostępności Uczelni Politechniki Rzeszowskiej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FB51BD" w:rsidTr="00A61782">
        <w:trPr>
          <w:cantSplit/>
        </w:trPr>
        <w:tc>
          <w:tcPr>
            <w:tcW w:w="9640" w:type="dxa"/>
          </w:tcPr>
          <w:p w:rsidR="00FB51BD" w:rsidRDefault="00FB51BD" w:rsidP="00A617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>
              <w:rPr>
                <w:bCs/>
                <w:sz w:val="24"/>
              </w:rPr>
              <w:t>dla</w:t>
            </w:r>
            <w:proofErr w:type="gramEnd"/>
            <w:r>
              <w:rPr>
                <w:bCs/>
                <w:sz w:val="24"/>
              </w:rPr>
              <w:t xml:space="preserve"> zadania:</w:t>
            </w:r>
            <w:r>
              <w:rPr>
                <w:b/>
                <w:sz w:val="24"/>
              </w:rPr>
              <w:t xml:space="preserve"> </w:t>
            </w:r>
            <w:r w:rsidRPr="00FB51BD">
              <w:rPr>
                <w:sz w:val="24"/>
              </w:rPr>
              <w:t>Dostawa, montaż i ustawienie mebli dla Jednostki ds. Dostępności Uczelni Politechniki Rzeszowskiej</w:t>
            </w:r>
          </w:p>
          <w:p w:rsidR="00FB51BD" w:rsidRDefault="00FB51BD" w:rsidP="00A617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B51BD">
              <w:rPr>
                <w:b/>
                <w:sz w:val="24"/>
              </w:rPr>
              <w:t>PPHU BIHA Wojciech Bialic</w:t>
            </w:r>
          </w:p>
          <w:p w:rsidR="00FB51BD" w:rsidRDefault="00FB51BD" w:rsidP="00A617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B51BD">
              <w:rPr>
                <w:b/>
                <w:sz w:val="24"/>
              </w:rPr>
              <w:t>36-072</w:t>
            </w:r>
            <w:r>
              <w:rPr>
                <w:b/>
                <w:sz w:val="24"/>
              </w:rPr>
              <w:t xml:space="preserve"> </w:t>
            </w:r>
            <w:r w:rsidRPr="00FB51BD">
              <w:rPr>
                <w:b/>
                <w:sz w:val="24"/>
              </w:rPr>
              <w:t>Świlcza</w:t>
            </w:r>
          </w:p>
          <w:p w:rsidR="00FB51BD" w:rsidRDefault="00FB51BD" w:rsidP="00A617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B51BD">
              <w:rPr>
                <w:b/>
                <w:sz w:val="24"/>
              </w:rPr>
              <w:t>Świlcza</w:t>
            </w:r>
            <w:r>
              <w:rPr>
                <w:b/>
                <w:sz w:val="24"/>
              </w:rPr>
              <w:t xml:space="preserve"> </w:t>
            </w:r>
            <w:r w:rsidRPr="00FB51BD">
              <w:rPr>
                <w:b/>
                <w:sz w:val="24"/>
              </w:rPr>
              <w:t>510</w:t>
            </w:r>
          </w:p>
          <w:p w:rsidR="00FB51BD" w:rsidRDefault="00FB51BD" w:rsidP="00A61782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B51BD">
              <w:rPr>
                <w:b/>
                <w:sz w:val="24"/>
              </w:rPr>
              <w:t xml:space="preserve">14 753.85 </w:t>
            </w:r>
            <w:proofErr w:type="gramStart"/>
            <w:r w:rsidRPr="00FB51BD">
              <w:rPr>
                <w:b/>
                <w:sz w:val="24"/>
              </w:rPr>
              <w:t>zł</w:t>
            </w:r>
            <w:proofErr w:type="gramEnd"/>
          </w:p>
          <w:p w:rsidR="00FB51BD" w:rsidRPr="00253031" w:rsidRDefault="00FB51BD" w:rsidP="00A61782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FB51BD" w:rsidRDefault="00FB51BD" w:rsidP="00A61782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FB51BD">
              <w:rPr>
                <w:sz w:val="24"/>
              </w:rPr>
              <w:t xml:space="preserve">Zamawiający wybrał najkorzystniejszą ofertę zgodnie z art. 91 ust. 1 ustawy, tj. zgodnie z kryterium oceny ofert określonym w Specyfikacji Istotnych Warunków Zamówienia tj. cena oferty - 60%, okres </w:t>
            </w:r>
            <w:r w:rsidR="001738D2" w:rsidRPr="00FB51BD">
              <w:rPr>
                <w:sz w:val="24"/>
              </w:rPr>
              <w:t>gwarancji</w:t>
            </w:r>
            <w:r w:rsidRPr="00FB51BD">
              <w:rPr>
                <w:sz w:val="24"/>
              </w:rPr>
              <w:t xml:space="preserve"> 20%, termin realizacji - 20%</w:t>
            </w:r>
          </w:p>
        </w:tc>
      </w:tr>
    </w:tbl>
    <w:p w:rsidR="00CE3270" w:rsidRPr="00D5444F" w:rsidRDefault="00CE3270" w:rsidP="00170896">
      <w:pPr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96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042"/>
        <w:gridCol w:w="1134"/>
        <w:gridCol w:w="851"/>
        <w:gridCol w:w="1276"/>
        <w:gridCol w:w="3118"/>
      </w:tblGrid>
      <w:tr w:rsidR="001738D2" w:rsidRPr="00C63DA0" w:rsidTr="001738D2">
        <w:tc>
          <w:tcPr>
            <w:tcW w:w="540" w:type="dxa"/>
            <w:shd w:val="clear" w:color="auto" w:fill="auto"/>
            <w:vAlign w:val="center"/>
          </w:tcPr>
          <w:p w:rsidR="001738D2" w:rsidRPr="00C63DA0" w:rsidRDefault="001738D2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042" w:type="dxa"/>
            <w:shd w:val="clear" w:color="auto" w:fill="auto"/>
            <w:vAlign w:val="center"/>
          </w:tcPr>
          <w:p w:rsidR="001738D2" w:rsidRPr="00C63DA0" w:rsidRDefault="001738D2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1738D2" w:rsidRPr="00C63DA0" w:rsidRDefault="001738D2" w:rsidP="00022539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38D2" w:rsidRPr="00C63DA0" w:rsidRDefault="001738D2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51BD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738D2" w:rsidRPr="00C63DA0" w:rsidRDefault="001738D2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51BD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38D2" w:rsidRPr="00C63DA0" w:rsidRDefault="001738D2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51BD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1738D2" w:rsidRPr="00C63DA0" w:rsidRDefault="001738D2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738D2" w:rsidRPr="00C63DA0" w:rsidTr="001738D2">
        <w:tc>
          <w:tcPr>
            <w:tcW w:w="540" w:type="dxa"/>
            <w:shd w:val="clear" w:color="auto" w:fill="auto"/>
            <w:vAlign w:val="center"/>
          </w:tcPr>
          <w:p w:rsidR="001738D2" w:rsidRPr="00C63DA0" w:rsidRDefault="001738D2" w:rsidP="00A617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51B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:rsidR="001738D2" w:rsidRPr="00C63DA0" w:rsidRDefault="001738D2" w:rsidP="00A617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51BD">
              <w:rPr>
                <w:rFonts w:ascii="Times New Roman" w:hAnsi="Times New Roman" w:cs="Times New Roman"/>
                <w:bCs/>
                <w:sz w:val="18"/>
                <w:szCs w:val="18"/>
              </w:rPr>
              <w:t>PPHU BIHA Wojciech Bialic</w:t>
            </w:r>
          </w:p>
          <w:p w:rsidR="001738D2" w:rsidRPr="00C63DA0" w:rsidRDefault="001738D2" w:rsidP="00A617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51BD">
              <w:rPr>
                <w:rFonts w:ascii="Times New Roman" w:hAnsi="Times New Roman" w:cs="Times New Roman"/>
                <w:bCs/>
                <w:sz w:val="18"/>
                <w:szCs w:val="18"/>
              </w:rPr>
              <w:t>Świlcza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51BD">
              <w:rPr>
                <w:rFonts w:ascii="Times New Roman" w:hAnsi="Times New Roman" w:cs="Times New Roman"/>
                <w:bCs/>
                <w:sz w:val="18"/>
                <w:szCs w:val="18"/>
              </w:rPr>
              <w:t>510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738D2" w:rsidRPr="00C63DA0" w:rsidRDefault="001738D2" w:rsidP="00A617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51BD">
              <w:rPr>
                <w:rFonts w:ascii="Times New Roman" w:hAnsi="Times New Roman" w:cs="Times New Roman"/>
                <w:bCs/>
                <w:sz w:val="18"/>
                <w:szCs w:val="18"/>
              </w:rPr>
              <w:t>36-072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51BD">
              <w:rPr>
                <w:rFonts w:ascii="Times New Roman" w:hAnsi="Times New Roman" w:cs="Times New Roman"/>
                <w:bCs/>
                <w:sz w:val="18"/>
                <w:szCs w:val="18"/>
              </w:rPr>
              <w:t>Świlcza</w:t>
            </w:r>
          </w:p>
          <w:p w:rsidR="001738D2" w:rsidRPr="00C63DA0" w:rsidRDefault="001738D2" w:rsidP="00A617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B51B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38D2" w:rsidRPr="00C63DA0" w:rsidRDefault="001738D2" w:rsidP="00A617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51BD">
              <w:rPr>
                <w:rFonts w:ascii="Times New Roman" w:hAnsi="Times New Roman" w:cs="Times New Roman"/>
                <w:sz w:val="18"/>
                <w:szCs w:val="18"/>
              </w:rPr>
              <w:t xml:space="preserve">  59,79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738D2" w:rsidRPr="00C63DA0" w:rsidRDefault="001738D2" w:rsidP="00A617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51B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38D2" w:rsidRPr="00C63DA0" w:rsidRDefault="001738D2" w:rsidP="00A617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51BD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1738D2" w:rsidRPr="00C63DA0" w:rsidRDefault="001738D2" w:rsidP="00A617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51BD">
              <w:rPr>
                <w:rFonts w:ascii="Times New Roman" w:hAnsi="Times New Roman" w:cs="Times New Roman"/>
                <w:sz w:val="18"/>
                <w:szCs w:val="18"/>
              </w:rPr>
              <w:t xml:space="preserve">  89,79</w:t>
            </w:r>
          </w:p>
        </w:tc>
      </w:tr>
      <w:tr w:rsidR="001738D2" w:rsidRPr="00C63DA0" w:rsidTr="001738D2">
        <w:tc>
          <w:tcPr>
            <w:tcW w:w="540" w:type="dxa"/>
            <w:shd w:val="clear" w:color="auto" w:fill="auto"/>
            <w:vAlign w:val="center"/>
          </w:tcPr>
          <w:p w:rsidR="001738D2" w:rsidRPr="00C63DA0" w:rsidRDefault="001738D2" w:rsidP="00A617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51B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:rsidR="001738D2" w:rsidRPr="00C63DA0" w:rsidRDefault="001738D2" w:rsidP="00A617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51BD">
              <w:rPr>
                <w:rFonts w:ascii="Times New Roman" w:hAnsi="Times New Roman" w:cs="Times New Roman"/>
                <w:bCs/>
                <w:sz w:val="18"/>
                <w:szCs w:val="18"/>
              </w:rPr>
              <w:t>Firma WID Szymańska Dorota</w:t>
            </w:r>
          </w:p>
          <w:p w:rsidR="001738D2" w:rsidRPr="00C63DA0" w:rsidRDefault="001738D2" w:rsidP="00A617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51BD">
              <w:rPr>
                <w:rFonts w:ascii="Times New Roman" w:hAnsi="Times New Roman" w:cs="Times New Roman"/>
                <w:bCs/>
                <w:sz w:val="18"/>
                <w:szCs w:val="18"/>
              </w:rPr>
              <w:t>Staszica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51BD">
              <w:rPr>
                <w:rFonts w:ascii="Times New Roman" w:hAnsi="Times New Roman" w:cs="Times New Roman"/>
                <w:bCs/>
                <w:sz w:val="18"/>
                <w:szCs w:val="18"/>
              </w:rPr>
              <w:t>10A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738D2" w:rsidRPr="00C63DA0" w:rsidRDefault="001738D2" w:rsidP="00A617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51BD">
              <w:rPr>
                <w:rFonts w:ascii="Times New Roman" w:hAnsi="Times New Roman" w:cs="Times New Roman"/>
                <w:bCs/>
                <w:sz w:val="18"/>
                <w:szCs w:val="18"/>
              </w:rPr>
              <w:t>35-051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51BD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  <w:p w:rsidR="001738D2" w:rsidRPr="00C63DA0" w:rsidRDefault="001738D2" w:rsidP="00A617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B51B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38D2" w:rsidRPr="00C63DA0" w:rsidRDefault="001738D2" w:rsidP="00A617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51B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738D2" w:rsidRPr="00C63DA0" w:rsidRDefault="001738D2" w:rsidP="00A617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51B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38D2" w:rsidRPr="00C63DA0" w:rsidRDefault="001738D2" w:rsidP="00A617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51B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1738D2" w:rsidRPr="00C63DA0" w:rsidRDefault="001738D2" w:rsidP="00A617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51BD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tr w:rsidR="001738D2" w:rsidRPr="00C63DA0" w:rsidTr="001738D2">
        <w:tc>
          <w:tcPr>
            <w:tcW w:w="540" w:type="dxa"/>
            <w:shd w:val="clear" w:color="auto" w:fill="auto"/>
            <w:vAlign w:val="center"/>
          </w:tcPr>
          <w:p w:rsidR="001738D2" w:rsidRPr="00C63DA0" w:rsidRDefault="001738D2" w:rsidP="00A617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51B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:rsidR="001738D2" w:rsidRPr="00C63DA0" w:rsidRDefault="001738D2" w:rsidP="00A617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51BD">
              <w:rPr>
                <w:rFonts w:ascii="Times New Roman" w:hAnsi="Times New Roman" w:cs="Times New Roman"/>
                <w:bCs/>
                <w:sz w:val="18"/>
                <w:szCs w:val="18"/>
              </w:rPr>
              <w:t>Tronus Polska sp. z o.</w:t>
            </w:r>
            <w:proofErr w:type="gramStart"/>
            <w:r w:rsidRPr="00FB51BD">
              <w:rPr>
                <w:rFonts w:ascii="Times New Roman" w:hAnsi="Times New Roman" w:cs="Times New Roman"/>
                <w:bCs/>
                <w:sz w:val="18"/>
                <w:szCs w:val="18"/>
              </w:rPr>
              <w:t>o</w:t>
            </w:r>
            <w:proofErr w:type="gramEnd"/>
            <w:r w:rsidRPr="00FB51BD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1738D2" w:rsidRPr="00C63DA0" w:rsidRDefault="001738D2" w:rsidP="00A617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51BD">
              <w:rPr>
                <w:rFonts w:ascii="Times New Roman" w:hAnsi="Times New Roman" w:cs="Times New Roman"/>
                <w:bCs/>
                <w:sz w:val="18"/>
                <w:szCs w:val="18"/>
              </w:rPr>
              <w:t>Ordona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51BD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738D2" w:rsidRPr="00C63DA0" w:rsidRDefault="001738D2" w:rsidP="00A617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51BD">
              <w:rPr>
                <w:rFonts w:ascii="Times New Roman" w:hAnsi="Times New Roman" w:cs="Times New Roman"/>
                <w:bCs/>
                <w:sz w:val="18"/>
                <w:szCs w:val="18"/>
              </w:rPr>
              <w:t>01-237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51BD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1738D2" w:rsidRPr="00C63DA0" w:rsidRDefault="001738D2" w:rsidP="00A617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B51B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38D2" w:rsidRPr="00C63DA0" w:rsidRDefault="001738D2" w:rsidP="00A617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51BD">
              <w:rPr>
                <w:rFonts w:ascii="Times New Roman" w:hAnsi="Times New Roman" w:cs="Times New Roman"/>
                <w:sz w:val="18"/>
                <w:szCs w:val="18"/>
              </w:rPr>
              <w:t xml:space="preserve">  18,37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738D2" w:rsidRPr="00C63DA0" w:rsidRDefault="001738D2" w:rsidP="00A617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51B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38D2" w:rsidRPr="00C63DA0" w:rsidRDefault="001738D2" w:rsidP="00A617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51B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1738D2" w:rsidRPr="00C63DA0" w:rsidRDefault="001738D2" w:rsidP="00A617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51BD">
              <w:rPr>
                <w:rFonts w:ascii="Times New Roman" w:hAnsi="Times New Roman" w:cs="Times New Roman"/>
                <w:sz w:val="18"/>
                <w:szCs w:val="18"/>
              </w:rPr>
              <w:t xml:space="preserve">  38,37</w:t>
            </w:r>
          </w:p>
        </w:tc>
      </w:tr>
    </w:tbl>
    <w:p w:rsidR="00C85A89" w:rsidRPr="001738D2" w:rsidRDefault="00FB51BD" w:rsidP="001738D2">
      <w:pPr>
        <w:pStyle w:val="Nagwek"/>
        <w:tabs>
          <w:tab w:val="clear" w:pos="4536"/>
        </w:tabs>
        <w:jc w:val="both"/>
        <w:rPr>
          <w:sz w:val="24"/>
        </w:rPr>
      </w:pPr>
      <w:r w:rsidRPr="00FB51BD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FB51BD">
        <w:rPr>
          <w:sz w:val="24"/>
        </w:rPr>
        <w:t>2020-09-16</w:t>
      </w:r>
    </w:p>
    <w:sectPr w:rsidR="00C85A89" w:rsidRPr="001738D2" w:rsidSect="001738D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0036" w:rsidRDefault="00820036">
      <w:r>
        <w:separator/>
      </w:r>
    </w:p>
  </w:endnote>
  <w:endnote w:type="continuationSeparator" w:id="0">
    <w:p w:rsidR="00820036" w:rsidRDefault="00820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1BD" w:rsidRDefault="00FB51B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170896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7089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7089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1BD" w:rsidRDefault="00FB51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0036" w:rsidRDefault="00820036">
      <w:r>
        <w:separator/>
      </w:r>
    </w:p>
  </w:footnote>
  <w:footnote w:type="continuationSeparator" w:id="0">
    <w:p w:rsidR="00820036" w:rsidRDefault="008200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1BD" w:rsidRDefault="00FB51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1BD" w:rsidRDefault="00FB51B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1BD" w:rsidRDefault="00FB51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036"/>
    <w:rsid w:val="00022539"/>
    <w:rsid w:val="00140696"/>
    <w:rsid w:val="00170896"/>
    <w:rsid w:val="001738D2"/>
    <w:rsid w:val="00253031"/>
    <w:rsid w:val="002C67C0"/>
    <w:rsid w:val="00377700"/>
    <w:rsid w:val="003945C1"/>
    <w:rsid w:val="0048602F"/>
    <w:rsid w:val="0053051F"/>
    <w:rsid w:val="005C147E"/>
    <w:rsid w:val="00614303"/>
    <w:rsid w:val="007124E4"/>
    <w:rsid w:val="00745012"/>
    <w:rsid w:val="00820036"/>
    <w:rsid w:val="008F7AA7"/>
    <w:rsid w:val="00987E41"/>
    <w:rsid w:val="00AE783C"/>
    <w:rsid w:val="00C85A89"/>
    <w:rsid w:val="00CE3270"/>
    <w:rsid w:val="00D5444F"/>
    <w:rsid w:val="00E66FD0"/>
    <w:rsid w:val="00F26135"/>
    <w:rsid w:val="00FB5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3393924-07B4-4E49-B0EB-2B9FDEB6B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17089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708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Magdalena Salamon</dc:creator>
  <cp:keywords/>
  <cp:lastModifiedBy>Magdalena Salamon</cp:lastModifiedBy>
  <cp:revision>2</cp:revision>
  <cp:lastPrinted>2020-09-16T07:39:00Z</cp:lastPrinted>
  <dcterms:created xsi:type="dcterms:W3CDTF">2020-09-16T07:39:00Z</dcterms:created>
  <dcterms:modified xsi:type="dcterms:W3CDTF">2020-09-16T07:39:00Z</dcterms:modified>
</cp:coreProperties>
</file>