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BF07FC">
        <w:rPr>
          <w:b/>
          <w:i w:val="0"/>
          <w:sz w:val="22"/>
          <w:szCs w:val="22"/>
        </w:rPr>
        <w:t>3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37564" w:rsidRPr="00F37564">
        <w:rPr>
          <w:rFonts w:ascii="Times New Roman" w:hAnsi="Times New Roman"/>
          <w:b/>
        </w:rPr>
        <w:t>NA/P/258/2020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37564" w:rsidRPr="00F37564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37564" w:rsidRPr="00F37564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F37564" w:rsidRPr="00F37564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C4103F" w:rsidRPr="00F90CD1" w:rsidRDefault="006676AE" w:rsidP="00953D10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37564" w:rsidRPr="00F37564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F37564" w:rsidRPr="00F37564">
        <w:rPr>
          <w:sz w:val="22"/>
          <w:szCs w:val="22"/>
        </w:rPr>
        <w:t>Rzeszów</w:t>
      </w: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B34079" w:rsidRPr="00953D10" w:rsidRDefault="007936D6" w:rsidP="00953D10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="00953D10">
        <w:rPr>
          <w:rFonts w:ascii="Times New Roman" w:hAnsi="Times New Roman"/>
          <w:i/>
          <w:sz w:val="16"/>
          <w:szCs w:val="16"/>
        </w:rPr>
        <w:t>)</w:t>
      </w: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F37564" w:rsidRPr="00F37564">
        <w:rPr>
          <w:rFonts w:ascii="Times New Roman" w:hAnsi="Times New Roman"/>
        </w:rPr>
        <w:t>(</w:t>
      </w:r>
      <w:proofErr w:type="spellStart"/>
      <w:r w:rsidR="00F37564" w:rsidRPr="00F37564">
        <w:rPr>
          <w:rFonts w:ascii="Times New Roman" w:hAnsi="Times New Roman"/>
        </w:rPr>
        <w:t>t.j</w:t>
      </w:r>
      <w:proofErr w:type="spellEnd"/>
      <w:r w:rsidR="00F37564" w:rsidRPr="00F37564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F37564" w:rsidRPr="00F37564">
        <w:rPr>
          <w:rFonts w:ascii="Times New Roman" w:hAnsi="Times New Roman"/>
          <w:b/>
        </w:rPr>
        <w:t>Dostawa urządzeń wielofunkcyjnych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F37564" w:rsidRPr="00F37564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F37564" w:rsidRPr="00997D0F" w:rsidRDefault="00F37564" w:rsidP="00F37564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F37564" w:rsidRPr="00023477" w:rsidRDefault="00F37564" w:rsidP="00F37564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F37564" w:rsidRPr="00997D0F" w:rsidRDefault="00F37564" w:rsidP="00F37564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F37564" w:rsidRPr="000247FF" w:rsidRDefault="00F37564" w:rsidP="00F37564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F37564" w:rsidRPr="000247FF" w:rsidRDefault="00F37564" w:rsidP="00F37564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</w:t>
      </w:r>
      <w:r w:rsidRPr="000247FF">
        <w:rPr>
          <w:rFonts w:ascii="Times New Roman" w:hAnsi="Times New Roman"/>
        </w:rPr>
        <w:lastRenderedPageBreak/>
        <w:t xml:space="preserve">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lastRenderedPageBreak/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953D10" w:rsidRDefault="00FE4E2B" w:rsidP="00953D10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  <w:bookmarkStart w:id="0" w:name="_GoBack"/>
      <w:bookmarkEnd w:id="0"/>
    </w:p>
    <w:sectPr w:rsidR="00484F88" w:rsidRPr="00953D10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7324" w:rsidRDefault="002D7324" w:rsidP="0038231F">
      <w:pPr>
        <w:spacing w:after="0" w:line="240" w:lineRule="auto"/>
      </w:pPr>
      <w:r>
        <w:separator/>
      </w:r>
    </w:p>
  </w:endnote>
  <w:endnote w:type="continuationSeparator" w:id="0">
    <w:p w:rsidR="002D7324" w:rsidRDefault="002D732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7564" w:rsidRDefault="00F3756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3D1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3D1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7564" w:rsidRDefault="00F3756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7324" w:rsidRDefault="002D7324" w:rsidP="0038231F">
      <w:pPr>
        <w:spacing w:after="0" w:line="240" w:lineRule="auto"/>
      </w:pPr>
      <w:r>
        <w:separator/>
      </w:r>
    </w:p>
  </w:footnote>
  <w:footnote w:type="continuationSeparator" w:id="0">
    <w:p w:rsidR="002D7324" w:rsidRDefault="002D732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7564" w:rsidRDefault="00F3756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7564" w:rsidRDefault="00F3756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7564" w:rsidRDefault="00F3756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7324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D7324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3D10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F07F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37564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354A65C-32D0-4ABC-A083-AA2823FA4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435693-01E2-49E6-B517-23B26508D0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645</Words>
  <Characters>3872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4</cp:revision>
  <cp:lastPrinted>2016-07-26T10:32:00Z</cp:lastPrinted>
  <dcterms:created xsi:type="dcterms:W3CDTF">2020-09-01T09:11:00Z</dcterms:created>
  <dcterms:modified xsi:type="dcterms:W3CDTF">2020-09-01T09:11:00Z</dcterms:modified>
</cp:coreProperties>
</file>