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F08D4" w:rsidRDefault="006676AE" w:rsidP="00DF08D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D083B" w:rsidRPr="00FD083B">
        <w:rPr>
          <w:b/>
          <w:i w:val="0"/>
          <w:sz w:val="22"/>
          <w:szCs w:val="22"/>
        </w:rPr>
        <w:t>2</w:t>
      </w:r>
      <w:r w:rsidR="00DF08D4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D083B" w:rsidRPr="00FD083B">
        <w:rPr>
          <w:rFonts w:ascii="Times New Roman" w:hAnsi="Times New Roman"/>
          <w:b/>
        </w:rPr>
        <w:t>NA/P/283/2020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83B" w:rsidRPr="00FD083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83B" w:rsidRPr="00FD083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D083B" w:rsidRPr="00FD083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083B" w:rsidRPr="00FD083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D083B" w:rsidRPr="00FD083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DF08D4" w:rsidRDefault="007936D6" w:rsidP="00DF08D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DF08D4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D083B" w:rsidRPr="00FD083B">
        <w:rPr>
          <w:rFonts w:ascii="Times New Roman" w:hAnsi="Times New Roman"/>
        </w:rPr>
        <w:t>(</w:t>
      </w:r>
      <w:proofErr w:type="spellStart"/>
      <w:r w:rsidR="00FD083B" w:rsidRPr="00FD083B">
        <w:rPr>
          <w:rFonts w:ascii="Times New Roman" w:hAnsi="Times New Roman"/>
        </w:rPr>
        <w:t>t.j</w:t>
      </w:r>
      <w:proofErr w:type="spellEnd"/>
      <w:r w:rsidR="00FD083B" w:rsidRPr="00FD083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F08D4" w:rsidRDefault="00313417" w:rsidP="00DF08D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D083B" w:rsidRPr="00FD083B">
        <w:rPr>
          <w:rFonts w:ascii="Times New Roman" w:hAnsi="Times New Roman"/>
          <w:b/>
        </w:rPr>
        <w:t xml:space="preserve">Dostawa sprzętu badawczego dla </w:t>
      </w:r>
      <w:proofErr w:type="spellStart"/>
      <w:r w:rsidR="00FD083B" w:rsidRPr="00FD083B">
        <w:rPr>
          <w:rFonts w:ascii="Times New Roman" w:hAnsi="Times New Roman"/>
          <w:b/>
        </w:rPr>
        <w:t>KDiM</w:t>
      </w:r>
      <w:proofErr w:type="spellEnd"/>
      <w:r w:rsidR="00FD083B" w:rsidRPr="00FD083B">
        <w:rPr>
          <w:rFonts w:ascii="Times New Roman" w:hAnsi="Times New Roman"/>
          <w:b/>
        </w:rPr>
        <w:t xml:space="preserve"> </w:t>
      </w:r>
      <w:proofErr w:type="spellStart"/>
      <w:r w:rsidR="00FD083B" w:rsidRPr="00FD083B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D083B" w:rsidRPr="00FD083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D083B" w:rsidRPr="00997D0F" w:rsidRDefault="00FD083B" w:rsidP="00FD083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D083B" w:rsidRPr="00023477" w:rsidRDefault="00FD083B" w:rsidP="00FD083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D083B" w:rsidRPr="00997D0F" w:rsidRDefault="00FD083B" w:rsidP="00FD083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D083B" w:rsidRPr="000247FF" w:rsidRDefault="00FD083B" w:rsidP="00FD083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D083B" w:rsidP="00DF08D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F08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F83" w:rsidRDefault="00F96F83" w:rsidP="0038231F">
      <w:pPr>
        <w:spacing w:after="0" w:line="240" w:lineRule="auto"/>
      </w:pPr>
      <w:r>
        <w:separator/>
      </w:r>
    </w:p>
  </w:endnote>
  <w:endnote w:type="continuationSeparator" w:id="0">
    <w:p w:rsidR="00F96F83" w:rsidRDefault="00F96F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3B" w:rsidRDefault="00FD08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08D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08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3B" w:rsidRDefault="00FD08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F83" w:rsidRDefault="00F96F83" w:rsidP="0038231F">
      <w:pPr>
        <w:spacing w:after="0" w:line="240" w:lineRule="auto"/>
      </w:pPr>
      <w:r>
        <w:separator/>
      </w:r>
    </w:p>
  </w:footnote>
  <w:footnote w:type="continuationSeparator" w:id="0">
    <w:p w:rsidR="00F96F83" w:rsidRDefault="00F96F8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3B" w:rsidRDefault="00FD08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3B" w:rsidRDefault="00FD08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83B" w:rsidRDefault="00FD08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F8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08D4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96F83"/>
    <w:rsid w:val="00FC0317"/>
    <w:rsid w:val="00FD083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B146A6-3F05-49E0-A9B5-6FAE8222E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07EFA-EFDF-448C-9788-717978F59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2020-09-16T06:29:00Z</dcterms:created>
  <dcterms:modified xsi:type="dcterms:W3CDTF">2020-09-16T06:29:00Z</dcterms:modified>
</cp:coreProperties>
</file>