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A95F9D" w:rsidRPr="00A95F9D">
        <w:rPr>
          <w:b/>
        </w:rPr>
        <w:t>NA/O/290/2020</w:t>
      </w:r>
      <w:r>
        <w:rPr>
          <w:b/>
          <w:lang w:val="pl-PL"/>
        </w:rPr>
        <w:t xml:space="preserve"> </w:t>
      </w:r>
      <w:r w:rsidR="00A95F9D" w:rsidRPr="00A95F9D">
        <w:rPr>
          <w:lang w:val="pl-PL"/>
        </w:rPr>
        <w:t>Rzeszów</w:t>
      </w:r>
      <w:r w:rsidR="00211900" w:rsidRPr="003209A8">
        <w:t xml:space="preserve">, </w:t>
      </w:r>
      <w:r w:rsidR="00A95F9D" w:rsidRPr="00A95F9D">
        <w:t>2020-09-24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3360D8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3360D8">
        <w:t>Podstawa pr</w:t>
      </w:r>
      <w:r w:rsidR="00F11D06" w:rsidRPr="003360D8">
        <w:t xml:space="preserve">awna ogłoszenia: art. 4 pkt. 8 </w:t>
      </w:r>
      <w:r w:rsidR="007427DE" w:rsidRPr="003360D8">
        <w:rPr>
          <w:bCs/>
        </w:rPr>
        <w:t xml:space="preserve">ustawy z dnia </w:t>
      </w:r>
      <w:r w:rsidR="007427DE" w:rsidRPr="003360D8">
        <w:t xml:space="preserve">29 stycznia 2004 roku Prawo zamówień publicznych </w:t>
      </w:r>
      <w:r w:rsidR="00A95F9D" w:rsidRPr="003360D8">
        <w:t>(</w:t>
      </w:r>
      <w:proofErr w:type="spellStart"/>
      <w:r w:rsidR="00A95F9D" w:rsidRPr="003360D8">
        <w:t>t.j</w:t>
      </w:r>
      <w:proofErr w:type="spellEnd"/>
      <w:r w:rsidR="00A95F9D" w:rsidRPr="003360D8">
        <w:t>. Dz.U.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A95F9D" w:rsidP="00583EF9">
      <w:pPr>
        <w:spacing w:line="360" w:lineRule="auto"/>
        <w:rPr>
          <w:b/>
        </w:rPr>
      </w:pPr>
      <w:r w:rsidRPr="00A95F9D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A95F9D">
        <w:rPr>
          <w:rFonts w:ascii="Arial" w:hAnsi="Arial" w:cs="Arial"/>
          <w:sz w:val="22"/>
          <w:szCs w:val="22"/>
          <w:lang w:val="de-DE"/>
        </w:rPr>
        <w:t xml:space="preserve"> </w:t>
      </w:r>
      <w:r w:rsidR="003360D8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A95F9D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A95F9D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3059FB" w:rsidTr="003059FB">
        <w:tc>
          <w:tcPr>
            <w:tcW w:w="9568" w:type="dxa"/>
            <w:shd w:val="clear" w:color="auto" w:fill="F3F3F3"/>
            <w:vAlign w:val="center"/>
          </w:tcPr>
          <w:p w:rsidR="003059FB" w:rsidRPr="00CA0351" w:rsidRDefault="003059FB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3059FB" w:rsidTr="003059FB">
        <w:tc>
          <w:tcPr>
            <w:tcW w:w="9568" w:type="dxa"/>
          </w:tcPr>
          <w:p w:rsidR="003059FB" w:rsidRDefault="003059FB" w:rsidP="00A436BE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A95F9D">
              <w:t>Usługa remontu śmigieł</w:t>
            </w:r>
          </w:p>
          <w:p w:rsidR="003059FB" w:rsidRDefault="003059FB" w:rsidP="00A436BE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A95F9D">
              <w:t>34731000-0 - Części statków powietrznych</w:t>
            </w:r>
            <w:r>
              <w:t xml:space="preserve"> </w:t>
            </w:r>
          </w:p>
          <w:p w:rsidR="003059FB" w:rsidRDefault="003059FB" w:rsidP="00A436BE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3059FB" w:rsidRPr="00A95F9D" w:rsidRDefault="003059FB" w:rsidP="00A436BE">
            <w:pPr>
              <w:spacing w:after="120"/>
              <w:jc w:val="both"/>
            </w:pPr>
            <w:r w:rsidRPr="00A95F9D">
              <w:t>Usługa remontu:</w:t>
            </w:r>
          </w:p>
          <w:p w:rsidR="003059FB" w:rsidRPr="00A95F9D" w:rsidRDefault="003059FB" w:rsidP="00A436BE">
            <w:pPr>
              <w:spacing w:after="120"/>
              <w:jc w:val="both"/>
            </w:pPr>
            <w:r w:rsidRPr="00A95F9D">
              <w:t>Przedmiotem zamówienia jest usługa remontu:</w:t>
            </w:r>
          </w:p>
          <w:p w:rsidR="003059FB" w:rsidRPr="00A95F9D" w:rsidRDefault="003059FB" w:rsidP="00A436BE">
            <w:pPr>
              <w:spacing w:after="120"/>
              <w:jc w:val="both"/>
            </w:pPr>
            <w:r w:rsidRPr="00A95F9D">
              <w:t xml:space="preserve">1. śmigło </w:t>
            </w:r>
            <w:proofErr w:type="spellStart"/>
            <w:r w:rsidRPr="00A95F9D">
              <w:t>Sensenich</w:t>
            </w:r>
            <w:proofErr w:type="spellEnd"/>
            <w:r w:rsidRPr="00A95F9D">
              <w:t xml:space="preserve"> 74DM6S8-0-54 S/N: A-55521</w:t>
            </w:r>
          </w:p>
          <w:p w:rsidR="003059FB" w:rsidRPr="00A95F9D" w:rsidRDefault="003059FB" w:rsidP="00A436BE">
            <w:pPr>
              <w:spacing w:after="120"/>
              <w:jc w:val="both"/>
            </w:pPr>
            <w:r w:rsidRPr="00A95F9D">
              <w:t xml:space="preserve">2. śmigło </w:t>
            </w:r>
            <w:proofErr w:type="spellStart"/>
            <w:r w:rsidRPr="00A95F9D">
              <w:t>Sensenich</w:t>
            </w:r>
            <w:proofErr w:type="spellEnd"/>
            <w:r w:rsidRPr="00A95F9D">
              <w:t xml:space="preserve"> 74DM6S8-0-54 S/N: A-56973</w:t>
            </w:r>
          </w:p>
          <w:p w:rsidR="003059FB" w:rsidRPr="00A95F9D" w:rsidRDefault="003059FB" w:rsidP="00A436BE">
            <w:pPr>
              <w:spacing w:after="120"/>
              <w:jc w:val="both"/>
            </w:pPr>
          </w:p>
          <w:p w:rsidR="003059FB" w:rsidRPr="00A95F9D" w:rsidRDefault="003059FB" w:rsidP="00A436BE">
            <w:pPr>
              <w:spacing w:after="120"/>
              <w:jc w:val="both"/>
            </w:pPr>
            <w:r w:rsidRPr="00A95F9D">
              <w:t>Wykonawca musi dokonać naprawy głównej śmigła w/g posiadanych przez organizację obsługową zakresów zatwierdzeń, co musi potwierdzić wystawieniem Formularzy 1 EASA lub równoważnego.</w:t>
            </w:r>
          </w:p>
          <w:p w:rsidR="003059FB" w:rsidRPr="00A95F9D" w:rsidRDefault="003059FB" w:rsidP="00A436BE">
            <w:pPr>
              <w:spacing w:after="120"/>
              <w:jc w:val="both"/>
            </w:pPr>
            <w:r w:rsidRPr="00A95F9D">
              <w:t>Formularze 1 EASA lub równoważne muszą zostać przekazane Zamawiającemu w momencie odbioru wyremontowanych podzespołów.</w:t>
            </w:r>
          </w:p>
          <w:p w:rsidR="003059FB" w:rsidRPr="00A95F9D" w:rsidRDefault="003059FB" w:rsidP="00A436BE">
            <w:pPr>
              <w:spacing w:after="120"/>
              <w:jc w:val="both"/>
            </w:pPr>
            <w:r w:rsidRPr="00A95F9D">
              <w:t>Odbiór od Zamawiającego i dostawa śmigła po naprawie leży po stronie Wykonawcy i na koszt Wykonawcy. Koszty transportu należy wykazać w kalkulacji naprawy.</w:t>
            </w:r>
          </w:p>
          <w:p w:rsidR="003059FB" w:rsidRDefault="003059FB" w:rsidP="00A436BE">
            <w:pPr>
              <w:spacing w:after="120"/>
              <w:jc w:val="both"/>
            </w:pPr>
            <w:r w:rsidRPr="00A95F9D">
              <w:t xml:space="preserve">Cena nie obejmuje dodatkowych kosztów remontu wynikających z zużycia części nie będących objęte w pracach remontowych po 2000h. Kosztorys wraz z pełną dokumentacją dodatkowych </w:t>
            </w:r>
            <w:r w:rsidRPr="00A95F9D">
              <w:lastRenderedPageBreak/>
              <w:t>napraw należy przedstawić do Ośrodka Kształcenia Lotniczego Politechniki Rzeszowskiej.</w:t>
            </w:r>
          </w:p>
          <w:p w:rsidR="003059FB" w:rsidRDefault="003059FB" w:rsidP="00A436B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5F9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A95F9D" w:rsidRPr="003209A8" w:rsidTr="00A436BE">
        <w:tc>
          <w:tcPr>
            <w:tcW w:w="8640" w:type="dxa"/>
          </w:tcPr>
          <w:p w:rsidR="00A95F9D" w:rsidRPr="003209A8" w:rsidRDefault="00A95F9D" w:rsidP="003059FB">
            <w:pPr>
              <w:pStyle w:val="Tekstpodstawowy"/>
            </w:pPr>
            <w:r w:rsidRPr="00A95F9D">
              <w:rPr>
                <w:b/>
              </w:rPr>
              <w:t>28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A95F9D" w:rsidRPr="003209A8" w:rsidRDefault="00A95F9D" w:rsidP="00A436BE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98E" w:rsidRPr="0062398E" w:rsidRDefault="0062398E" w:rsidP="0062398E">
            <w:pPr>
              <w:spacing w:before="120"/>
              <w:rPr>
                <w:b/>
                <w:bCs/>
                <w:color w:val="000000"/>
              </w:rPr>
            </w:pPr>
            <w:r w:rsidRPr="0062398E">
              <w:rPr>
                <w:b/>
                <w:bCs/>
                <w:color w:val="000000"/>
              </w:rPr>
              <w:t>IV. OPIS SPOSOBU PRZYGOTOWANIA OFERTY</w:t>
            </w:r>
          </w:p>
          <w:p w:rsidR="0062398E" w:rsidRPr="0062398E" w:rsidRDefault="0062398E" w:rsidP="0062398E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62398E">
              <w:rPr>
                <w:b/>
                <w:bCs/>
                <w:iCs/>
                <w:u w:val="single"/>
              </w:rPr>
              <w:t>Oferta musi być sporządzona według wzoru formularza oferty stanowiącego załącznik nr 1 do niniejszego ogłoszenia.</w:t>
            </w:r>
          </w:p>
          <w:p w:rsidR="0062398E" w:rsidRPr="0062398E" w:rsidRDefault="0062398E" w:rsidP="0062398E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bCs/>
                <w:color w:val="000000"/>
                <w:u w:val="single"/>
              </w:rPr>
            </w:pPr>
            <w:r w:rsidRPr="0062398E">
              <w:rPr>
                <w:bCs/>
                <w:color w:val="000000"/>
              </w:rPr>
              <w:t>Do oferty należy dołączyć szczegółową wycenę zawierającą ceny jednostkowe brutto za poszczególne pozycje składających się na całość zadania wraz z informacjami</w:t>
            </w:r>
            <w:r>
              <w:rPr>
                <w:bCs/>
                <w:color w:val="000000"/>
              </w:rPr>
              <w:t>.</w:t>
            </w:r>
          </w:p>
          <w:p w:rsidR="0062398E" w:rsidRPr="0062398E" w:rsidRDefault="0062398E" w:rsidP="0062398E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62398E">
              <w:rPr>
                <w:bCs/>
                <w:color w:val="000000"/>
              </w:rPr>
              <w:t xml:space="preserve">Do oferty należy dołączyć </w:t>
            </w:r>
            <w:r w:rsidRPr="0062398E">
              <w:rPr>
                <w:color w:val="000000"/>
              </w:rPr>
              <w:t>aktualny odpis z właściwego rejestru lub z centralnej ewidencji i informacji o działalności gospodarczej.</w:t>
            </w:r>
            <w:r w:rsidRPr="0062398E">
              <w:t xml:space="preserve"> </w:t>
            </w:r>
          </w:p>
          <w:p w:rsidR="0062398E" w:rsidRPr="0062398E" w:rsidRDefault="0062398E" w:rsidP="0062398E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62398E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62398E" w:rsidRPr="0062398E" w:rsidRDefault="0062398E" w:rsidP="0062398E">
            <w:pPr>
              <w:jc w:val="both"/>
              <w:rPr>
                <w:b/>
                <w:color w:val="000000"/>
              </w:rPr>
            </w:pPr>
            <w:r w:rsidRPr="0062398E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62398E" w:rsidRPr="0062398E" w:rsidRDefault="0062398E" w:rsidP="0062398E">
            <w:pPr>
              <w:jc w:val="both"/>
              <w:rPr>
                <w:b/>
                <w:color w:val="000000"/>
              </w:rPr>
            </w:pPr>
            <w:r w:rsidRPr="0062398E">
              <w:rPr>
                <w:b/>
                <w:color w:val="000000"/>
              </w:rPr>
              <w:t>Dodatkowe informację:</w:t>
            </w:r>
          </w:p>
          <w:p w:rsidR="0062398E" w:rsidRPr="0062398E" w:rsidRDefault="0062398E" w:rsidP="0062398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62398E">
              <w:rPr>
                <w:bCs/>
                <w:iCs/>
                <w:lang w:eastAsia="x-none"/>
              </w:rPr>
              <w:t>1</w:t>
            </w:r>
            <w:r w:rsidRPr="0062398E">
              <w:rPr>
                <w:bCs/>
                <w:iCs/>
                <w:lang w:val="x-none" w:eastAsia="x-none"/>
              </w:rPr>
              <w:t>. Wykonawca może złożyć tylko jedną ofertę.</w:t>
            </w:r>
          </w:p>
          <w:p w:rsidR="0062398E" w:rsidRPr="0062398E" w:rsidRDefault="0062398E" w:rsidP="0062398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62398E">
              <w:rPr>
                <w:bCs/>
                <w:iCs/>
                <w:lang w:eastAsia="x-none"/>
              </w:rPr>
              <w:t>2</w:t>
            </w:r>
            <w:r w:rsidRPr="0062398E">
              <w:rPr>
                <w:bCs/>
                <w:iCs/>
                <w:lang w:val="x-none" w:eastAsia="x-none"/>
              </w:rPr>
              <w:t>. Tre</w:t>
            </w:r>
            <w:r w:rsidRPr="0062398E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62398E">
              <w:rPr>
                <w:bCs/>
                <w:iCs/>
                <w:lang w:val="x-none" w:eastAsia="x-none"/>
              </w:rPr>
              <w:t>oferty musi odpowiada</w:t>
            </w:r>
            <w:r w:rsidRPr="0062398E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62398E">
              <w:rPr>
                <w:bCs/>
                <w:iCs/>
                <w:lang w:val="x-none" w:eastAsia="x-none"/>
              </w:rPr>
              <w:t>tre</w:t>
            </w:r>
            <w:r w:rsidRPr="0062398E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62398E">
              <w:rPr>
                <w:bCs/>
                <w:iCs/>
                <w:lang w:val="x-none" w:eastAsia="x-none"/>
              </w:rPr>
              <w:t>ci niniejszego ogłoszenia.</w:t>
            </w:r>
          </w:p>
          <w:p w:rsidR="0062398E" w:rsidRPr="0062398E" w:rsidRDefault="0062398E" w:rsidP="0062398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62398E">
              <w:rPr>
                <w:bCs/>
                <w:iCs/>
                <w:lang w:eastAsia="x-none"/>
              </w:rPr>
              <w:t>3</w:t>
            </w:r>
            <w:r w:rsidRPr="0062398E">
              <w:rPr>
                <w:bCs/>
                <w:iCs/>
                <w:lang w:val="x-none" w:eastAsia="x-none"/>
              </w:rPr>
              <w:t>. Zamawiający nie przewiduje zwrotu kosztów udziału w postępowaniu.</w:t>
            </w:r>
          </w:p>
          <w:p w:rsidR="0062398E" w:rsidRPr="0062398E" w:rsidRDefault="0062398E" w:rsidP="0062398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eastAsia="x-none"/>
              </w:rPr>
            </w:pPr>
            <w:r w:rsidRPr="0062398E">
              <w:rPr>
                <w:bCs/>
                <w:iCs/>
                <w:lang w:eastAsia="x-none"/>
              </w:rPr>
              <w:t>4</w:t>
            </w:r>
            <w:r w:rsidRPr="0062398E">
              <w:rPr>
                <w:bCs/>
                <w:iCs/>
                <w:lang w:val="x-none" w:eastAsia="x-none"/>
              </w:rPr>
              <w:t>. Oferta wraz ze stanowiącymi jej integralną część załącznikami musi być sporządzona przez Wykonawcę ściśle według postanowień niniejszego ogłoszenia</w:t>
            </w:r>
            <w:r w:rsidRPr="0062398E">
              <w:rPr>
                <w:bCs/>
                <w:iCs/>
                <w:lang w:eastAsia="x-none"/>
              </w:rPr>
              <w:t>.</w:t>
            </w:r>
          </w:p>
          <w:p w:rsidR="0062398E" w:rsidRPr="0062398E" w:rsidRDefault="0062398E" w:rsidP="0062398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62398E">
              <w:rPr>
                <w:bCs/>
                <w:iCs/>
                <w:lang w:eastAsia="x-none"/>
              </w:rPr>
              <w:t>5</w:t>
            </w:r>
            <w:r w:rsidRPr="0062398E">
              <w:rPr>
                <w:bCs/>
                <w:iCs/>
                <w:lang w:val="x-none" w:eastAsia="x-none"/>
              </w:rPr>
              <w:t xml:space="preserve">. </w:t>
            </w:r>
            <w:r w:rsidRPr="0062398E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62398E">
              <w:rPr>
                <w:b/>
                <w:bCs/>
                <w:iCs/>
                <w:u w:val="single"/>
                <w:lang w:eastAsia="x-none"/>
              </w:rPr>
              <w:t>wszystkie</w:t>
            </w:r>
            <w:r w:rsidRPr="0062398E">
              <w:rPr>
                <w:bCs/>
                <w:iCs/>
                <w:u w:val="single"/>
                <w:lang w:eastAsia="x-none"/>
              </w:rPr>
              <w:t xml:space="preserve"> </w:t>
            </w:r>
            <w:r w:rsidRPr="0062398E">
              <w:rPr>
                <w:bCs/>
                <w:iCs/>
                <w:u w:val="single"/>
                <w:lang w:val="x-none" w:eastAsia="x-none"/>
              </w:rPr>
              <w:t xml:space="preserve">załączniki muszą być sporządzona </w:t>
            </w:r>
            <w:r w:rsidRPr="0062398E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62398E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62398E" w:rsidRPr="0062398E" w:rsidRDefault="0062398E" w:rsidP="0062398E">
            <w:pPr>
              <w:jc w:val="both"/>
              <w:rPr>
                <w:b/>
              </w:rPr>
            </w:pPr>
            <w:r w:rsidRPr="0062398E">
              <w:t xml:space="preserve">6. Oferta musi być podpisana przez osobę uprawnioną do reprezentowania Wykonawcy, zgodnie z formą reprezentacji określoną w dokumentach rejestrowych, lub przez osobę posiadającą ważne </w:t>
            </w:r>
            <w:r w:rsidRPr="0062398E">
              <w:rPr>
                <w:b/>
                <w:u w:val="single"/>
              </w:rPr>
              <w:t>pełnomocnictwo</w:t>
            </w:r>
            <w:r w:rsidRPr="0062398E">
              <w:t>, które należy dołączyć do składanej oferty</w:t>
            </w:r>
          </w:p>
          <w:p w:rsidR="0062398E" w:rsidRPr="0062398E" w:rsidRDefault="0062398E" w:rsidP="0062398E">
            <w:pPr>
              <w:rPr>
                <w:color w:val="000000"/>
                <w:u w:val="single"/>
              </w:rPr>
            </w:pPr>
            <w:r w:rsidRPr="0062398E">
              <w:rPr>
                <w:color w:val="000000"/>
                <w:u w:val="single"/>
              </w:rPr>
              <w:t>7. Oferta powinna zawierać:</w:t>
            </w:r>
          </w:p>
          <w:p w:rsidR="0062398E" w:rsidRPr="0062398E" w:rsidRDefault="0062398E" w:rsidP="0062398E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62398E">
              <w:rPr>
                <w:color w:val="000000"/>
              </w:rPr>
              <w:t>Dane teleadresowe firmy - numer NIP , REGON firmy itp.</w:t>
            </w:r>
          </w:p>
          <w:p w:rsidR="0062398E" w:rsidRPr="0062398E" w:rsidRDefault="0062398E" w:rsidP="0062398E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62398E">
              <w:rPr>
                <w:color w:val="000000"/>
              </w:rPr>
              <w:t>Wskazanie osoby do kontaktu w sprawie oferty (numer telefonu i e-mail).</w:t>
            </w:r>
          </w:p>
          <w:p w:rsidR="0062398E" w:rsidRPr="0062398E" w:rsidRDefault="0062398E" w:rsidP="0062398E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62398E">
              <w:rPr>
                <w:color w:val="000000"/>
              </w:rPr>
              <w:t>Proponowaną cenę brutto za realizację zamówienia.</w:t>
            </w:r>
          </w:p>
          <w:p w:rsidR="00211900" w:rsidRDefault="0062398E" w:rsidP="0062398E">
            <w:pPr>
              <w:spacing w:before="120"/>
            </w:pPr>
            <w:r w:rsidRPr="0062398E">
              <w:t>8. Oferta złożona przez wykonawcę nie jest ofertą w rozumieniu KC.</w:t>
            </w:r>
          </w:p>
        </w:tc>
      </w:tr>
      <w:tr w:rsidR="00211900" w:rsidTr="00B41302">
        <w:trPr>
          <w:trHeight w:val="1118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 xml:space="preserve">Cena musi być podana w złotych polskich cyfrą i słownie. W przypadku rozbieżności pomiędzy </w:t>
            </w:r>
            <w:r w:rsidRPr="00FF38E6">
              <w:lastRenderedPageBreak/>
              <w:t>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B41302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A95F9D" w:rsidRPr="00A95F9D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B41302">
              <w:rPr>
                <w:b/>
              </w:rPr>
              <w:t xml:space="preserve">„Oferta na: </w:t>
            </w:r>
            <w:r w:rsidR="00A95F9D" w:rsidRPr="00B41302">
              <w:rPr>
                <w:b/>
              </w:rPr>
              <w:t>Usługa remontu śmigieł</w:t>
            </w:r>
            <w:r w:rsidR="00393B64" w:rsidRPr="00B41302">
              <w:rPr>
                <w:b/>
              </w:rPr>
              <w:t xml:space="preserve"> NIE OTWIERAĆ przed </w:t>
            </w:r>
            <w:r w:rsidR="00A95F9D" w:rsidRPr="00B41302">
              <w:rPr>
                <w:b/>
              </w:rPr>
              <w:t>2020-10-06</w:t>
            </w:r>
            <w:r w:rsidR="00393B64" w:rsidRPr="00B41302">
              <w:rPr>
                <w:b/>
              </w:rPr>
              <w:t xml:space="preserve"> godz. </w:t>
            </w:r>
            <w:r w:rsidR="00A95F9D" w:rsidRPr="00B41302">
              <w:rPr>
                <w:b/>
              </w:rPr>
              <w:t>10:15</w:t>
            </w:r>
            <w:r w:rsidR="00393B64" w:rsidRPr="00B41302">
              <w:rPr>
                <w:b/>
              </w:rPr>
              <w:t xml:space="preserve"> - </w:t>
            </w:r>
            <w:r w:rsidR="00A95F9D" w:rsidRPr="00B41302">
              <w:rPr>
                <w:b/>
              </w:rPr>
              <w:t>NA/O/290/2020</w:t>
            </w:r>
            <w:r w:rsidR="00393B64" w:rsidRPr="00B41302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B41302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B41302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B41302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A95F9D" w:rsidRPr="00B41302">
              <w:rPr>
                <w:rFonts w:ascii="Times New Roman" w:hAnsi="Times New Roman"/>
                <w:sz w:val="24"/>
              </w:rPr>
              <w:t>siedzibie Zamawiającego</w:t>
            </w:r>
            <w:r w:rsidRPr="00B41302">
              <w:rPr>
                <w:rFonts w:ascii="Times New Roman" w:hAnsi="Times New Roman"/>
                <w:sz w:val="24"/>
              </w:rPr>
              <w:t xml:space="preserve">, pokój nr </w:t>
            </w:r>
            <w:r w:rsidR="00A95F9D" w:rsidRPr="00B41302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B41302">
              <w:rPr>
                <w:rFonts w:ascii="Times New Roman" w:hAnsi="Times New Roman"/>
                <w:sz w:val="24"/>
              </w:rPr>
              <w:t xml:space="preserve"> do dnia </w:t>
            </w:r>
            <w:r w:rsidR="00A95F9D" w:rsidRPr="00B41302">
              <w:rPr>
                <w:rFonts w:ascii="Times New Roman" w:hAnsi="Times New Roman"/>
                <w:b/>
                <w:sz w:val="24"/>
              </w:rPr>
              <w:t>2020-10-06</w:t>
            </w:r>
            <w:r w:rsidRPr="00B41302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A95F9D" w:rsidRPr="00B41302">
              <w:rPr>
                <w:rFonts w:ascii="Times New Roman" w:hAnsi="Times New Roman"/>
                <w:b/>
                <w:sz w:val="24"/>
              </w:rPr>
              <w:t>10:00</w:t>
            </w:r>
            <w:r w:rsidRPr="00B41302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A95F9D" w:rsidRPr="00A95F9D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A95F9D" w:rsidRPr="00B41302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2020-10-06</w:t>
            </w:r>
            <w:r w:rsidRPr="00B41302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A95F9D" w:rsidRPr="00B41302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A95F9D" w:rsidRPr="00A95F9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A95F9D" w:rsidRPr="00A95F9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10061D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61D" w:rsidRDefault="0010061D" w:rsidP="0010061D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VIII</w:t>
            </w:r>
            <w:r w:rsidRPr="00FB1361">
              <w:rPr>
                <w:bCs/>
                <w:color w:val="000000"/>
              </w:rPr>
              <w:t xml:space="preserve">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10061D" w:rsidRPr="00693802" w:rsidRDefault="0010061D" w:rsidP="0010061D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A95F9D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10061D" w:rsidRPr="00693802" w:rsidRDefault="0010061D" w:rsidP="0010061D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10061D" w:rsidRPr="00693802" w:rsidRDefault="0010061D" w:rsidP="0010061D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10061D" w:rsidRPr="00693802" w:rsidRDefault="0010061D" w:rsidP="0010061D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10061D" w:rsidRDefault="0010061D" w:rsidP="0010061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10061D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61D" w:rsidRDefault="0010061D" w:rsidP="0010061D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10061D" w:rsidRDefault="0010061D" w:rsidP="0010061D">
      <w:pPr>
        <w:jc w:val="right"/>
        <w:rPr>
          <w:rFonts w:ascii="Arial" w:hAnsi="Arial" w:cs="Arial"/>
          <w:b/>
        </w:rPr>
      </w:pPr>
    </w:p>
    <w:p w:rsidR="0010061D" w:rsidRDefault="0010061D" w:rsidP="0010061D">
      <w:pPr>
        <w:jc w:val="right"/>
        <w:rPr>
          <w:rFonts w:ascii="Arial" w:hAnsi="Arial" w:cs="Arial"/>
          <w:b/>
        </w:rPr>
      </w:pPr>
    </w:p>
    <w:p w:rsidR="00FB1361" w:rsidRPr="0010061D" w:rsidRDefault="0010061D" w:rsidP="0010061D">
      <w:pPr>
        <w:jc w:val="right"/>
        <w:rPr>
          <w:rFonts w:ascii="Arial" w:hAnsi="Arial" w:cs="Arial"/>
          <w:b/>
        </w:rPr>
      </w:pPr>
      <w:r w:rsidRPr="0010061D">
        <w:rPr>
          <w:rFonts w:ascii="Arial" w:hAnsi="Arial" w:cs="Arial"/>
          <w:b/>
        </w:rPr>
        <w:t xml:space="preserve">Załącznik nr 1 </w:t>
      </w:r>
    </w:p>
    <w:p w:rsidR="0010061D" w:rsidRDefault="0010061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A95F9D" w:rsidRPr="00A95F9D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A95F9D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95F9D">
        <w:rPr>
          <w:rFonts w:ascii="Arial" w:hAnsi="Arial" w:cs="Arial"/>
        </w:rPr>
        <w:t>POLITECHNIKA RZESZOWSKA</w:t>
      </w:r>
    </w:p>
    <w:p w:rsidR="001B541E" w:rsidRPr="00A40632" w:rsidRDefault="00A95F9D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95F9D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A95F9D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B3414D" w:rsidRDefault="00A95F9D" w:rsidP="00B3414D">
      <w:pPr>
        <w:pStyle w:val="Tekstpodstawowy"/>
        <w:ind w:left="360"/>
        <w:jc w:val="center"/>
        <w:rPr>
          <w:rFonts w:ascii="Arial" w:hAnsi="Arial" w:cs="Arial"/>
        </w:rPr>
      </w:pPr>
      <w:r w:rsidRPr="00A95F9D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A95F9D">
        <w:rPr>
          <w:rFonts w:ascii="Arial" w:hAnsi="Arial" w:cs="Arial"/>
        </w:rPr>
        <w:t>Rzeszów</w:t>
      </w: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A95F9D" w:rsidRPr="0088196F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A95F9D" w:rsidRPr="00A95F9D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A95F9D" w:rsidP="001B541E">
      <w:pPr>
        <w:ind w:left="142"/>
        <w:jc w:val="center"/>
        <w:rPr>
          <w:rFonts w:ascii="Arial" w:hAnsi="Arial" w:cs="Arial"/>
        </w:rPr>
      </w:pPr>
      <w:r w:rsidRPr="00A95F9D">
        <w:rPr>
          <w:rFonts w:ascii="Arial" w:hAnsi="Arial" w:cs="Arial"/>
          <w:b/>
        </w:rPr>
        <w:t>Usługa remontu śmigieł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B3414D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00"/>
        <w:gridCol w:w="1584"/>
      </w:tblGrid>
      <w:tr w:rsidR="0088196F" w:rsidTr="0088196F">
        <w:trPr>
          <w:gridAfter w:val="1"/>
          <w:wAfter w:w="1584" w:type="dxa"/>
        </w:trPr>
        <w:tc>
          <w:tcPr>
            <w:tcW w:w="7700" w:type="dxa"/>
            <w:shd w:val="clear" w:color="auto" w:fill="F3F3F3"/>
            <w:vAlign w:val="center"/>
          </w:tcPr>
          <w:p w:rsidR="0088196F" w:rsidRPr="00CA0351" w:rsidRDefault="0088196F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88196F" w:rsidTr="0088196F">
        <w:tc>
          <w:tcPr>
            <w:tcW w:w="9284" w:type="dxa"/>
            <w:gridSpan w:val="2"/>
          </w:tcPr>
          <w:p w:rsidR="0088196F" w:rsidRPr="002661CA" w:rsidRDefault="0088196F" w:rsidP="00A436B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95F9D">
              <w:rPr>
                <w:rFonts w:ascii="Arial" w:hAnsi="Arial" w:cs="Arial"/>
                <w:b/>
                <w:sz w:val="22"/>
                <w:szCs w:val="22"/>
              </w:rPr>
              <w:t>Usługa remontu śmigieł</w:t>
            </w:r>
          </w:p>
          <w:p w:rsidR="0088196F" w:rsidRPr="002661CA" w:rsidRDefault="0088196F" w:rsidP="00A436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88196F" w:rsidRPr="002661CA" w:rsidRDefault="0088196F" w:rsidP="00A436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</w:t>
            </w:r>
            <w:r w:rsidR="00B3414D">
              <w:rPr>
                <w:rFonts w:ascii="Arial" w:hAnsi="Arial" w:cs="Arial"/>
              </w:rPr>
              <w:t>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...........................................................................zł.</w:t>
            </w:r>
          </w:p>
          <w:p w:rsidR="0088196F" w:rsidRPr="002661CA" w:rsidRDefault="0088196F" w:rsidP="00A436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88196F" w:rsidRPr="002661CA" w:rsidRDefault="0088196F" w:rsidP="00A436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</w:t>
            </w:r>
            <w:r w:rsidR="00B3414D">
              <w:rPr>
                <w:rFonts w:ascii="Arial" w:hAnsi="Arial" w:cs="Arial"/>
              </w:rPr>
              <w:t>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............................................................................................zł.</w:t>
            </w:r>
          </w:p>
          <w:p w:rsidR="0088196F" w:rsidRPr="002661CA" w:rsidRDefault="0088196F" w:rsidP="00A436B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88196F" w:rsidRDefault="0088196F" w:rsidP="00A436B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A95F9D" w:rsidRPr="007B037B">
        <w:rPr>
          <w:rFonts w:ascii="Arial" w:hAnsi="Arial" w:cs="Arial"/>
          <w:b/>
        </w:rPr>
        <w:t>28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</w:t>
      </w:r>
      <w:r w:rsidR="007B037B">
        <w:rPr>
          <w:rFonts w:ascii="Arial" w:hAnsi="Arial" w:cs="Arial"/>
        </w:rPr>
        <w:t xml:space="preserve"> do: </w:t>
      </w:r>
      <w:r w:rsidR="007B037B" w:rsidRPr="007B037B">
        <w:rPr>
          <w:rFonts w:ascii="Arial" w:hAnsi="Arial" w:cs="Arial"/>
          <w:b/>
        </w:rPr>
        <w:t>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A95F9D" w:rsidRPr="00A95F9D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B3414D" w:rsidRDefault="00FE25FF" w:rsidP="00B3414D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B3414D" w:rsidRDefault="001B541E" w:rsidP="00B3414D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  <w:bookmarkStart w:id="0" w:name="_GoBack"/>
      <w:bookmarkEnd w:id="0"/>
    </w:p>
    <w:sectPr w:rsidR="001B541E" w:rsidRPr="00B341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E5A" w:rsidRDefault="00353E5A">
      <w:r>
        <w:separator/>
      </w:r>
    </w:p>
  </w:endnote>
  <w:endnote w:type="continuationSeparator" w:id="0">
    <w:p w:rsidR="00353E5A" w:rsidRDefault="003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B3414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414D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414D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53E5A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E5A" w:rsidRDefault="00353E5A">
      <w:r>
        <w:separator/>
      </w:r>
    </w:p>
  </w:footnote>
  <w:footnote w:type="continuationSeparator" w:id="0">
    <w:p w:rsidR="00353E5A" w:rsidRDefault="00353E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F9D" w:rsidRDefault="00A95F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F9D" w:rsidRDefault="00A95F9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F9D" w:rsidRDefault="00A95F9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7E214DE"/>
    <w:multiLevelType w:val="hybridMultilevel"/>
    <w:tmpl w:val="9732F2A2"/>
    <w:lvl w:ilvl="0" w:tplc="B91C0352">
      <w:start w:val="1"/>
      <w:numFmt w:val="decimal"/>
      <w:lvlText w:val="%1."/>
      <w:lvlJc w:val="left"/>
      <w:pPr>
        <w:ind w:left="644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6"/>
  </w:num>
  <w:num w:numId="6">
    <w:abstractNumId w:val="11"/>
  </w:num>
  <w:num w:numId="7">
    <w:abstractNumId w:val="19"/>
  </w:num>
  <w:num w:numId="8">
    <w:abstractNumId w:val="14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4"/>
  </w:num>
  <w:num w:numId="12">
    <w:abstractNumId w:val="24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7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3E5A"/>
    <w:rsid w:val="00006B5B"/>
    <w:rsid w:val="00014627"/>
    <w:rsid w:val="000600B5"/>
    <w:rsid w:val="000E2D26"/>
    <w:rsid w:val="0010061D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59FB"/>
    <w:rsid w:val="003078F2"/>
    <w:rsid w:val="003079D0"/>
    <w:rsid w:val="00316BAA"/>
    <w:rsid w:val="003360D8"/>
    <w:rsid w:val="00353851"/>
    <w:rsid w:val="00353E5A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2398E"/>
    <w:rsid w:val="0064545E"/>
    <w:rsid w:val="00650B8E"/>
    <w:rsid w:val="0069182B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037B"/>
    <w:rsid w:val="007B7A31"/>
    <w:rsid w:val="008443B5"/>
    <w:rsid w:val="0088196F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95F9D"/>
    <w:rsid w:val="00AC237B"/>
    <w:rsid w:val="00AD4C38"/>
    <w:rsid w:val="00AF0090"/>
    <w:rsid w:val="00AF3479"/>
    <w:rsid w:val="00B0255F"/>
    <w:rsid w:val="00B10D7D"/>
    <w:rsid w:val="00B3414D"/>
    <w:rsid w:val="00B34FAC"/>
    <w:rsid w:val="00B41302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431F101-23C6-4A94-B996-C120635F1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5</Pages>
  <Words>1432</Words>
  <Characters>8597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10009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9</cp:revision>
  <cp:lastPrinted>1899-12-31T22:00:00Z</cp:lastPrinted>
  <dcterms:created xsi:type="dcterms:W3CDTF">2020-09-24T11:04:00Z</dcterms:created>
  <dcterms:modified xsi:type="dcterms:W3CDTF">2020-09-24T11:13:00Z</dcterms:modified>
</cp:coreProperties>
</file>