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BD4" w:rsidRDefault="0018132E" w:rsidP="00466F6B">
      <w:pPr>
        <w:pStyle w:val="Zwykytekst"/>
        <w:jc w:val="center"/>
        <w:rPr>
          <w:rFonts w:ascii="Times New Roman" w:hAnsi="Times New Roman"/>
        </w:rPr>
      </w:pPr>
      <w:r>
        <w:rPr>
          <w:noProof/>
          <w:lang w:val="pl-PL"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0" o:spid="_x0000_i1025" type="#_x0000_t75" alt="znaczki POIR.png" style="width:445.5pt;height:47.25pt;visibility:visible;mso-wrap-style:square">
            <v:imagedata r:id="rId7" o:title="znaczki POIR"/>
          </v:shape>
        </w:pict>
      </w:r>
    </w:p>
    <w:p w:rsidR="009C2D0B" w:rsidRPr="009C2D0B" w:rsidRDefault="00466F6B" w:rsidP="009C2D0B">
      <w:pPr>
        <w:pStyle w:val="Zwykytekst"/>
        <w:jc w:val="center"/>
        <w:rPr>
          <w:rFonts w:ascii="Times New Roman" w:hAnsi="Times New Roman"/>
        </w:rPr>
      </w:pPr>
      <w:r w:rsidRPr="009C2D0B">
        <w:rPr>
          <w:rFonts w:ascii="Times New Roman" w:hAnsi="Times New Roman"/>
        </w:rPr>
        <w:t xml:space="preserve">Projekt jest współfinansowany ze środków Europejskiego Funduszu Rozwoju Regionalnego Dokument dotyczy projektu nr </w:t>
      </w:r>
      <w:r w:rsidR="009C2D0B" w:rsidRPr="009C2D0B">
        <w:rPr>
          <w:rFonts w:ascii="Times New Roman" w:hAnsi="Times New Roman"/>
        </w:rPr>
        <w:t>POIR.RU .18.001 - Opracowanie innowacyjnego urządzenia do wielowariantowego i wielkoseryjnego odlewania łopatek turbin gazowych o mikrostrukturze</w:t>
      </w:r>
    </w:p>
    <w:p w:rsidR="009C2D0B" w:rsidRDefault="009C2D0B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F36004" w:rsidRPr="00F36004">
        <w:rPr>
          <w:b/>
        </w:rPr>
        <w:t>NA/O/2</w:t>
      </w:r>
      <w:r w:rsidR="0018132E">
        <w:rPr>
          <w:b/>
          <w:lang w:val="pl-PL"/>
        </w:rPr>
        <w:t>92</w:t>
      </w:r>
      <w:r w:rsidR="00F36004" w:rsidRPr="00F36004">
        <w:rPr>
          <w:b/>
        </w:rPr>
        <w:t>/2020</w:t>
      </w:r>
      <w:r>
        <w:rPr>
          <w:b/>
          <w:lang w:val="pl-PL"/>
        </w:rPr>
        <w:t xml:space="preserve"> </w:t>
      </w:r>
      <w:r w:rsidR="00F36004" w:rsidRPr="00F36004">
        <w:rPr>
          <w:lang w:val="pl-PL"/>
        </w:rPr>
        <w:t>Rzeszów</w:t>
      </w:r>
      <w:r w:rsidR="00211900" w:rsidRPr="003209A8">
        <w:t xml:space="preserve">, </w:t>
      </w:r>
      <w:r w:rsidR="00F36004" w:rsidRPr="00F36004">
        <w:t>2020-09-25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393A4F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393A4F">
        <w:t>Podstawa pr</w:t>
      </w:r>
      <w:r w:rsidR="00F11D06" w:rsidRPr="00393A4F">
        <w:t xml:space="preserve">awna ogłoszenia: art. 4 pkt. 8 </w:t>
      </w:r>
      <w:r w:rsidR="007427DE" w:rsidRPr="00393A4F">
        <w:rPr>
          <w:bCs/>
        </w:rPr>
        <w:t xml:space="preserve">ustawy z dnia </w:t>
      </w:r>
      <w:r w:rsidR="007427DE" w:rsidRPr="00393A4F">
        <w:t xml:space="preserve">29 stycznia 2004 roku Prawo zamówień publicznych </w:t>
      </w:r>
      <w:r w:rsidR="00F36004" w:rsidRPr="00393A4F">
        <w:t>(</w:t>
      </w:r>
      <w:proofErr w:type="spellStart"/>
      <w:r w:rsidR="00F36004" w:rsidRPr="00393A4F">
        <w:t>t.j</w:t>
      </w:r>
      <w:proofErr w:type="spellEnd"/>
      <w:r w:rsidR="00F36004" w:rsidRPr="00393A4F">
        <w:t>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F36004" w:rsidP="00583EF9">
      <w:pPr>
        <w:spacing w:line="360" w:lineRule="auto"/>
        <w:rPr>
          <w:b/>
        </w:rPr>
      </w:pPr>
      <w:r w:rsidRPr="00F36004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F36004">
        <w:rPr>
          <w:rFonts w:ascii="Arial" w:hAnsi="Arial" w:cs="Arial"/>
          <w:sz w:val="22"/>
          <w:szCs w:val="22"/>
          <w:lang w:val="de-DE"/>
        </w:rPr>
        <w:t xml:space="preserve"> </w:t>
      </w:r>
      <w:r w:rsidR="00AA29C1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F36004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F36004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1201F6" w:rsidTr="001201F6">
        <w:tc>
          <w:tcPr>
            <w:tcW w:w="9709" w:type="dxa"/>
            <w:shd w:val="clear" w:color="auto" w:fill="F3F3F3"/>
            <w:vAlign w:val="center"/>
          </w:tcPr>
          <w:p w:rsidR="001201F6" w:rsidRPr="00CA0351" w:rsidRDefault="001201F6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1201F6" w:rsidTr="001201F6">
        <w:tc>
          <w:tcPr>
            <w:tcW w:w="9709" w:type="dxa"/>
          </w:tcPr>
          <w:p w:rsidR="001201F6" w:rsidRDefault="001201F6" w:rsidP="0027433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F36004">
              <w:t>Dostawa  kompletu materiałów do przygotowania zgładów metalograficznych</w:t>
            </w:r>
          </w:p>
          <w:p w:rsidR="001201F6" w:rsidRDefault="001201F6" w:rsidP="0027433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F36004">
              <w:t>14522400-0 - Materiały ścierne naturalne</w:t>
            </w:r>
            <w:r>
              <w:t xml:space="preserve"> </w:t>
            </w:r>
          </w:p>
          <w:p w:rsidR="001201F6" w:rsidRDefault="001201F6" w:rsidP="0027433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201F6" w:rsidRPr="00F36004" w:rsidRDefault="001201F6" w:rsidP="00274337">
            <w:pPr>
              <w:spacing w:after="120"/>
              <w:jc w:val="both"/>
            </w:pPr>
            <w:r w:rsidRPr="00F36004">
              <w:t>Przedmiotem zamówienia jest jeden komplet materiałów do przygotowania zgładów metalograficznych:</w:t>
            </w:r>
          </w:p>
          <w:p w:rsidR="001201F6" w:rsidRPr="00F36004" w:rsidRDefault="001201F6" w:rsidP="00274337">
            <w:pPr>
              <w:spacing w:after="120"/>
              <w:jc w:val="both"/>
            </w:pPr>
            <w:r w:rsidRPr="00F36004">
              <w:t>Tarcza szlifierska MD-Piano średnica 250 mm, ziarnistość 80 lub równoważne - 1 op.</w:t>
            </w:r>
          </w:p>
          <w:p w:rsidR="001201F6" w:rsidRPr="00F36004" w:rsidRDefault="001201F6" w:rsidP="00274337">
            <w:pPr>
              <w:spacing w:after="120"/>
              <w:jc w:val="both"/>
            </w:pPr>
            <w:r w:rsidRPr="00F36004">
              <w:t>Tarcza szlifierska MD-Piano średnica 250 mm, ziarnistość 120  lub równoważne - 1 op.</w:t>
            </w:r>
          </w:p>
          <w:p w:rsidR="001201F6" w:rsidRPr="00F36004" w:rsidRDefault="001201F6" w:rsidP="00274337">
            <w:pPr>
              <w:spacing w:after="120"/>
              <w:jc w:val="both"/>
            </w:pPr>
            <w:r w:rsidRPr="00F36004">
              <w:t>Tarcza szlifierska MD-Piano średnica 250 mm, ziarnistość 220  lub równoważne - 1 op.</w:t>
            </w:r>
          </w:p>
          <w:p w:rsidR="001201F6" w:rsidRPr="00F36004" w:rsidRDefault="001201F6" w:rsidP="00274337">
            <w:pPr>
              <w:spacing w:after="120"/>
              <w:jc w:val="both"/>
            </w:pPr>
            <w:r w:rsidRPr="00F36004">
              <w:t>Tarcza szlifierska MD-Piano średnica 250 mm, ziarnistość 500  lub równoważne - 1 op.</w:t>
            </w:r>
          </w:p>
          <w:p w:rsidR="001201F6" w:rsidRPr="00F36004" w:rsidRDefault="001201F6" w:rsidP="00274337">
            <w:pPr>
              <w:spacing w:after="120"/>
              <w:jc w:val="both"/>
            </w:pPr>
            <w:r w:rsidRPr="00F36004">
              <w:t>Tarcza szlifierska MD-Piano średnica 250 mm, ziarnistość 1200  lub równoważne - 1 op.</w:t>
            </w:r>
          </w:p>
          <w:p w:rsidR="001201F6" w:rsidRPr="00F36004" w:rsidRDefault="001201F6" w:rsidP="00274337">
            <w:pPr>
              <w:spacing w:after="120"/>
              <w:jc w:val="both"/>
            </w:pPr>
            <w:r w:rsidRPr="00F36004">
              <w:lastRenderedPageBreak/>
              <w:t>Tarcza szlifierska MD-Piano średnica 250 mm, ziarnistość 2000  lub równoważne - 1 op.</w:t>
            </w:r>
          </w:p>
          <w:p w:rsidR="001201F6" w:rsidRPr="00F36004" w:rsidRDefault="001201F6" w:rsidP="00274337">
            <w:pPr>
              <w:spacing w:after="120"/>
              <w:jc w:val="both"/>
            </w:pPr>
            <w:r w:rsidRPr="00F36004">
              <w:t>Tarcza szlifierska MD-Piano średnica 250 mm, ziarnistość 4000  lub równoważne - 1 op.</w:t>
            </w:r>
          </w:p>
          <w:p w:rsidR="001201F6" w:rsidRPr="00F36004" w:rsidRDefault="001201F6" w:rsidP="00274337">
            <w:pPr>
              <w:spacing w:after="120"/>
              <w:jc w:val="both"/>
            </w:pPr>
            <w:r w:rsidRPr="00F36004">
              <w:t>Tarcza szlifierska MD-Allegro średnica 250 mm, 5 szt./opak.  lub równoważne - 1 op.</w:t>
            </w:r>
          </w:p>
          <w:p w:rsidR="001201F6" w:rsidRPr="00F36004" w:rsidRDefault="001201F6" w:rsidP="00274337">
            <w:pPr>
              <w:spacing w:after="120"/>
              <w:jc w:val="both"/>
            </w:pPr>
            <w:r w:rsidRPr="00F36004">
              <w:t>Tarcza szlifierska MD-Largo średnica 250 mm, 5 szt./opak.  lub równoważne - 1 op.</w:t>
            </w:r>
          </w:p>
          <w:p w:rsidR="001201F6" w:rsidRDefault="001201F6" w:rsidP="00274337">
            <w:pPr>
              <w:spacing w:after="120"/>
              <w:jc w:val="both"/>
            </w:pPr>
            <w:r w:rsidRPr="00F36004">
              <w:t xml:space="preserve">Forma do </w:t>
            </w:r>
            <w:proofErr w:type="spellStart"/>
            <w:r w:rsidRPr="00F36004">
              <w:t>inkludowania</w:t>
            </w:r>
            <w:proofErr w:type="spellEnd"/>
            <w:r w:rsidRPr="00F36004">
              <w:t xml:space="preserve"> </w:t>
            </w:r>
            <w:proofErr w:type="spellStart"/>
            <w:r w:rsidRPr="00F36004">
              <w:t>SeriForm</w:t>
            </w:r>
            <w:proofErr w:type="spellEnd"/>
            <w:r w:rsidRPr="00F36004">
              <w:t xml:space="preserve"> średnica 30 mm, 10 szt./opak. lub równoważne - 1 op.</w:t>
            </w:r>
          </w:p>
          <w:p w:rsidR="001201F6" w:rsidRDefault="001201F6" w:rsidP="00274337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 xml:space="preserve">Zamawiający </w:t>
            </w:r>
            <w:r w:rsidRPr="00F36004">
              <w:rPr>
                <w:b/>
              </w:rPr>
              <w:t>dopuszcza składania ofert równoważnych</w:t>
            </w:r>
          </w:p>
          <w:p w:rsidR="001201F6" w:rsidRDefault="001201F6" w:rsidP="0027433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600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E1D68" w:rsidRDefault="002E1D68" w:rsidP="00211900">
      <w:pPr>
        <w:spacing w:after="120"/>
        <w:jc w:val="both"/>
      </w:pPr>
    </w:p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F36004" w:rsidRPr="003209A8" w:rsidTr="00274337">
        <w:tc>
          <w:tcPr>
            <w:tcW w:w="8640" w:type="dxa"/>
          </w:tcPr>
          <w:p w:rsidR="00F36004" w:rsidRPr="003209A8" w:rsidRDefault="00F36004" w:rsidP="002E1D68">
            <w:pPr>
              <w:pStyle w:val="Tekstpodstawowy"/>
            </w:pPr>
            <w:r w:rsidRPr="00F36004">
              <w:rPr>
                <w:b/>
              </w:rPr>
              <w:t>14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F36004" w:rsidRPr="003209A8" w:rsidRDefault="00F36004" w:rsidP="00274337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851" w:rsidRPr="00684851" w:rsidRDefault="00684851" w:rsidP="00684851">
            <w:pPr>
              <w:spacing w:before="120"/>
              <w:rPr>
                <w:b/>
                <w:bCs/>
                <w:color w:val="000000"/>
              </w:rPr>
            </w:pPr>
            <w:r w:rsidRPr="00684851">
              <w:rPr>
                <w:b/>
                <w:bCs/>
                <w:color w:val="000000"/>
              </w:rPr>
              <w:t>IV. OPIS SPOSOBU PRZYGOTOWANIA OFERTY</w:t>
            </w:r>
          </w:p>
          <w:p w:rsidR="00684851" w:rsidRPr="00684851" w:rsidRDefault="00684851" w:rsidP="00684851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684851">
              <w:rPr>
                <w:b/>
                <w:bCs/>
                <w:iCs/>
                <w:u w:val="single"/>
              </w:rPr>
              <w:t>Oferta musi być sporządzona według wzoru formularza oferty stanowiącego załącznik nr 1 do niniejszego ogłoszenia.</w:t>
            </w:r>
          </w:p>
          <w:p w:rsidR="00684851" w:rsidRPr="00684851" w:rsidRDefault="00684851" w:rsidP="00684851">
            <w:pPr>
              <w:numPr>
                <w:ilvl w:val="0"/>
                <w:numId w:val="24"/>
              </w:numPr>
            </w:pPr>
            <w:r w:rsidRPr="00684851">
              <w:t xml:space="preserve">Do oferty należy dołączyć szczegółowy opis </w:t>
            </w:r>
            <w:r>
              <w:t>oferowanych produktów.</w:t>
            </w:r>
          </w:p>
          <w:p w:rsidR="00684851" w:rsidRPr="00684851" w:rsidRDefault="00684851" w:rsidP="00684851">
            <w:pPr>
              <w:numPr>
                <w:ilvl w:val="0"/>
                <w:numId w:val="24"/>
              </w:numPr>
            </w:pPr>
            <w:r w:rsidRPr="00684851">
              <w:rPr>
                <w:bCs/>
                <w:color w:val="000000"/>
              </w:rPr>
              <w:t xml:space="preserve">Do oferty należy dołączyć </w:t>
            </w:r>
            <w:r w:rsidRPr="00684851">
              <w:rPr>
                <w:color w:val="000000"/>
              </w:rPr>
              <w:t>aktualny odpis z właściwego rejestru lub z centralnej ewidencji i informacji o działalności gospodarczej.</w:t>
            </w:r>
            <w:r w:rsidRPr="00684851">
              <w:t xml:space="preserve"> </w:t>
            </w:r>
          </w:p>
          <w:p w:rsidR="00684851" w:rsidRPr="00684851" w:rsidRDefault="00684851" w:rsidP="00684851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684851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684851" w:rsidRPr="00684851" w:rsidRDefault="00684851" w:rsidP="00684851">
            <w:pPr>
              <w:spacing w:before="120"/>
              <w:jc w:val="both"/>
              <w:rPr>
                <w:b/>
                <w:color w:val="000000"/>
              </w:rPr>
            </w:pPr>
            <w:r w:rsidRPr="00684851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684851" w:rsidRPr="00684851" w:rsidRDefault="00684851" w:rsidP="00684851">
            <w:pPr>
              <w:spacing w:before="120"/>
              <w:jc w:val="both"/>
              <w:rPr>
                <w:b/>
                <w:color w:val="000000"/>
              </w:rPr>
            </w:pPr>
            <w:r w:rsidRPr="00684851">
              <w:rPr>
                <w:b/>
                <w:color w:val="000000"/>
              </w:rPr>
              <w:t>Dodatkowe informację:</w:t>
            </w:r>
          </w:p>
          <w:p w:rsidR="00684851" w:rsidRPr="00684851" w:rsidRDefault="00684851" w:rsidP="00684851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684851">
              <w:rPr>
                <w:bCs/>
                <w:iCs/>
                <w:lang w:eastAsia="x-none"/>
              </w:rPr>
              <w:t>1</w:t>
            </w:r>
            <w:r w:rsidRPr="00684851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684851" w:rsidRPr="00684851" w:rsidRDefault="00684851" w:rsidP="00684851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684851">
              <w:rPr>
                <w:bCs/>
                <w:iCs/>
                <w:lang w:eastAsia="x-none"/>
              </w:rPr>
              <w:t>2</w:t>
            </w:r>
            <w:r w:rsidRPr="00684851">
              <w:rPr>
                <w:bCs/>
                <w:iCs/>
                <w:lang w:val="x-none" w:eastAsia="x-none"/>
              </w:rPr>
              <w:t>. Tre</w:t>
            </w:r>
            <w:r w:rsidRPr="00684851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684851">
              <w:rPr>
                <w:bCs/>
                <w:iCs/>
                <w:lang w:val="x-none" w:eastAsia="x-none"/>
              </w:rPr>
              <w:t>oferty musi odpowiada</w:t>
            </w:r>
            <w:r w:rsidRPr="00684851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684851">
              <w:rPr>
                <w:bCs/>
                <w:iCs/>
                <w:lang w:val="x-none" w:eastAsia="x-none"/>
              </w:rPr>
              <w:t>tre</w:t>
            </w:r>
            <w:r w:rsidRPr="00684851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684851">
              <w:rPr>
                <w:bCs/>
                <w:iCs/>
                <w:lang w:val="x-none" w:eastAsia="x-none"/>
              </w:rPr>
              <w:t>ci niniejszego ogłoszenia.</w:t>
            </w:r>
          </w:p>
          <w:p w:rsidR="00684851" w:rsidRPr="00684851" w:rsidRDefault="00684851" w:rsidP="00684851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684851">
              <w:rPr>
                <w:bCs/>
                <w:iCs/>
                <w:lang w:eastAsia="x-none"/>
              </w:rPr>
              <w:t>3</w:t>
            </w:r>
            <w:r w:rsidRPr="00684851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684851" w:rsidRPr="00684851" w:rsidRDefault="00684851" w:rsidP="00684851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eastAsia="x-none"/>
              </w:rPr>
            </w:pPr>
            <w:r w:rsidRPr="00684851">
              <w:rPr>
                <w:bCs/>
                <w:iCs/>
                <w:lang w:eastAsia="x-none"/>
              </w:rPr>
              <w:t>4</w:t>
            </w:r>
            <w:r w:rsidRPr="00684851">
              <w:rPr>
                <w:bCs/>
                <w:iCs/>
                <w:lang w:val="x-none" w:eastAsia="x-none"/>
              </w:rPr>
              <w:t>. Oferta wraz ze stanowiącymi jej integralną część załącznikami musi być sporządzona przez Wykonawcę ściśle według postanowień niniejszego ogłoszenia</w:t>
            </w:r>
            <w:r w:rsidRPr="00684851">
              <w:rPr>
                <w:bCs/>
                <w:iCs/>
                <w:lang w:eastAsia="x-none"/>
              </w:rPr>
              <w:t>.</w:t>
            </w:r>
          </w:p>
          <w:p w:rsidR="00684851" w:rsidRPr="00684851" w:rsidRDefault="00684851" w:rsidP="00684851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684851">
              <w:rPr>
                <w:bCs/>
                <w:iCs/>
                <w:lang w:eastAsia="x-none"/>
              </w:rPr>
              <w:t>5</w:t>
            </w:r>
            <w:r w:rsidRPr="00684851">
              <w:rPr>
                <w:bCs/>
                <w:iCs/>
                <w:lang w:val="x-none" w:eastAsia="x-none"/>
              </w:rPr>
              <w:t xml:space="preserve">. </w:t>
            </w:r>
            <w:r w:rsidRPr="00684851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684851">
              <w:rPr>
                <w:b/>
                <w:bCs/>
                <w:iCs/>
                <w:u w:val="single"/>
                <w:lang w:eastAsia="x-none"/>
              </w:rPr>
              <w:t>wszystkie</w:t>
            </w:r>
            <w:r w:rsidRPr="00684851">
              <w:rPr>
                <w:bCs/>
                <w:iCs/>
                <w:u w:val="single"/>
                <w:lang w:eastAsia="x-none"/>
              </w:rPr>
              <w:t xml:space="preserve"> </w:t>
            </w:r>
            <w:r w:rsidRPr="00684851">
              <w:rPr>
                <w:bCs/>
                <w:iCs/>
                <w:u w:val="single"/>
                <w:lang w:val="x-none" w:eastAsia="x-none"/>
              </w:rPr>
              <w:t xml:space="preserve">załączniki muszą być sporządzona </w:t>
            </w:r>
            <w:r w:rsidRPr="00684851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684851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684851" w:rsidRPr="00684851" w:rsidRDefault="00684851" w:rsidP="00684851">
            <w:pPr>
              <w:jc w:val="both"/>
              <w:rPr>
                <w:b/>
              </w:rPr>
            </w:pPr>
            <w:r w:rsidRPr="00684851">
              <w:t xml:space="preserve">6. Oferta musi być podpisana przez osobę uprawnioną do reprezentowania Wykonawcy, zgodnie z formą reprezentacji określoną w dokumentach rejestrowych, lub przez osobę posiadającą ważne </w:t>
            </w:r>
            <w:r w:rsidRPr="00684851">
              <w:rPr>
                <w:b/>
                <w:u w:val="single"/>
              </w:rPr>
              <w:t>pełnomocnictwo</w:t>
            </w:r>
            <w:r w:rsidRPr="00684851">
              <w:t>, które należy dołączyć do składanej oferty</w:t>
            </w:r>
          </w:p>
          <w:p w:rsidR="00684851" w:rsidRPr="00684851" w:rsidRDefault="00684851" w:rsidP="00684851">
            <w:pPr>
              <w:rPr>
                <w:color w:val="000000"/>
                <w:u w:val="single"/>
              </w:rPr>
            </w:pPr>
            <w:r w:rsidRPr="00684851">
              <w:rPr>
                <w:color w:val="000000"/>
                <w:u w:val="single"/>
              </w:rPr>
              <w:t>7. Oferta powinna zawierać:</w:t>
            </w:r>
          </w:p>
          <w:p w:rsidR="00684851" w:rsidRPr="00684851" w:rsidRDefault="00684851" w:rsidP="00684851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684851">
              <w:rPr>
                <w:color w:val="000000"/>
              </w:rPr>
              <w:t>Dane teleadresowe firmy - numer NIP, REGON firmy itp.</w:t>
            </w:r>
          </w:p>
          <w:p w:rsidR="00684851" w:rsidRPr="00684851" w:rsidRDefault="00684851" w:rsidP="00684851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684851">
              <w:rPr>
                <w:color w:val="000000"/>
              </w:rPr>
              <w:t>Wskazanie osoby do kontaktu w sprawie oferty (numer telefonu i e-mail).</w:t>
            </w:r>
          </w:p>
          <w:p w:rsidR="00684851" w:rsidRPr="00684851" w:rsidRDefault="00684851" w:rsidP="00684851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684851">
              <w:rPr>
                <w:color w:val="000000"/>
              </w:rPr>
              <w:t>Proponowaną cenę brutto za realizację zamówienia.</w:t>
            </w:r>
          </w:p>
          <w:p w:rsidR="00211900" w:rsidRDefault="00684851" w:rsidP="00684851">
            <w:pPr>
              <w:spacing w:before="120"/>
            </w:pPr>
            <w:r w:rsidRPr="00684851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9C2D0B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9C2D0B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41603A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F36004" w:rsidRPr="00F36004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41603A">
              <w:rPr>
                <w:b/>
              </w:rPr>
              <w:t xml:space="preserve">„Oferta na: </w:t>
            </w:r>
            <w:r w:rsidR="00F36004" w:rsidRPr="0041603A">
              <w:rPr>
                <w:b/>
              </w:rPr>
              <w:t>Dostawa  kompletu materiałów do przygotowania zgładów metalograficznych</w:t>
            </w:r>
            <w:r w:rsidR="00393B64" w:rsidRPr="0041603A">
              <w:rPr>
                <w:b/>
              </w:rPr>
              <w:t xml:space="preserve"> NIE OTWIERAĆ przed </w:t>
            </w:r>
            <w:r w:rsidR="00F36004" w:rsidRPr="0041603A">
              <w:rPr>
                <w:b/>
              </w:rPr>
              <w:t>2020-10-05</w:t>
            </w:r>
            <w:r w:rsidR="00393B64" w:rsidRPr="0041603A">
              <w:rPr>
                <w:b/>
              </w:rPr>
              <w:t xml:space="preserve"> godz. </w:t>
            </w:r>
            <w:r w:rsidR="00F36004" w:rsidRPr="0041603A">
              <w:rPr>
                <w:b/>
              </w:rPr>
              <w:t>10:15</w:t>
            </w:r>
            <w:r w:rsidR="00393B64" w:rsidRPr="0041603A">
              <w:rPr>
                <w:b/>
              </w:rPr>
              <w:t xml:space="preserve"> - </w:t>
            </w:r>
            <w:r w:rsidR="00F36004" w:rsidRPr="0041603A">
              <w:rPr>
                <w:b/>
              </w:rPr>
              <w:t>NA/O/2</w:t>
            </w:r>
            <w:r w:rsidR="00980851">
              <w:rPr>
                <w:b/>
              </w:rPr>
              <w:t>92</w:t>
            </w:r>
            <w:bookmarkStart w:id="0" w:name="_GoBack"/>
            <w:bookmarkEnd w:id="0"/>
            <w:r w:rsidR="00F36004" w:rsidRPr="0041603A">
              <w:rPr>
                <w:b/>
              </w:rPr>
              <w:t>/2020</w:t>
            </w:r>
            <w:r w:rsidR="00393B64" w:rsidRPr="0041603A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41603A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u w:val="single"/>
              </w:rPr>
            </w:pPr>
            <w:r w:rsidRPr="00F24418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F24418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F36004" w:rsidRPr="00F24418">
              <w:rPr>
                <w:rFonts w:ascii="Times New Roman" w:hAnsi="Times New Roman"/>
                <w:sz w:val="24"/>
              </w:rPr>
              <w:t>siedzibie Zamawiającego</w:t>
            </w:r>
            <w:r w:rsidRPr="00F24418">
              <w:rPr>
                <w:rFonts w:ascii="Times New Roman" w:hAnsi="Times New Roman"/>
                <w:sz w:val="24"/>
              </w:rPr>
              <w:t xml:space="preserve">, pokój nr </w:t>
            </w:r>
            <w:r w:rsidR="00F36004" w:rsidRPr="00F24418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F24418">
              <w:rPr>
                <w:rFonts w:ascii="Times New Roman" w:hAnsi="Times New Roman"/>
                <w:sz w:val="24"/>
              </w:rPr>
              <w:t xml:space="preserve"> do dnia </w:t>
            </w:r>
            <w:r w:rsidR="00F36004" w:rsidRPr="0041603A">
              <w:rPr>
                <w:rFonts w:ascii="Times New Roman" w:hAnsi="Times New Roman"/>
                <w:b/>
                <w:sz w:val="24"/>
                <w:u w:val="single"/>
              </w:rPr>
              <w:t>2020-10-05</w:t>
            </w:r>
            <w:r w:rsidRPr="0041603A">
              <w:rPr>
                <w:rFonts w:ascii="Times New Roman" w:hAnsi="Times New Roman"/>
                <w:b/>
                <w:sz w:val="24"/>
                <w:u w:val="single"/>
              </w:rPr>
              <w:t xml:space="preserve"> do godz. </w:t>
            </w:r>
            <w:r w:rsidR="00F36004" w:rsidRPr="0041603A">
              <w:rPr>
                <w:rFonts w:ascii="Times New Roman" w:hAnsi="Times New Roman"/>
                <w:b/>
                <w:sz w:val="24"/>
                <w:u w:val="single"/>
              </w:rPr>
              <w:t>10:00</w:t>
            </w:r>
            <w:r w:rsidRPr="0041603A">
              <w:rPr>
                <w:rFonts w:ascii="Times New Roman" w:hAnsi="Times New Roman"/>
                <w:b/>
                <w:sz w:val="24"/>
                <w:u w:val="single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F36004" w:rsidRPr="00F36004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F36004" w:rsidRPr="0041603A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 w:eastAsia="pl-PL"/>
              </w:rPr>
              <w:t>2020-10-05</w:t>
            </w:r>
            <w:r w:rsidRPr="0041603A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 w:eastAsia="pl-PL"/>
              </w:rPr>
              <w:t xml:space="preserve"> o godz. </w:t>
            </w:r>
            <w:r w:rsidR="00F36004" w:rsidRPr="0041603A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 w:eastAsia="pl-PL"/>
              </w:rPr>
              <w:t>10:15</w:t>
            </w:r>
            <w:r w:rsidRPr="0041603A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 w:eastAsia="pl-PL"/>
              </w:rPr>
              <w:t>,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w </w:t>
            </w:r>
            <w:r w:rsidR="00F36004" w:rsidRPr="00F3600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F36004" w:rsidRPr="00F3600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41603A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B85" w:rsidRDefault="00C33B85" w:rsidP="00C33B85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VI. BADANIE OFERTY</w:t>
            </w:r>
          </w:p>
          <w:p w:rsidR="00C33B85" w:rsidRDefault="00C33B85" w:rsidP="00C33B85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C33B85" w:rsidRDefault="00C33B85" w:rsidP="00C33B85">
            <w:pPr>
              <w:pStyle w:val="Teksttreci2"/>
              <w:numPr>
                <w:ilvl w:val="0"/>
                <w:numId w:val="27"/>
              </w:numPr>
              <w:shd w:val="clear" w:color="auto" w:fill="auto"/>
              <w:tabs>
                <w:tab w:val="left" w:pos="851"/>
              </w:tabs>
              <w:spacing w:before="0"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Zamawiający wezwie Wykonawców, którzy nie złożyli wymaganych przez Zamawiającego oświadczeń lub dokumentów, bądź pełnomocnictw albo złożyli wymagane przez Zamawiającego oświadczenia lub dokumenty bądź pełnomocnictwa zawierające błędy do ich złożenia w wyznaczonym terminie, chyba, że mimo ich złożenia oferta Wykonawcy podlega odrzuceniu albo konieczne byłoby unieważnienie postępowania.</w:t>
            </w:r>
          </w:p>
          <w:p w:rsidR="00C33B85" w:rsidRDefault="00C33B85" w:rsidP="00C33B85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 w:cs="Calibri"/>
                <w:bCs/>
                <w:lang w:eastAsia="ar-SA"/>
              </w:rPr>
            </w:pPr>
            <w:r>
              <w:rPr>
                <w:rFonts w:ascii="Times New Roman" w:hAnsi="Times New Roman"/>
              </w:rPr>
              <w:t xml:space="preserve">Zamawiający poprawia w ofercie: </w:t>
            </w:r>
          </w:p>
          <w:p w:rsidR="00C33B85" w:rsidRDefault="00C33B85" w:rsidP="00C33B85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oczywiste omyłki pisarskie, </w:t>
            </w:r>
          </w:p>
          <w:p w:rsidR="00C33B85" w:rsidRDefault="00C33B85" w:rsidP="00C33B85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oczywiste omyłki rachunkowe z uwzględnieniem konsekwencji rachunkowych dokonanych poprawek, </w:t>
            </w:r>
          </w:p>
          <w:p w:rsidR="00C33B85" w:rsidRDefault="00C33B85" w:rsidP="00C33B85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inne omyłki polegające na niezgodności oferty z zapisami niniejszego zapytania ofertowego, niepowodujące istotnych zmian w treści oferty, </w:t>
            </w:r>
          </w:p>
          <w:p w:rsidR="00C33B85" w:rsidRDefault="00C33B85" w:rsidP="00C33B85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C33B85" w:rsidRDefault="00C33B85" w:rsidP="00C33B85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lastRenderedPageBreak/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C33B85" w:rsidRDefault="00C33B85" w:rsidP="00C33B85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C33B85" w:rsidRDefault="00C33B85" w:rsidP="00C33B85">
            <w:pPr>
              <w:pStyle w:val="Default"/>
              <w:keepNext/>
              <w:widowControl w:val="0"/>
              <w:ind w:left="585"/>
              <w:rPr>
                <w:b w:val="0"/>
              </w:rPr>
            </w:pPr>
            <w:r>
              <w:rPr>
                <w:b w:val="0"/>
                <w:color w:val="auto"/>
              </w:rPr>
              <w:t>3)</w:t>
            </w:r>
            <w:r>
              <w:rPr>
                <w:b w:val="0"/>
              </w:rPr>
              <w:t>) Oferty złożone po terminie</w:t>
            </w:r>
          </w:p>
          <w:p w:rsidR="00C33B85" w:rsidRDefault="00C33B85" w:rsidP="00C33B85">
            <w:pPr>
              <w:pStyle w:val="Default"/>
              <w:keepNext/>
              <w:widowControl w:val="0"/>
            </w:pPr>
            <w:r>
              <w:t>UNIEWAŻNIENIE POSTĘPOWANIA</w:t>
            </w:r>
          </w:p>
          <w:p w:rsidR="00C33B85" w:rsidRDefault="00C33B85" w:rsidP="00C33B85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41603A" w:rsidRDefault="00C33B85" w:rsidP="00C33B85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C33B85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B85" w:rsidRDefault="00C33B85" w:rsidP="00C33B8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C33B85" w:rsidRPr="00693802" w:rsidRDefault="00C33B85" w:rsidP="00C33B8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F36004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C33B85" w:rsidRPr="00693802" w:rsidRDefault="00C33B85" w:rsidP="00C33B8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C33B85" w:rsidRPr="00693802" w:rsidRDefault="00C33B85" w:rsidP="00C33B8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C33B85" w:rsidRPr="00693802" w:rsidRDefault="00C33B85" w:rsidP="00C33B8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C33B85" w:rsidRDefault="00C33B85" w:rsidP="00C33B85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C33B85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B85" w:rsidRDefault="00C33B85" w:rsidP="00C33B8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C2D0B" w:rsidRDefault="009C2D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C2D0B" w:rsidRDefault="009C2D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C2D0B" w:rsidRDefault="009C2D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C2D0B" w:rsidRDefault="009C2D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C2D0B" w:rsidRDefault="009C2D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C2D0B" w:rsidRDefault="009C2D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C2D0B" w:rsidRDefault="009C2D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C2D0B" w:rsidRDefault="009C2D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C2D0B" w:rsidRDefault="009C2D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C2D0B" w:rsidRDefault="009C2D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C2D0B" w:rsidRDefault="009C2D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13D96" w:rsidRDefault="0018132E" w:rsidP="00913D96">
      <w:pPr>
        <w:pStyle w:val="Zwykytekst"/>
        <w:jc w:val="center"/>
        <w:rPr>
          <w:rFonts w:ascii="Times New Roman" w:hAnsi="Times New Roman"/>
        </w:rPr>
      </w:pPr>
      <w:r>
        <w:rPr>
          <w:noProof/>
          <w:lang w:val="pl-PL" w:eastAsia="pl-PL"/>
        </w:rPr>
        <w:pict>
          <v:shape id="_x0000_i1026" type="#_x0000_t75" alt="znaczki POIR.png" style="width:445.5pt;height:47.25pt;visibility:visible;mso-wrap-style:square">
            <v:imagedata r:id="rId7" o:title="znaczki POIR"/>
          </v:shape>
        </w:pict>
      </w:r>
    </w:p>
    <w:p w:rsidR="00913D96" w:rsidRPr="009C2D0B" w:rsidRDefault="00913D96" w:rsidP="00913D96">
      <w:pPr>
        <w:pStyle w:val="Zwykytekst"/>
        <w:jc w:val="center"/>
        <w:rPr>
          <w:rFonts w:ascii="Times New Roman" w:hAnsi="Times New Roman"/>
        </w:rPr>
      </w:pPr>
      <w:r w:rsidRPr="009C2D0B">
        <w:rPr>
          <w:rFonts w:ascii="Times New Roman" w:hAnsi="Times New Roman"/>
        </w:rPr>
        <w:t>Projekt jest współfinansowany ze środków Europejskiego Funduszu Rozwoju Regionalnego Dokument dotyczy projektu nr POIR.RU .18.001 - Opracowanie innowacyjnego urządzenia do wielowariantowego i wielkoseryjnego odlewania łopatek turbin gazowych o mikrostrukturze</w:t>
      </w:r>
    </w:p>
    <w:p w:rsidR="00913D96" w:rsidRDefault="00913D9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F36004" w:rsidRPr="00F36004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F3600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36004">
        <w:rPr>
          <w:rFonts w:ascii="Arial" w:hAnsi="Arial" w:cs="Arial"/>
        </w:rPr>
        <w:t>POLITECHNIKA RZESZOWSKA</w:t>
      </w:r>
    </w:p>
    <w:p w:rsidR="001B541E" w:rsidRPr="00A40632" w:rsidRDefault="00F36004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36004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F36004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C90992" w:rsidRDefault="00F36004" w:rsidP="00C90992">
      <w:pPr>
        <w:pStyle w:val="Tekstpodstawowy"/>
        <w:ind w:left="360"/>
        <w:jc w:val="center"/>
        <w:rPr>
          <w:rFonts w:ascii="Arial" w:hAnsi="Arial" w:cs="Arial"/>
        </w:rPr>
      </w:pPr>
      <w:r w:rsidRPr="00F36004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F36004">
        <w:rPr>
          <w:rFonts w:ascii="Arial" w:hAnsi="Arial" w:cs="Arial"/>
        </w:rPr>
        <w:t>Rzeszów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F36004" w:rsidRPr="00913D96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F36004" w:rsidRPr="00F36004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F36004" w:rsidP="001B541E">
      <w:pPr>
        <w:ind w:left="142"/>
        <w:jc w:val="center"/>
        <w:rPr>
          <w:rFonts w:ascii="Arial" w:hAnsi="Arial" w:cs="Arial"/>
        </w:rPr>
      </w:pPr>
      <w:r w:rsidRPr="00F36004">
        <w:rPr>
          <w:rFonts w:ascii="Arial" w:hAnsi="Arial" w:cs="Arial"/>
          <w:b/>
        </w:rPr>
        <w:t>Dostawa  kompletu materiałów do przygotowania zgładów metalograficznych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980851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B728B2" w:rsidRDefault="001B541E" w:rsidP="00B728B2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913D96" w:rsidTr="00913D96">
        <w:tc>
          <w:tcPr>
            <w:tcW w:w="9142" w:type="dxa"/>
            <w:shd w:val="clear" w:color="auto" w:fill="F3F3F3"/>
            <w:vAlign w:val="center"/>
          </w:tcPr>
          <w:p w:rsidR="00913D96" w:rsidRPr="00CA0351" w:rsidRDefault="00913D96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13D96" w:rsidTr="00913D96">
        <w:tc>
          <w:tcPr>
            <w:tcW w:w="9142" w:type="dxa"/>
          </w:tcPr>
          <w:p w:rsidR="00913D96" w:rsidRPr="002661CA" w:rsidRDefault="00913D96" w:rsidP="0027433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36004">
              <w:rPr>
                <w:rFonts w:ascii="Arial" w:hAnsi="Arial" w:cs="Arial"/>
                <w:b/>
                <w:sz w:val="22"/>
                <w:szCs w:val="22"/>
              </w:rPr>
              <w:t>Dostawa  kompletu materiałów do przygotowania zgładów metalograficznych</w:t>
            </w:r>
          </w:p>
          <w:p w:rsidR="00913D96" w:rsidRPr="002661CA" w:rsidRDefault="00913D96" w:rsidP="0027433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913D96" w:rsidRPr="002661CA" w:rsidRDefault="00913D96" w:rsidP="0027433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</w:t>
            </w:r>
            <w:r w:rsidR="00C90992">
              <w:rPr>
                <w:rFonts w:ascii="Arial" w:hAnsi="Arial" w:cs="Arial"/>
              </w:rPr>
              <w:t>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..........................................................................................zł.</w:t>
            </w:r>
          </w:p>
          <w:p w:rsidR="00913D96" w:rsidRPr="002661CA" w:rsidRDefault="00913D96" w:rsidP="0027433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913D96" w:rsidRPr="002661CA" w:rsidRDefault="00913D96" w:rsidP="0027433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...................................................................................................zł.</w:t>
            </w:r>
          </w:p>
          <w:p w:rsidR="00913D96" w:rsidRPr="002661CA" w:rsidRDefault="00913D96" w:rsidP="0027433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913D96" w:rsidRDefault="00913D96" w:rsidP="0027433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lastRenderedPageBreak/>
              <w:t>słownie podatek VAT:...</w:t>
            </w:r>
            <w:r w:rsidR="00C90992">
              <w:rPr>
                <w:rFonts w:cs="Arial"/>
              </w:rPr>
              <w:t>...........</w:t>
            </w:r>
            <w:r w:rsidRPr="002661CA">
              <w:rPr>
                <w:rFonts w:cs="Arial"/>
              </w:rPr>
              <w:t>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F36004" w:rsidRPr="00F36004">
        <w:rPr>
          <w:rFonts w:ascii="Arial" w:hAnsi="Arial" w:cs="Arial"/>
        </w:rPr>
        <w:t>14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warunki płatności </w:t>
      </w:r>
      <w:r w:rsidR="00756E6F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F36004" w:rsidRPr="00F36004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B728B2" w:rsidRDefault="001B541E" w:rsidP="00B728B2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B728B2" w:rsidRDefault="001B541E" w:rsidP="00B728B2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B728B2" w:rsidRDefault="001B541E" w:rsidP="00B728B2">
      <w:pPr>
        <w:rPr>
          <w:rFonts w:ascii="Arial" w:hAnsi="Arial" w:cs="Arial"/>
          <w:i/>
        </w:rPr>
      </w:pPr>
    </w:p>
    <w:sectPr w:rsidR="001B541E" w:rsidRPr="00B728B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3695" w:rsidRDefault="00753695">
      <w:r>
        <w:separator/>
      </w:r>
    </w:p>
  </w:endnote>
  <w:endnote w:type="continuationSeparator" w:id="0">
    <w:p w:rsidR="00753695" w:rsidRDefault="00753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Franklin Gothic Heavy">
    <w:panose1 w:val="020B0903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9808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0851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0851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3695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3695" w:rsidRDefault="00753695">
      <w:r>
        <w:separator/>
      </w:r>
    </w:p>
  </w:footnote>
  <w:footnote w:type="continuationSeparator" w:id="0">
    <w:p w:rsidR="00753695" w:rsidRDefault="007536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004" w:rsidRDefault="00F360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004" w:rsidRDefault="00F360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004" w:rsidRDefault="00F360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7042DE6"/>
    <w:multiLevelType w:val="hybridMultilevel"/>
    <w:tmpl w:val="28407D72"/>
    <w:lvl w:ilvl="0" w:tplc="EC482004">
      <w:start w:val="1"/>
      <w:numFmt w:val="decimal"/>
      <w:lvlText w:val="%1."/>
      <w:lvlJc w:val="left"/>
      <w:pPr>
        <w:ind w:left="1080" w:hanging="72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14753F"/>
    <w:multiLevelType w:val="hybridMultilevel"/>
    <w:tmpl w:val="8A5A4100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8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7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3695"/>
    <w:rsid w:val="00006B5B"/>
    <w:rsid w:val="00014627"/>
    <w:rsid w:val="000600B5"/>
    <w:rsid w:val="000E2D26"/>
    <w:rsid w:val="00116FC7"/>
    <w:rsid w:val="001201F6"/>
    <w:rsid w:val="001306AD"/>
    <w:rsid w:val="001423AC"/>
    <w:rsid w:val="00161679"/>
    <w:rsid w:val="00166F66"/>
    <w:rsid w:val="00180468"/>
    <w:rsid w:val="0018132E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1D68"/>
    <w:rsid w:val="002E482B"/>
    <w:rsid w:val="002E5C33"/>
    <w:rsid w:val="003078F2"/>
    <w:rsid w:val="003079D0"/>
    <w:rsid w:val="00316BAA"/>
    <w:rsid w:val="00353851"/>
    <w:rsid w:val="00360E6F"/>
    <w:rsid w:val="00393A4F"/>
    <w:rsid w:val="00393B64"/>
    <w:rsid w:val="003D5087"/>
    <w:rsid w:val="003F4C0E"/>
    <w:rsid w:val="003F5C86"/>
    <w:rsid w:val="004025A9"/>
    <w:rsid w:val="0040294E"/>
    <w:rsid w:val="00414D84"/>
    <w:rsid w:val="0041603A"/>
    <w:rsid w:val="00466F6B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84851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53695"/>
    <w:rsid w:val="00756E6F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13D96"/>
    <w:rsid w:val="0093214C"/>
    <w:rsid w:val="0095289F"/>
    <w:rsid w:val="00976F8E"/>
    <w:rsid w:val="00980851"/>
    <w:rsid w:val="009B230D"/>
    <w:rsid w:val="009C2D0B"/>
    <w:rsid w:val="009E25D7"/>
    <w:rsid w:val="009F201D"/>
    <w:rsid w:val="00A14853"/>
    <w:rsid w:val="00A7581F"/>
    <w:rsid w:val="00A776D8"/>
    <w:rsid w:val="00AA29C1"/>
    <w:rsid w:val="00AC237B"/>
    <w:rsid w:val="00AD4C38"/>
    <w:rsid w:val="00AF0090"/>
    <w:rsid w:val="00AF3479"/>
    <w:rsid w:val="00B0255F"/>
    <w:rsid w:val="00B10D7D"/>
    <w:rsid w:val="00B34FAC"/>
    <w:rsid w:val="00B728B2"/>
    <w:rsid w:val="00B82C42"/>
    <w:rsid w:val="00B87530"/>
    <w:rsid w:val="00B9039F"/>
    <w:rsid w:val="00B910A3"/>
    <w:rsid w:val="00C33B85"/>
    <w:rsid w:val="00C90992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E6BD4"/>
    <w:rsid w:val="00F00921"/>
    <w:rsid w:val="00F02403"/>
    <w:rsid w:val="00F11D06"/>
    <w:rsid w:val="00F14028"/>
    <w:rsid w:val="00F24418"/>
    <w:rsid w:val="00F26856"/>
    <w:rsid w:val="00F36004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8D780AB-44CC-45A8-8E73-79A03EB16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iPriority w:val="99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C33B85"/>
    <w:pPr>
      <w:keepNext/>
      <w:numPr>
        <w:numId w:val="26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C33B85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eksttreci2">
    <w:name w:val="Tekst treści (2)"/>
    <w:basedOn w:val="Normalny"/>
    <w:rsid w:val="00C33B85"/>
    <w:pPr>
      <w:widowControl w:val="0"/>
      <w:shd w:val="clear" w:color="auto" w:fill="FFFFFF"/>
      <w:suppressAutoHyphens/>
      <w:spacing w:before="660" w:after="180" w:line="0" w:lineRule="atLeast"/>
      <w:ind w:hanging="820"/>
      <w:jc w:val="center"/>
    </w:pPr>
    <w:rPr>
      <w:rFonts w:ascii="Franklin Gothic Heavy" w:eastAsia="Franklin Gothic Heavy" w:hAnsi="Franklin Gothic Heavy" w:cs="Franklin Gothic Heavy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6</Pages>
  <Words>1402</Words>
  <Characters>10640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12018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10</cp:revision>
  <cp:lastPrinted>1899-12-31T22:00:00Z</cp:lastPrinted>
  <dcterms:created xsi:type="dcterms:W3CDTF">2020-09-25T10:44:00Z</dcterms:created>
  <dcterms:modified xsi:type="dcterms:W3CDTF">2020-09-29T07:10:00Z</dcterms:modified>
</cp:coreProperties>
</file>