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341E2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D2B3C" w:rsidRPr="00AD2B3C">
        <w:rPr>
          <w:rFonts w:ascii="Times New Roman" w:hAnsi="Times New Roman"/>
          <w:b/>
        </w:rPr>
        <w:t>NA/P/294/2020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D2B3C" w:rsidRPr="00AD2B3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D2B3C" w:rsidRPr="00AD2B3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D2B3C" w:rsidRPr="00AD2B3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D2B3C" w:rsidRPr="00AD2B3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D2B3C" w:rsidRPr="00AD2B3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D2B3C" w:rsidRPr="00AD2B3C">
        <w:rPr>
          <w:rFonts w:ascii="Times New Roman" w:hAnsi="Times New Roman"/>
        </w:rPr>
        <w:t>(</w:t>
      </w:r>
      <w:proofErr w:type="spellStart"/>
      <w:r w:rsidR="00AD2B3C" w:rsidRPr="00AD2B3C">
        <w:rPr>
          <w:rFonts w:ascii="Times New Roman" w:hAnsi="Times New Roman"/>
        </w:rPr>
        <w:t>t.j</w:t>
      </w:r>
      <w:proofErr w:type="spellEnd"/>
      <w:r w:rsidR="00AD2B3C" w:rsidRPr="00AD2B3C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D2B3C" w:rsidRPr="00AD2B3C">
        <w:rPr>
          <w:rFonts w:ascii="Times New Roman" w:hAnsi="Times New Roman"/>
          <w:b/>
        </w:rPr>
        <w:t>Dostawa urządzeń wielofunkcyjnych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D2B3C" w:rsidRPr="00AD2B3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AD2B3C" w:rsidRPr="00997D0F" w:rsidRDefault="00AD2B3C" w:rsidP="00AD2B3C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AD2B3C" w:rsidRPr="00023477" w:rsidRDefault="00AD2B3C" w:rsidP="00AD2B3C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AD2B3C" w:rsidRPr="00997D0F" w:rsidRDefault="00AD2B3C" w:rsidP="00AD2B3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D2B3C" w:rsidRPr="000247FF" w:rsidRDefault="00AD2B3C" w:rsidP="00AD2B3C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AD2B3C" w:rsidRPr="000247FF" w:rsidRDefault="00AD2B3C" w:rsidP="00AD2B3C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143" w:rsidRDefault="00106143" w:rsidP="0038231F">
      <w:pPr>
        <w:spacing w:after="0" w:line="240" w:lineRule="auto"/>
      </w:pPr>
      <w:r>
        <w:separator/>
      </w:r>
    </w:p>
  </w:endnote>
  <w:endnote w:type="continuationSeparator" w:id="0">
    <w:p w:rsidR="00106143" w:rsidRDefault="001061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B3C" w:rsidRDefault="00AD2B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341E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341E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B3C" w:rsidRDefault="00AD2B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143" w:rsidRDefault="00106143" w:rsidP="0038231F">
      <w:pPr>
        <w:spacing w:after="0" w:line="240" w:lineRule="auto"/>
      </w:pPr>
      <w:r>
        <w:separator/>
      </w:r>
    </w:p>
  </w:footnote>
  <w:footnote w:type="continuationSeparator" w:id="0">
    <w:p w:rsidR="00106143" w:rsidRDefault="0010614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B3C" w:rsidRDefault="00AD2B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B3C" w:rsidRDefault="00AD2B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B3C" w:rsidRDefault="00AD2B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614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6143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2B3C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1E2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560EBA-D743-407D-B9D5-D0FC1F27D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AB4BE-272E-41E2-834A-C22BCF7D5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645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2016-07-26T10:32:00Z</cp:lastPrinted>
  <dcterms:created xsi:type="dcterms:W3CDTF">2020-10-02T10:07:00Z</dcterms:created>
  <dcterms:modified xsi:type="dcterms:W3CDTF">2020-10-02T10:07:00Z</dcterms:modified>
</cp:coreProperties>
</file>