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F74" w:rsidRDefault="00B03F74" w:rsidP="00B03F74">
      <w:pPr>
        <w:spacing w:line="360" w:lineRule="auto"/>
        <w:jc w:val="right"/>
        <w:rPr>
          <w:b/>
          <w:u w:val="single"/>
        </w:rPr>
      </w:pPr>
      <w:r w:rsidRPr="00074E75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9.3pt;height:68.1pt;visibility:visible;mso-wrap-style:square">
            <v:imagedata r:id="rId8" o:title="FE_POIR_poziom_pl-1_rgb"/>
          </v:shape>
        </w:pict>
      </w:r>
    </w:p>
    <w:p w:rsidR="00B03F74" w:rsidRPr="00B03F74" w:rsidRDefault="00B03F74" w:rsidP="00B03F74">
      <w:pPr>
        <w:jc w:val="center"/>
      </w:pPr>
      <w:r w:rsidRPr="00F72269"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t>LabNet</w:t>
      </w:r>
      <w:proofErr w:type="spellEnd"/>
      <w:proofErr w:type="gramStart"/>
      <w:r w:rsidRPr="00F72269">
        <w:t>)”  umowa</w:t>
      </w:r>
      <w:proofErr w:type="gramEnd"/>
      <w:r w:rsidRPr="00F72269">
        <w:t xml:space="preserve"> nr POIR.04.02.00-02-A007/16</w:t>
      </w:r>
    </w:p>
    <w:p w:rsidR="005103B9" w:rsidRPr="00B03F74" w:rsidRDefault="006676AE" w:rsidP="00B03F7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03F74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6AE9" w:rsidRPr="008C6AE9">
        <w:rPr>
          <w:rFonts w:ascii="Times New Roman" w:hAnsi="Times New Roman"/>
          <w:b/>
        </w:rPr>
        <w:t>NA/P/306/2020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6AE9" w:rsidRPr="008C6AE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6AE9" w:rsidRPr="008C6AE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C6AE9" w:rsidRPr="008C6AE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6AE9" w:rsidRPr="008C6AE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C6AE9" w:rsidRPr="008C6AE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6AE9" w:rsidRPr="008C6AE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B03F74" w:rsidRDefault="00313417" w:rsidP="00B03F7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C6AE9" w:rsidRPr="008C6AE9">
        <w:rPr>
          <w:rFonts w:ascii="Times New Roman" w:hAnsi="Times New Roman"/>
          <w:b/>
        </w:rPr>
        <w:t>Dostawa, montaż i ustawienie mebli biurowych, mebli laboratoryjnych do Laboratorium kompatybilności elektromagnetycznej, oraz renowacja stołu.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</w:t>
      </w:r>
      <w:proofErr w:type="gramStart"/>
      <w:r w:rsidR="00F90CD1" w:rsidRPr="00F90CD1">
        <w:rPr>
          <w:rFonts w:ascii="Times New Roman" w:hAnsi="Times New Roman"/>
        </w:rPr>
        <w:t>prowadzonego</w:t>
      </w:r>
      <w:proofErr w:type="gramEnd"/>
      <w:r w:rsidR="00F90CD1" w:rsidRPr="00F90CD1">
        <w:rPr>
          <w:rFonts w:ascii="Times New Roman" w:hAnsi="Times New Roman"/>
        </w:rPr>
        <w:t xml:space="preserve"> przez </w:t>
      </w:r>
      <w:r w:rsidR="008C6AE9" w:rsidRPr="008C6AE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C6AE9" w:rsidRPr="00997D0F" w:rsidRDefault="008C6AE9" w:rsidP="008C6AE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C6AE9" w:rsidRPr="00023477" w:rsidRDefault="008C6AE9" w:rsidP="008C6AE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8C6AE9" w:rsidRPr="00B03F74" w:rsidRDefault="008C6AE9" w:rsidP="008C6AE9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8C6AE9" w:rsidRPr="000247FF" w:rsidRDefault="008C6AE9" w:rsidP="008C6A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C6AE9" w:rsidRPr="000247FF" w:rsidRDefault="008C6AE9" w:rsidP="008C6AE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B03F7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B03F74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B03F74" w:rsidRDefault="00B03F74" w:rsidP="00B03F7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B03F74" w:rsidRDefault="00B03F74" w:rsidP="00B03F7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B03F74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8B7" w:rsidRDefault="004068B7" w:rsidP="0038231F">
      <w:pPr>
        <w:spacing w:after="0" w:line="240" w:lineRule="auto"/>
      </w:pPr>
      <w:r>
        <w:separator/>
      </w:r>
    </w:p>
  </w:endnote>
  <w:endnote w:type="continuationSeparator" w:id="0">
    <w:p w:rsidR="004068B7" w:rsidRDefault="004068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AE9" w:rsidRDefault="008C6A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3F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3F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AE9" w:rsidRDefault="008C6A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8B7" w:rsidRDefault="004068B7" w:rsidP="0038231F">
      <w:pPr>
        <w:spacing w:after="0" w:line="240" w:lineRule="auto"/>
      </w:pPr>
      <w:r>
        <w:separator/>
      </w:r>
    </w:p>
  </w:footnote>
  <w:footnote w:type="continuationSeparator" w:id="0">
    <w:p w:rsidR="004068B7" w:rsidRDefault="004068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AE9" w:rsidRDefault="008C6A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AE9" w:rsidRDefault="008C6A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AE9" w:rsidRDefault="008C6A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8B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8B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AE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F74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4D6982-F9F1-475F-8522-33C78D89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ADCA7-5190-44A6-80CF-110FEC8E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2020-10-06T11:17:00Z</cp:lastPrinted>
  <dcterms:created xsi:type="dcterms:W3CDTF">2020-10-06T11:17:00Z</dcterms:created>
  <dcterms:modified xsi:type="dcterms:W3CDTF">2020-10-06T11:17:00Z</dcterms:modified>
</cp:coreProperties>
</file>