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FE2A3A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70AC9" w:rsidRPr="00170AC9">
        <w:rPr>
          <w:sz w:val="24"/>
          <w:szCs w:val="24"/>
        </w:rPr>
        <w:t>NA/P/302/2020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FE2A3A" w:rsidRDefault="00BB080B" w:rsidP="00FE2A3A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170AC9" w:rsidRPr="00170AC9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FE2A3A">
        <w:rPr>
          <w:sz w:val="24"/>
        </w:rPr>
        <w:t xml:space="preserve"> </w:t>
      </w:r>
      <w:bookmarkStart w:id="0" w:name="_GoBack"/>
      <w:bookmarkEnd w:id="0"/>
      <w:r w:rsidR="00170AC9" w:rsidRPr="00170AC9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="00170AC9" w:rsidRPr="00170AC9">
        <w:rPr>
          <w:b/>
          <w:sz w:val="24"/>
          <w:szCs w:val="24"/>
        </w:rPr>
        <w:t>PRz</w:t>
      </w:r>
      <w:proofErr w:type="spellEnd"/>
      <w:r w:rsidR="00170AC9" w:rsidRPr="00170AC9">
        <w:rPr>
          <w:b/>
          <w:sz w:val="24"/>
          <w:szCs w:val="24"/>
        </w:rPr>
        <w:t xml:space="preserve"> w systemie zaprojektuj i wybuduj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032" w:rsidRDefault="00A70032">
      <w:r>
        <w:separator/>
      </w:r>
    </w:p>
  </w:endnote>
  <w:endnote w:type="continuationSeparator" w:id="0">
    <w:p w:rsidR="00A70032" w:rsidRDefault="00A70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E2A3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E2A3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00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032" w:rsidRDefault="00A70032">
      <w:r>
        <w:separator/>
      </w:r>
    </w:p>
  </w:footnote>
  <w:footnote w:type="continuationSeparator" w:id="0">
    <w:p w:rsidR="00A70032" w:rsidRDefault="00A70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AC9" w:rsidRDefault="00170A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AC9" w:rsidRDefault="00170A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032"/>
    <w:rsid w:val="00013C96"/>
    <w:rsid w:val="00035F1B"/>
    <w:rsid w:val="00065ADD"/>
    <w:rsid w:val="000D6FE5"/>
    <w:rsid w:val="00170AC9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70032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  <w:rsid w:val="00FE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BB55267"/>
  <w15:chartTrackingRefBased/>
  <w15:docId w15:val="{F6FB6B26-9B69-48B2-8718-BA7CC9738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6FA3E-73E0-4A94-A304-720C3DD3A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2020-10-02T11:21:00Z</dcterms:created>
  <dcterms:modified xsi:type="dcterms:W3CDTF">2020-10-02T11:21:00Z</dcterms:modified>
</cp:coreProperties>
</file>