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D0CC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57245" w:rsidRPr="00A57245">
        <w:rPr>
          <w:rFonts w:ascii="Times New Roman" w:hAnsi="Times New Roman"/>
          <w:b/>
        </w:rPr>
        <w:t>NA/P/302/2020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7245" w:rsidRPr="00A5724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7245" w:rsidRPr="00A5724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A57245" w:rsidRPr="00A5724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57245" w:rsidRPr="00A5724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A57245" w:rsidRPr="00A5724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57245" w:rsidRPr="00A57245">
        <w:rPr>
          <w:rFonts w:ascii="Times New Roman" w:hAnsi="Times New Roman"/>
        </w:rPr>
        <w:t>(</w:t>
      </w:r>
      <w:proofErr w:type="spellStart"/>
      <w:r w:rsidR="00A57245" w:rsidRPr="00A57245">
        <w:rPr>
          <w:rFonts w:ascii="Times New Roman" w:hAnsi="Times New Roman"/>
        </w:rPr>
        <w:t>t.j</w:t>
      </w:r>
      <w:proofErr w:type="spellEnd"/>
      <w:r w:rsidR="00A57245" w:rsidRPr="00A57245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FD0CCA" w:rsidRDefault="00313417" w:rsidP="00FD0CC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FD0CCA">
        <w:rPr>
          <w:rFonts w:ascii="Times New Roman" w:hAnsi="Times New Roman"/>
          <w:b/>
          <w:sz w:val="21"/>
          <w:szCs w:val="21"/>
          <w:u w:val="single"/>
        </w:rPr>
        <w:t>POSTĘPOWANIU</w:t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A57245" w:rsidRPr="00A57245">
        <w:rPr>
          <w:rFonts w:ascii="Times New Roman" w:hAnsi="Times New Roman"/>
          <w:b/>
        </w:rPr>
        <w:t xml:space="preserve">Budowa kompresorowni dla laboratorium Wydziału Budowy Maszyn i Lotnictwa </w:t>
      </w:r>
      <w:proofErr w:type="spellStart"/>
      <w:r w:rsidR="00A57245" w:rsidRPr="00A57245">
        <w:rPr>
          <w:rFonts w:ascii="Times New Roman" w:hAnsi="Times New Roman"/>
          <w:b/>
        </w:rPr>
        <w:t>PRz</w:t>
      </w:r>
      <w:proofErr w:type="spellEnd"/>
      <w:r w:rsidR="00A57245" w:rsidRPr="00A57245">
        <w:rPr>
          <w:rFonts w:ascii="Times New Roman" w:hAnsi="Times New Roman"/>
          <w:b/>
        </w:rPr>
        <w:t xml:space="preserve">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A57245" w:rsidRPr="00A5724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A57245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D0CCA" w:rsidRDefault="00FD0CCA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D0CCA" w:rsidRDefault="00FD0CCA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D0CCA" w:rsidRPr="000247FF" w:rsidRDefault="00FD0CCA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D0CCA" w:rsidRDefault="00FD0CC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D0CCA" w:rsidRDefault="00FD0CC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D0CCA" w:rsidRPr="006676AE" w:rsidRDefault="00FD0CCA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2C0" w:rsidRDefault="001902C0" w:rsidP="0038231F">
      <w:pPr>
        <w:spacing w:after="0" w:line="240" w:lineRule="auto"/>
      </w:pPr>
      <w:r>
        <w:separator/>
      </w:r>
    </w:p>
  </w:endnote>
  <w:endnote w:type="continuationSeparator" w:id="0">
    <w:p w:rsidR="001902C0" w:rsidRDefault="001902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245" w:rsidRDefault="00A572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0C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0CC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245" w:rsidRDefault="00A57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2C0" w:rsidRDefault="001902C0" w:rsidP="0038231F">
      <w:pPr>
        <w:spacing w:after="0" w:line="240" w:lineRule="auto"/>
      </w:pPr>
      <w:r>
        <w:separator/>
      </w:r>
    </w:p>
  </w:footnote>
  <w:footnote w:type="continuationSeparator" w:id="0">
    <w:p w:rsidR="001902C0" w:rsidRDefault="001902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245" w:rsidRDefault="00A57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245" w:rsidRDefault="00A57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245" w:rsidRDefault="00A572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02C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C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7245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D0CCA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FC62557"/>
  <w15:docId w15:val="{D4089A8B-D9AE-46BF-A0E1-BC7501E0D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446A50-DB4E-452D-9BE1-866A6B9F3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2020-10-02T11:19:00Z</dcterms:created>
  <dcterms:modified xsi:type="dcterms:W3CDTF">2020-10-02T11:19:00Z</dcterms:modified>
</cp:coreProperties>
</file>