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62152F" w:rsidRDefault="006676AE" w:rsidP="0062152F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B141B" w:rsidRPr="008B141B">
        <w:rPr>
          <w:b/>
          <w:i w:val="0"/>
          <w:sz w:val="22"/>
          <w:szCs w:val="22"/>
        </w:rPr>
        <w:t>2</w:t>
      </w:r>
      <w:r w:rsidR="0062152F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B141B" w:rsidRPr="008B141B">
        <w:rPr>
          <w:rFonts w:ascii="Times New Roman" w:hAnsi="Times New Roman"/>
          <w:b/>
        </w:rPr>
        <w:t>NA/P/310/2020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B141B" w:rsidRPr="008B141B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B141B" w:rsidRPr="008B141B">
        <w:rPr>
          <w:rFonts w:ascii="Times New Roman" w:hAnsi="Times New Roman"/>
        </w:rPr>
        <w:t>(</w:t>
      </w:r>
      <w:proofErr w:type="spellStart"/>
      <w:r w:rsidR="008B141B" w:rsidRPr="008B141B">
        <w:rPr>
          <w:rFonts w:ascii="Times New Roman" w:hAnsi="Times New Roman"/>
        </w:rPr>
        <w:t>t.j</w:t>
      </w:r>
      <w:proofErr w:type="spellEnd"/>
      <w:r w:rsidR="008B141B" w:rsidRPr="008B141B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B141B" w:rsidRPr="008B141B">
        <w:rPr>
          <w:rFonts w:ascii="Times New Roman" w:hAnsi="Times New Roman"/>
          <w:b/>
        </w:rPr>
        <w:t xml:space="preserve">Dostawa sprzętu badawczego - szlifierka do próbek betonowych dla </w:t>
      </w:r>
      <w:proofErr w:type="spellStart"/>
      <w:r w:rsidR="008B141B" w:rsidRPr="008B141B">
        <w:rPr>
          <w:rFonts w:ascii="Times New Roman" w:hAnsi="Times New Roman"/>
          <w:b/>
        </w:rPr>
        <w:t>KDiM</w:t>
      </w:r>
      <w:proofErr w:type="spellEnd"/>
      <w:r w:rsidR="008B141B" w:rsidRPr="008B141B">
        <w:rPr>
          <w:rFonts w:ascii="Times New Roman" w:hAnsi="Times New Roman"/>
          <w:b/>
        </w:rPr>
        <w:t xml:space="preserve"> </w:t>
      </w:r>
      <w:proofErr w:type="spellStart"/>
      <w:r w:rsidR="008B141B" w:rsidRPr="008B141B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B141B" w:rsidRPr="008B141B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B141B" w:rsidRPr="00997D0F" w:rsidRDefault="008B141B" w:rsidP="008B141B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997D0F" w:rsidRPr="0062152F" w:rsidRDefault="008B141B" w:rsidP="0062152F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8B141B" w:rsidRPr="00997D0F" w:rsidRDefault="008B141B" w:rsidP="008B141B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B141B" w:rsidRPr="000247FF" w:rsidRDefault="008B141B" w:rsidP="008B141B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8B141B" w:rsidP="0062152F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6215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953" w:rsidRDefault="00BC6953" w:rsidP="0038231F">
      <w:pPr>
        <w:spacing w:after="0" w:line="240" w:lineRule="auto"/>
      </w:pPr>
      <w:r>
        <w:separator/>
      </w:r>
    </w:p>
  </w:endnote>
  <w:endnote w:type="continuationSeparator" w:id="0">
    <w:p w:rsidR="00BC6953" w:rsidRDefault="00BC69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41B" w:rsidRDefault="008B14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15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152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41B" w:rsidRDefault="008B14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953" w:rsidRDefault="00BC6953" w:rsidP="0038231F">
      <w:pPr>
        <w:spacing w:after="0" w:line="240" w:lineRule="auto"/>
      </w:pPr>
      <w:r>
        <w:separator/>
      </w:r>
    </w:p>
  </w:footnote>
  <w:footnote w:type="continuationSeparator" w:id="0">
    <w:p w:rsidR="00BC6953" w:rsidRDefault="00BC69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41B" w:rsidRDefault="008B1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41B" w:rsidRDefault="008B1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41B" w:rsidRDefault="008B141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69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52F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141B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6953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BF6FDF-41CD-433C-8D14-A7FBD91DF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D32E53-812C-464D-82F0-AD21C8BEF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652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2020-10-08T07:24:00Z</dcterms:created>
  <dcterms:modified xsi:type="dcterms:W3CDTF">2020-10-08T07:25:00Z</dcterms:modified>
</cp:coreProperties>
</file>