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C4ADD" w:rsidRPr="007C4ADD">
        <w:rPr>
          <w:b/>
        </w:rPr>
        <w:t>NA/O/309/2020</w:t>
      </w:r>
      <w:r>
        <w:rPr>
          <w:b/>
        </w:rPr>
        <w:t xml:space="preserve"> </w:t>
      </w:r>
      <w:r w:rsidR="007C4ADD" w:rsidRPr="007C4ADD">
        <w:t>Rzeszów</w:t>
      </w:r>
      <w:r w:rsidR="00211900" w:rsidRPr="003209A8">
        <w:t xml:space="preserve">, </w:t>
      </w:r>
      <w:r w:rsidR="007C4ADD" w:rsidRPr="007C4ADD">
        <w:t>2020-10-08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DE048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E048B">
        <w:t>Podstawa pr</w:t>
      </w:r>
      <w:r w:rsidR="00F11D06" w:rsidRPr="00DE048B">
        <w:t xml:space="preserve">awna ogłoszenia: art. 4 pkt. 8 </w:t>
      </w:r>
      <w:r w:rsidR="007427DE" w:rsidRPr="00DE048B">
        <w:rPr>
          <w:bCs/>
        </w:rPr>
        <w:t xml:space="preserve">ustawy z dnia </w:t>
      </w:r>
      <w:r w:rsidR="007427DE" w:rsidRPr="00DE048B">
        <w:t xml:space="preserve">29 stycznia 2004 roku Prawo zamówień publicznych </w:t>
      </w:r>
      <w:r w:rsidR="007C4ADD" w:rsidRPr="00DE048B">
        <w:t>(</w:t>
      </w:r>
      <w:proofErr w:type="spellStart"/>
      <w:r w:rsidR="007C4ADD" w:rsidRPr="00DE048B">
        <w:t>t.j</w:t>
      </w:r>
      <w:proofErr w:type="spellEnd"/>
      <w:r w:rsidR="007C4ADD" w:rsidRPr="00DE048B">
        <w:t xml:space="preserve">. </w:t>
      </w:r>
      <w:proofErr w:type="spellStart"/>
      <w:r w:rsidR="007C4ADD" w:rsidRPr="00DE048B">
        <w:t>Dz.U</w:t>
      </w:r>
      <w:proofErr w:type="spellEnd"/>
      <w:r w:rsidR="007C4ADD" w:rsidRPr="00DE048B"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4ADD" w:rsidP="00583EF9">
      <w:pPr>
        <w:spacing w:line="360" w:lineRule="auto"/>
        <w:rPr>
          <w:b/>
        </w:rPr>
      </w:pPr>
      <w:r w:rsidRPr="007C4ADD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7C4ADD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4AD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7C4ADD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7C4AD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7C4ADD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C4ADD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DE048B" w:rsidRPr="00C24069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DE048B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p w:rsidR="00AA2FDB" w:rsidRDefault="00AA2FDB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C4ADD" w:rsidTr="00743FA6">
        <w:tc>
          <w:tcPr>
            <w:tcW w:w="1510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4ADD">
              <w:t>Dostawa 3 stanowisk laboratoryjnych do zajęć z Podstaw Automatyki.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4ADD">
              <w:t>43720000-6 - Maszyny odlewnicze</w:t>
            </w:r>
            <w:r>
              <w:t xml:space="preserve"> 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C4ADD" w:rsidRDefault="007C4ADD" w:rsidP="00743FA6">
            <w:pPr>
              <w:spacing w:after="120"/>
              <w:jc w:val="both"/>
            </w:pPr>
            <w:r w:rsidRPr="007C4ADD">
              <w:t>Szczegółowy opis przedmiotu zamówienia w załączniku nr 1</w:t>
            </w:r>
          </w:p>
          <w:p w:rsidR="00AA2FDB" w:rsidRDefault="00AA2FDB" w:rsidP="00AA2FD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Zamawiający dopuszcza składanie</w:t>
            </w:r>
            <w:r w:rsidRPr="007C4ADD">
              <w:rPr>
                <w:b/>
              </w:rPr>
              <w:t xml:space="preserve"> ofert równoważnych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C4ADD" w:rsidTr="00743FA6">
        <w:tc>
          <w:tcPr>
            <w:tcW w:w="1510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4ADD">
              <w:t>Dostawa mikroskopu polaryzacyjnego.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4ADD">
              <w:t>38424000-3 - Urządzenia pomiarowe i sterujące</w:t>
            </w:r>
            <w:r>
              <w:t xml:space="preserve"> 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C4ADD" w:rsidRDefault="007C4ADD" w:rsidP="00743FA6">
            <w:pPr>
              <w:spacing w:after="120"/>
              <w:jc w:val="both"/>
            </w:pPr>
            <w:r w:rsidRPr="007C4ADD">
              <w:t>Szczegółowy opis przedmiotu zamówienia w załączniku nr 1</w:t>
            </w:r>
          </w:p>
          <w:p w:rsidR="00AA2FDB" w:rsidRDefault="00AA2FDB" w:rsidP="00AA2FD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Zamawiający dopuszcza składanie</w:t>
            </w:r>
            <w:r w:rsidRPr="007C4ADD">
              <w:rPr>
                <w:b/>
              </w:rPr>
              <w:t xml:space="preserve"> ofert równoważnych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C4ADD" w:rsidTr="00743FA6">
        <w:tc>
          <w:tcPr>
            <w:tcW w:w="1510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4ADD">
              <w:t>Dostawa spawarki + doposażenie.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4ADD">
              <w:t>38552000-9 - Mierniki elektroniczne</w:t>
            </w:r>
            <w:r>
              <w:t xml:space="preserve"> </w:t>
            </w:r>
          </w:p>
          <w:p w:rsidR="007C4ADD" w:rsidRDefault="007C4ADD" w:rsidP="00743FA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C4ADD" w:rsidRDefault="007C4ADD" w:rsidP="00743FA6">
            <w:pPr>
              <w:spacing w:after="120"/>
              <w:jc w:val="both"/>
            </w:pPr>
            <w:r w:rsidRPr="007C4ADD">
              <w:t>Szczegółowy opis przedmiotu zamówienia w załączniku nr 1</w:t>
            </w:r>
          </w:p>
          <w:p w:rsidR="007C4ADD" w:rsidRDefault="00DE048B" w:rsidP="00743FA6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Zamawiający dopuszcza składanie</w:t>
            </w:r>
            <w:r w:rsidR="007C4ADD" w:rsidRPr="007C4ADD">
              <w:rPr>
                <w:b/>
              </w:rPr>
              <w:t xml:space="preserve"> ofert równoważnych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DE048B" w:rsidRDefault="00DE048B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7C4ADD" w:rsidRPr="003209A8" w:rsidTr="00743FA6">
        <w:tc>
          <w:tcPr>
            <w:tcW w:w="8640" w:type="dxa"/>
          </w:tcPr>
          <w:p w:rsidR="007C4ADD" w:rsidRPr="003209A8" w:rsidRDefault="007C4ADD" w:rsidP="00743FA6">
            <w:pPr>
              <w:pStyle w:val="Tekstpodstawowy"/>
            </w:pPr>
            <w:r w:rsidRPr="007C4ADD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7C4ADD">
              <w:t>1, 2</w:t>
            </w:r>
          </w:p>
        </w:tc>
        <w:tc>
          <w:tcPr>
            <w:tcW w:w="8640" w:type="dxa"/>
          </w:tcPr>
          <w:p w:rsidR="007C4ADD" w:rsidRPr="003209A8" w:rsidRDefault="007C4ADD" w:rsidP="00743FA6">
            <w:pPr>
              <w:pStyle w:val="Tekstpodstawowy"/>
            </w:pPr>
          </w:p>
        </w:tc>
      </w:tr>
      <w:tr w:rsidR="007C4ADD" w:rsidRPr="003209A8" w:rsidTr="00743FA6">
        <w:tc>
          <w:tcPr>
            <w:tcW w:w="8640" w:type="dxa"/>
          </w:tcPr>
          <w:p w:rsidR="007C4ADD" w:rsidRPr="003209A8" w:rsidRDefault="007C4ADD" w:rsidP="00743FA6">
            <w:pPr>
              <w:pStyle w:val="Tekstpodstawowy"/>
            </w:pPr>
            <w:r w:rsidRPr="007C4ADD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7C4ADD">
              <w:t>3</w:t>
            </w:r>
          </w:p>
        </w:tc>
        <w:tc>
          <w:tcPr>
            <w:tcW w:w="8640" w:type="dxa"/>
          </w:tcPr>
          <w:p w:rsidR="007C4ADD" w:rsidRPr="003209A8" w:rsidRDefault="007C4ADD" w:rsidP="00743FA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wzoru formularza oferty stanowiącego 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załącznik nr 2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szczegółową wycenę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się na całość zadania wraz z informacjami o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nazwie producenta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oraz numerami katalogowymi lub opisem/ kartą produktu oferowanych produktów.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F53736" w:rsidRPr="00AB0985" w:rsidRDefault="00F53736" w:rsidP="00F53736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F5373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53736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F53736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211900" w:rsidRPr="00F53736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F53736" w:rsidRDefault="008443B5" w:rsidP="008443B5">
            <w:pPr>
              <w:jc w:val="both"/>
              <w:rPr>
                <w:color w:val="000000"/>
                <w:sz w:val="22"/>
              </w:rPr>
            </w:pPr>
            <w:r w:rsidRPr="00F53736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8443B5" w:rsidRPr="00F5373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F53736">
              <w:rPr>
                <w:rFonts w:ascii="Times New Roman" w:hAnsi="Times New Roman" w:cs="Calibri"/>
                <w:color w:val="000000"/>
                <w:szCs w:val="24"/>
              </w:rPr>
              <w:t xml:space="preserve">Cena 100% </w:t>
            </w:r>
          </w:p>
          <w:p w:rsidR="008443B5" w:rsidRPr="00F53736" w:rsidRDefault="008443B5" w:rsidP="008443B5">
            <w:pPr>
              <w:jc w:val="both"/>
              <w:rPr>
                <w:b/>
                <w:sz w:val="22"/>
              </w:rPr>
            </w:pPr>
            <w:r w:rsidRPr="00F53736">
              <w:rPr>
                <w:b/>
                <w:sz w:val="22"/>
              </w:rPr>
              <w:t>Ocena złożonych ofert w zakresie kryterium „Cena”</w:t>
            </w:r>
            <w:r w:rsidRPr="00F53736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F53736" w:rsidRDefault="008443B5" w:rsidP="008443B5">
            <w:pPr>
              <w:jc w:val="both"/>
              <w:rPr>
                <w:sz w:val="22"/>
              </w:rPr>
            </w:pPr>
            <w:r w:rsidRPr="00F53736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F53736" w:rsidRDefault="008443B5" w:rsidP="008443B5">
            <w:pPr>
              <w:jc w:val="both"/>
              <w:rPr>
                <w:sz w:val="22"/>
              </w:rPr>
            </w:pPr>
            <w:r w:rsidRPr="00F53736">
              <w:rPr>
                <w:sz w:val="22"/>
              </w:rPr>
              <w:t>Liczba pkt. oferty ocenianej =</w:t>
            </w:r>
            <w:proofErr w:type="spellStart"/>
            <w:r w:rsidRPr="00F53736">
              <w:rPr>
                <w:sz w:val="22"/>
              </w:rPr>
              <w:t>Kc</w:t>
            </w:r>
            <w:proofErr w:type="spellEnd"/>
            <w:r w:rsidRPr="00F53736">
              <w:rPr>
                <w:sz w:val="22"/>
              </w:rPr>
              <w:t xml:space="preserve"> = -------------------------------- x max liczby punktów</w:t>
            </w:r>
          </w:p>
          <w:p w:rsidR="008443B5" w:rsidRPr="00F53736" w:rsidRDefault="008443B5" w:rsidP="008443B5">
            <w:pPr>
              <w:jc w:val="both"/>
              <w:rPr>
                <w:sz w:val="22"/>
              </w:rPr>
            </w:pPr>
            <w:r w:rsidRPr="00F53736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F53736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F53736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53736">
              <w:rPr>
                <w:color w:val="000000"/>
                <w:sz w:val="22"/>
              </w:rPr>
              <w:t>.</w:t>
            </w:r>
          </w:p>
          <w:p w:rsidR="00211900" w:rsidRPr="00F53736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F53736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F53736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5373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F53736">
              <w:rPr>
                <w:b/>
                <w:bCs/>
                <w:color w:val="000000"/>
                <w:sz w:val="22"/>
              </w:rPr>
              <w:t>V</w:t>
            </w:r>
            <w:r w:rsidR="00211900" w:rsidRPr="00F53736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F53736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F53736">
              <w:rPr>
                <w:color w:val="000000"/>
                <w:sz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F5373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5373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F53736">
              <w:rPr>
                <w:b/>
                <w:bCs/>
                <w:color w:val="000000"/>
                <w:sz w:val="22"/>
              </w:rPr>
              <w:t>VI</w:t>
            </w:r>
            <w:r w:rsidR="00211900" w:rsidRPr="00F53736">
              <w:rPr>
                <w:b/>
                <w:bCs/>
                <w:color w:val="000000"/>
                <w:sz w:val="22"/>
              </w:rPr>
              <w:t>I. MIEJSCE I TERMIN SKŁADANIA OFERT</w:t>
            </w:r>
          </w:p>
          <w:p w:rsidR="00F53736" w:rsidRPr="00F5373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</w:rPr>
            </w:pPr>
            <w:r w:rsidRPr="00F53736">
              <w:rPr>
                <w:color w:val="000000"/>
                <w:sz w:val="22"/>
              </w:rPr>
              <w:t>Ofertę należy przygotować w wersji elektronicznej i przesłać drogą</w:t>
            </w:r>
            <w:r w:rsidRPr="00F53736">
              <w:rPr>
                <w:sz w:val="22"/>
              </w:rPr>
              <w:t> </w:t>
            </w:r>
            <w:r w:rsidRPr="00F53736">
              <w:rPr>
                <w:sz w:val="22"/>
              </w:rPr>
              <w:br/>
            </w:r>
            <w:r w:rsidRPr="00F53736">
              <w:rPr>
                <w:color w:val="000000"/>
                <w:sz w:val="22"/>
              </w:rPr>
              <w:t>e-mailową</w:t>
            </w:r>
            <w:r w:rsidRPr="00F53736">
              <w:rPr>
                <w:sz w:val="22"/>
              </w:rPr>
              <w:t> </w:t>
            </w:r>
            <w:r w:rsidRPr="00F53736">
              <w:rPr>
                <w:color w:val="000000"/>
                <w:sz w:val="22"/>
              </w:rPr>
              <w:t xml:space="preserve">na adres </w:t>
            </w:r>
            <w:r w:rsidR="00A14853" w:rsidRPr="00F53736">
              <w:rPr>
                <w:color w:val="000000"/>
                <w:sz w:val="22"/>
              </w:rPr>
              <w:t xml:space="preserve">e-mail </w:t>
            </w:r>
            <w:hyperlink r:id="rId8" w:history="1">
              <w:r w:rsidR="00F53736" w:rsidRPr="00F53736">
                <w:rPr>
                  <w:rStyle w:val="Hipercze"/>
                  <w:sz w:val="22"/>
                </w:rPr>
                <w:t>magdap@prz.edu.pl</w:t>
              </w:r>
            </w:hyperlink>
            <w:r w:rsidR="00F53736" w:rsidRPr="00F53736">
              <w:rPr>
                <w:color w:val="000000"/>
                <w:sz w:val="22"/>
              </w:rPr>
              <w:t xml:space="preserve"> </w:t>
            </w:r>
            <w:r w:rsidRPr="00F53736">
              <w:rPr>
                <w:color w:val="000000"/>
                <w:sz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F53736" w:rsidRDefault="00F53736" w:rsidP="00F53736">
            <w:pPr>
              <w:pStyle w:val="p38"/>
              <w:spacing w:before="0" w:beforeAutospacing="0" w:after="0" w:afterAutospacing="0"/>
              <w:jc w:val="both"/>
              <w:rPr>
                <w:b/>
                <w:sz w:val="22"/>
              </w:rPr>
            </w:pPr>
          </w:p>
          <w:p w:rsidR="00F53736" w:rsidRPr="00F53736" w:rsidRDefault="00393B64" w:rsidP="00F53736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</w:rPr>
            </w:pPr>
            <w:r w:rsidRPr="00F53736">
              <w:rPr>
                <w:b/>
                <w:sz w:val="22"/>
              </w:rPr>
              <w:t xml:space="preserve">„Oferta na: </w:t>
            </w:r>
            <w:r w:rsidR="007C4ADD" w:rsidRPr="00F53736">
              <w:rPr>
                <w:b/>
                <w:sz w:val="22"/>
              </w:rPr>
              <w:t>Dostawa 3 stanowisk edukacyjnych. Dostawa mikroskopu polaryzacyjnego. Dostawa spawarki.</w:t>
            </w:r>
            <w:r w:rsidRPr="00F53736">
              <w:rPr>
                <w:b/>
                <w:sz w:val="22"/>
              </w:rPr>
              <w:t xml:space="preserve"> NIE OTWIERAĆ przed </w:t>
            </w:r>
            <w:r w:rsidR="007C4ADD" w:rsidRPr="00F53736">
              <w:rPr>
                <w:b/>
                <w:sz w:val="22"/>
              </w:rPr>
              <w:t>2020-10-16</w:t>
            </w:r>
            <w:r w:rsidRPr="00F53736">
              <w:rPr>
                <w:b/>
                <w:sz w:val="22"/>
              </w:rPr>
              <w:t xml:space="preserve"> godz. </w:t>
            </w:r>
            <w:r w:rsidR="007C4ADD" w:rsidRPr="00F53736">
              <w:rPr>
                <w:b/>
                <w:sz w:val="22"/>
              </w:rPr>
              <w:t>10:15</w:t>
            </w:r>
            <w:r w:rsidRPr="00F53736">
              <w:rPr>
                <w:b/>
                <w:sz w:val="22"/>
              </w:rPr>
              <w:t xml:space="preserve"> - </w:t>
            </w:r>
            <w:r w:rsidR="007C4ADD" w:rsidRPr="00F53736">
              <w:rPr>
                <w:b/>
                <w:sz w:val="22"/>
              </w:rPr>
              <w:t>NA/O/309/2020</w:t>
            </w:r>
            <w:r w:rsidRPr="00F53736">
              <w:rPr>
                <w:b/>
                <w:sz w:val="22"/>
              </w:rPr>
              <w:t>”</w:t>
            </w:r>
          </w:p>
          <w:p w:rsidR="00F53736" w:rsidRPr="00F53736" w:rsidRDefault="00F53736" w:rsidP="00F5373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</w:rPr>
            </w:pPr>
          </w:p>
          <w:p w:rsidR="00211900" w:rsidRPr="00F53736" w:rsidRDefault="00211900" w:rsidP="00F5373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  <w:sz w:val="22"/>
              </w:rPr>
            </w:pPr>
            <w:r w:rsidRPr="00F53736">
              <w:rPr>
                <w:color w:val="000000"/>
                <w:sz w:val="22"/>
              </w:rPr>
              <w:t>Nieprzekraczalny termin dostarczenia oferty:</w:t>
            </w:r>
            <w:r w:rsidRPr="00F53736">
              <w:rPr>
                <w:rStyle w:val="apple-converted-space"/>
                <w:color w:val="000000"/>
                <w:sz w:val="22"/>
              </w:rPr>
              <w:t> </w:t>
            </w:r>
          </w:p>
          <w:p w:rsidR="00EB415D" w:rsidRPr="00F5373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F53736">
              <w:rPr>
                <w:rFonts w:ascii="Times New Roman" w:hAnsi="Times New Roman"/>
                <w:b/>
                <w:szCs w:val="24"/>
              </w:rPr>
              <w:t xml:space="preserve">Miejsce i termin składania ofert: </w:t>
            </w:r>
            <w:r w:rsidRPr="00F53736">
              <w:rPr>
                <w:rFonts w:ascii="Times New Roman" w:hAnsi="Times New Roman"/>
              </w:rPr>
              <w:t xml:space="preserve">oferty należy składać </w:t>
            </w:r>
            <w:r w:rsidR="007C4ADD" w:rsidRPr="00F53736">
              <w:rPr>
                <w:rFonts w:ascii="Times New Roman" w:hAnsi="Times New Roman"/>
              </w:rPr>
              <w:t>siedzibie Zamawiającego</w:t>
            </w:r>
            <w:r w:rsidRPr="00F53736">
              <w:rPr>
                <w:rFonts w:ascii="Times New Roman" w:hAnsi="Times New Roman"/>
              </w:rPr>
              <w:t xml:space="preserve">, pokój nr </w:t>
            </w:r>
            <w:r w:rsidR="007C4ADD" w:rsidRPr="00F53736">
              <w:rPr>
                <w:rFonts w:ascii="Times New Roman" w:hAnsi="Times New Roman"/>
              </w:rPr>
              <w:t>424-1, bud. V, al. Powstańców Warszawy 12, 35-959 Rzeszów</w:t>
            </w:r>
            <w:r w:rsidRPr="00F53736">
              <w:rPr>
                <w:rFonts w:ascii="Times New Roman" w:hAnsi="Times New Roman"/>
              </w:rPr>
              <w:t xml:space="preserve"> </w:t>
            </w:r>
            <w:r w:rsidRPr="00F53736">
              <w:rPr>
                <w:rFonts w:ascii="Times New Roman" w:hAnsi="Times New Roman"/>
                <w:b/>
              </w:rPr>
              <w:t xml:space="preserve">do dnia </w:t>
            </w:r>
            <w:r w:rsidR="007C4ADD" w:rsidRPr="00F53736">
              <w:rPr>
                <w:rFonts w:ascii="Times New Roman" w:hAnsi="Times New Roman"/>
                <w:b/>
              </w:rPr>
              <w:t>2020-10-16</w:t>
            </w:r>
            <w:r w:rsidRPr="00F53736">
              <w:rPr>
                <w:rFonts w:ascii="Times New Roman" w:hAnsi="Times New Roman"/>
                <w:b/>
              </w:rPr>
              <w:t xml:space="preserve"> do godz. </w:t>
            </w:r>
            <w:r w:rsidR="007C4ADD" w:rsidRPr="00F53736">
              <w:rPr>
                <w:rFonts w:ascii="Times New Roman" w:hAnsi="Times New Roman"/>
                <w:b/>
              </w:rPr>
              <w:t>10:00</w:t>
            </w:r>
            <w:r w:rsidRPr="00F53736">
              <w:rPr>
                <w:rFonts w:ascii="Times New Roman" w:hAnsi="Times New Roman"/>
                <w:b/>
              </w:rPr>
              <w:t>.</w:t>
            </w:r>
          </w:p>
          <w:p w:rsidR="00EB415D" w:rsidRPr="00F53736" w:rsidRDefault="00EB415D" w:rsidP="00EB415D">
            <w:pPr>
              <w:spacing w:after="120"/>
              <w:jc w:val="both"/>
              <w:rPr>
                <w:bCs/>
                <w:sz w:val="22"/>
              </w:rPr>
            </w:pPr>
            <w:r w:rsidRPr="00F53736">
              <w:rPr>
                <w:b/>
                <w:sz w:val="22"/>
              </w:rPr>
              <w:t xml:space="preserve">Termin związania ofertą: </w:t>
            </w:r>
            <w:r w:rsidR="007C4ADD" w:rsidRPr="00F53736">
              <w:rPr>
                <w:sz w:val="22"/>
              </w:rPr>
              <w:t>30</w:t>
            </w:r>
            <w:r w:rsidRPr="00F53736">
              <w:rPr>
                <w:sz w:val="22"/>
              </w:rPr>
              <w:t xml:space="preserve"> dn</w:t>
            </w:r>
            <w:r w:rsidRPr="00F53736">
              <w:rPr>
                <w:bCs/>
                <w:sz w:val="22"/>
              </w:rPr>
              <w:t>i</w:t>
            </w:r>
          </w:p>
          <w:p w:rsidR="00EB415D" w:rsidRPr="00F53736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F53736">
              <w:rPr>
                <w:rFonts w:ascii="Times New Roman" w:hAnsi="Times New Roman"/>
                <w:i w:val="0"/>
                <w:sz w:val="22"/>
                <w:szCs w:val="24"/>
              </w:rPr>
              <w:t>Otwarcie ofert nastąpi w dniu</w:t>
            </w:r>
            <w:r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: </w:t>
            </w:r>
            <w:r w:rsidR="007C4ADD" w:rsidRPr="00F53736">
              <w:rPr>
                <w:rFonts w:ascii="Times New Roman" w:hAnsi="Times New Roman"/>
                <w:i w:val="0"/>
                <w:sz w:val="22"/>
                <w:szCs w:val="24"/>
              </w:rPr>
              <w:t>2020-10-16</w:t>
            </w:r>
            <w:r w:rsidRPr="00F53736">
              <w:rPr>
                <w:rFonts w:ascii="Times New Roman" w:hAnsi="Times New Roman"/>
                <w:i w:val="0"/>
                <w:sz w:val="22"/>
                <w:szCs w:val="24"/>
              </w:rPr>
              <w:t xml:space="preserve"> o godz. </w:t>
            </w:r>
            <w:r w:rsidR="007C4ADD" w:rsidRPr="00F53736">
              <w:rPr>
                <w:rFonts w:ascii="Times New Roman" w:hAnsi="Times New Roman"/>
                <w:i w:val="0"/>
                <w:sz w:val="22"/>
                <w:szCs w:val="24"/>
              </w:rPr>
              <w:t>10:15</w:t>
            </w:r>
            <w:r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, w </w:t>
            </w:r>
            <w:r w:rsidR="007C4ADD"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siedzibie Zamawiającego</w:t>
            </w:r>
            <w:r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, pokój nr </w:t>
            </w:r>
            <w:r w:rsidR="007C4ADD"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424-1, bud. V, al. Powstańców Warszawy 12, 35-959 Rzeszów</w:t>
            </w:r>
            <w:r w:rsidRPr="00F5373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.</w:t>
            </w:r>
          </w:p>
        </w:tc>
      </w:tr>
      <w:tr w:rsidR="00F53736" w:rsidTr="00743FA6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736" w:rsidRPr="007E4180" w:rsidRDefault="00F53736" w:rsidP="00743FA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53736" w:rsidRPr="007E4180" w:rsidRDefault="00F53736" w:rsidP="00743FA6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:rsidR="00F53736" w:rsidRPr="007E4180" w:rsidRDefault="00F53736" w:rsidP="00743FA6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F53736" w:rsidRPr="007E4180" w:rsidRDefault="00F53736" w:rsidP="00743FA6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F53736" w:rsidRPr="007E4180" w:rsidRDefault="00F53736" w:rsidP="00743FA6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F53736" w:rsidRPr="007E4180" w:rsidRDefault="00F53736" w:rsidP="00743FA6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:rsidR="00F53736" w:rsidRPr="007E4180" w:rsidRDefault="00F53736" w:rsidP="00743FA6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53736" w:rsidRDefault="00F53736" w:rsidP="00743FA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F5373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F5373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F53736">
              <w:rPr>
                <w:bCs/>
                <w:color w:val="000000"/>
                <w:sz w:val="22"/>
              </w:rPr>
              <w:t xml:space="preserve">IX. </w:t>
            </w:r>
            <w:r w:rsidRPr="00F53736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F5373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F53736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F53736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F53736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F53736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F53736" w:rsidRPr="00F53736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F53736" w:rsidRPr="00F53736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F5373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F53736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F5373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F53736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F53736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F53736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F5373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F53736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F53736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F5373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F53736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53736" w:rsidRDefault="00F53736" w:rsidP="001B541E">
      <w:pPr>
        <w:jc w:val="center"/>
        <w:rPr>
          <w:rFonts w:ascii="Arial" w:hAnsi="Arial" w:cs="Arial"/>
          <w:b/>
          <w:sz w:val="28"/>
          <w:szCs w:val="28"/>
        </w:rPr>
        <w:sectPr w:rsidR="00F53736" w:rsidSect="00201FB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F53736" w:rsidP="00F53736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Załącznik nr 2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C4ADD" w:rsidRPr="007C4AD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C4AD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ADD">
        <w:rPr>
          <w:rFonts w:ascii="Arial" w:hAnsi="Arial" w:cs="Arial"/>
        </w:rPr>
        <w:t>POLITECHNIKA RZESZOWSKA</w:t>
      </w:r>
    </w:p>
    <w:p w:rsidR="001B541E" w:rsidRPr="00A40632" w:rsidRDefault="007C4AD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AD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C4AD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C4AD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AD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C4AD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7C4ADD" w:rsidRPr="00F53736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7C4ADD" w:rsidRPr="007C4ADD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C4ADD" w:rsidP="001B541E">
      <w:pPr>
        <w:ind w:left="142"/>
        <w:jc w:val="center"/>
        <w:rPr>
          <w:rFonts w:ascii="Arial" w:hAnsi="Arial" w:cs="Arial"/>
        </w:rPr>
      </w:pPr>
      <w:r w:rsidRPr="007C4ADD">
        <w:rPr>
          <w:rFonts w:ascii="Arial" w:hAnsi="Arial" w:cs="Arial"/>
          <w:b/>
        </w:rPr>
        <w:t>Dostawa 3 stanowisk edukacyjnych. Dostawa mikroskopu polaryzacyjnego. Dostawa spawarki.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34EF7" w:rsidP="001B541E">
      <w:pPr>
        <w:rPr>
          <w:rFonts w:ascii="Arial" w:hAnsi="Arial" w:cs="Arial"/>
          <w:b/>
        </w:rPr>
      </w:pPr>
      <w:r w:rsidRPr="00934EF7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8364"/>
      </w:tblGrid>
      <w:tr w:rsidR="00B10D7D" w:rsidTr="00F53736">
        <w:tc>
          <w:tcPr>
            <w:tcW w:w="1204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364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4ADD" w:rsidTr="00F53736">
        <w:tc>
          <w:tcPr>
            <w:tcW w:w="1204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64" w:type="dxa"/>
          </w:tcPr>
          <w:p w:rsidR="007C4ADD" w:rsidRPr="002661CA" w:rsidRDefault="007C4ADD" w:rsidP="00743FA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4ADD">
              <w:rPr>
                <w:rFonts w:ascii="Arial" w:hAnsi="Arial" w:cs="Arial"/>
                <w:b/>
                <w:sz w:val="22"/>
                <w:szCs w:val="22"/>
              </w:rPr>
              <w:t>Dostawa 3 stanowisk laboratoryjnych do zajęć z Podstaw Automatyki.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F53736" w:rsidRDefault="00F53736" w:rsidP="00F537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4ADD" w:rsidTr="00F53736">
        <w:tc>
          <w:tcPr>
            <w:tcW w:w="1204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364" w:type="dxa"/>
          </w:tcPr>
          <w:p w:rsidR="007C4ADD" w:rsidRPr="002661CA" w:rsidRDefault="007C4ADD" w:rsidP="00743FA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4ADD">
              <w:rPr>
                <w:rFonts w:ascii="Arial" w:hAnsi="Arial" w:cs="Arial"/>
                <w:b/>
                <w:sz w:val="22"/>
                <w:szCs w:val="22"/>
              </w:rPr>
              <w:t>Dostawa mikroskopu polaryzacyjnego.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F53736" w:rsidRDefault="00F53736" w:rsidP="00F537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4ADD" w:rsidTr="00F53736">
        <w:tc>
          <w:tcPr>
            <w:tcW w:w="1204" w:type="dxa"/>
            <w:vAlign w:val="center"/>
          </w:tcPr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AD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64" w:type="dxa"/>
          </w:tcPr>
          <w:p w:rsidR="007C4ADD" w:rsidRPr="002661CA" w:rsidRDefault="007C4ADD" w:rsidP="00743FA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4ADD">
              <w:rPr>
                <w:rFonts w:ascii="Arial" w:hAnsi="Arial" w:cs="Arial"/>
                <w:b/>
                <w:sz w:val="22"/>
                <w:szCs w:val="22"/>
              </w:rPr>
              <w:t>Dostawa spawarki + doposażenie.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..................................................................................................................zł.</w:t>
            </w:r>
          </w:p>
          <w:p w:rsidR="00F53736" w:rsidRPr="00AB0985" w:rsidRDefault="00F53736" w:rsidP="00F5373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B098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F53736" w:rsidRDefault="00F53736" w:rsidP="00F5373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AB098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  <w:p w:rsidR="007C4ADD" w:rsidRDefault="007C4ADD" w:rsidP="00743F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3736" w:rsidRDefault="00F53736" w:rsidP="00F53736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*zgodnie z wypełnioną szczegółową wyceną</w:t>
      </w:r>
    </w:p>
    <w:p w:rsidR="00F53736" w:rsidRPr="00C05151" w:rsidRDefault="00F53736" w:rsidP="00F53736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</w:p>
    <w:p w:rsidR="00F53736" w:rsidRPr="00AB0985" w:rsidRDefault="00F53736" w:rsidP="00F53736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</w:t>
      </w:r>
      <w:r w:rsidRPr="00AB0985">
        <w:rPr>
          <w:rFonts w:ascii="Arial" w:hAnsi="Arial" w:cs="Arial"/>
          <w:sz w:val="22"/>
        </w:rPr>
        <w:t>. Deklaruję ponadto:</w:t>
      </w:r>
    </w:p>
    <w:p w:rsidR="00F53736" w:rsidRPr="00AB0985" w:rsidRDefault="00F53736" w:rsidP="00F53736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termin wykonania zamówienia: ……………… od daty udzielenia zamówienia,</w:t>
      </w:r>
    </w:p>
    <w:p w:rsidR="00F53736" w:rsidRPr="00AB0985" w:rsidRDefault="00F53736" w:rsidP="00F53736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okres gwarancji.............................................................,</w:t>
      </w:r>
    </w:p>
    <w:p w:rsidR="00F53736" w:rsidRDefault="00F53736" w:rsidP="00F53736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...................................................................,</w:t>
      </w:r>
    </w:p>
    <w:p w:rsidR="00F53736" w:rsidRPr="00AB0985" w:rsidRDefault="00F53736" w:rsidP="00F53736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</w:p>
    <w:p w:rsidR="00F53736" w:rsidRPr="00AB0985" w:rsidRDefault="00F53736" w:rsidP="00F53736">
      <w:pPr>
        <w:spacing w:before="120"/>
        <w:jc w:val="both"/>
        <w:rPr>
          <w:rFonts w:ascii="Arial" w:hAnsi="Arial" w:cs="Arial"/>
          <w:sz w:val="20"/>
        </w:rPr>
      </w:pPr>
      <w:r w:rsidRPr="00AB0985">
        <w:rPr>
          <w:rFonts w:ascii="Arial" w:hAnsi="Arial" w:cs="Arial"/>
          <w:sz w:val="22"/>
        </w:rPr>
        <w:t>3. Oświadczam, że:</w:t>
      </w:r>
    </w:p>
    <w:p w:rsidR="00F53736" w:rsidRPr="00AB0985" w:rsidRDefault="00F53736" w:rsidP="00F53736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F53736" w:rsidRPr="00AB0985" w:rsidRDefault="00F53736" w:rsidP="00F53736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zapoznaliśmy się z projektem umowy i nie wnosimy do niego uwag</w:t>
      </w:r>
    </w:p>
    <w:p w:rsidR="00F53736" w:rsidRPr="00AB0985" w:rsidRDefault="00F53736" w:rsidP="00F53736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związani jesteśmy ofertą do 30</w:t>
      </w:r>
    </w:p>
    <w:p w:rsidR="00F53736" w:rsidRPr="00AB0985" w:rsidRDefault="00F53736" w:rsidP="00F53736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53736" w:rsidRPr="00AB0985" w:rsidRDefault="00F53736" w:rsidP="00F53736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AB0985">
        <w:rPr>
          <w:rFonts w:ascii="Arial" w:hAnsi="Arial" w:cs="Arial"/>
          <w:sz w:val="22"/>
        </w:rPr>
        <w:t>od których dane osobowe bezpośrednio lub pośrednio pozyskałem</w:t>
      </w:r>
      <w:r w:rsidRPr="00AB0985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AB0985">
        <w:rPr>
          <w:rFonts w:ascii="Arial" w:hAnsi="Arial" w:cs="Arial"/>
          <w:sz w:val="22"/>
        </w:rPr>
        <w:t>.*</w:t>
      </w:r>
      <w:r w:rsidRPr="00AB0985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53736" w:rsidRPr="00AB0985" w:rsidRDefault="00F53736" w:rsidP="00F53736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AB0985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AB0985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B0985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53736" w:rsidRPr="00AB0985" w:rsidRDefault="00F53736" w:rsidP="00F53736">
      <w:pPr>
        <w:spacing w:before="120"/>
        <w:jc w:val="both"/>
        <w:rPr>
          <w:rFonts w:ascii="Arial" w:hAnsi="Arial" w:cs="Arial"/>
          <w:sz w:val="22"/>
        </w:rPr>
      </w:pPr>
    </w:p>
    <w:p w:rsidR="00F53736" w:rsidRPr="00AB0985" w:rsidRDefault="00F53736" w:rsidP="00F53736">
      <w:pPr>
        <w:spacing w:before="120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lastRenderedPageBreak/>
        <w:t>4. Ofertę niniejszą składam na kolejno ponumerowanych stronach.</w:t>
      </w:r>
    </w:p>
    <w:p w:rsidR="00F53736" w:rsidRPr="00AB0985" w:rsidRDefault="00F53736" w:rsidP="00F53736">
      <w:pPr>
        <w:spacing w:before="240"/>
        <w:jc w:val="both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F53736" w:rsidRPr="00AB0985" w:rsidRDefault="00F53736" w:rsidP="00F53736">
      <w:pPr>
        <w:spacing w:before="240"/>
        <w:jc w:val="both"/>
        <w:rPr>
          <w:rFonts w:ascii="Arial" w:hAnsi="Arial" w:cs="Arial"/>
          <w:sz w:val="22"/>
        </w:rPr>
      </w:pPr>
    </w:p>
    <w:p w:rsidR="00F53736" w:rsidRPr="00AB0985" w:rsidRDefault="00F53736" w:rsidP="00F5373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....................................................................</w:t>
      </w:r>
    </w:p>
    <w:p w:rsidR="00F53736" w:rsidRPr="00AB0985" w:rsidRDefault="00F53736" w:rsidP="00F5373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</w:t>
      </w:r>
    </w:p>
    <w:p w:rsidR="00F53736" w:rsidRPr="00AB0985" w:rsidRDefault="00F53736" w:rsidP="00F5373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>...................................................................</w:t>
      </w:r>
    </w:p>
    <w:p w:rsidR="00F53736" w:rsidRPr="00AB0985" w:rsidRDefault="00F53736" w:rsidP="00F53736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AB0985">
        <w:rPr>
          <w:rFonts w:ascii="Arial" w:hAnsi="Arial" w:cs="Arial"/>
          <w:sz w:val="14"/>
          <w:szCs w:val="16"/>
        </w:rPr>
        <w:t>*) niepotrzebne skreślić</w:t>
      </w:r>
    </w:p>
    <w:p w:rsidR="00F53736" w:rsidRPr="00AB0985" w:rsidRDefault="00F53736" w:rsidP="00F53736">
      <w:pPr>
        <w:rPr>
          <w:rFonts w:ascii="Arial" w:hAnsi="Arial" w:cs="Arial"/>
          <w:sz w:val="22"/>
        </w:rPr>
      </w:pPr>
    </w:p>
    <w:p w:rsidR="00F53736" w:rsidRPr="00AB0985" w:rsidRDefault="00F53736" w:rsidP="00F53736">
      <w:pPr>
        <w:rPr>
          <w:rFonts w:ascii="Arial" w:hAnsi="Arial" w:cs="Arial"/>
          <w:sz w:val="22"/>
        </w:rPr>
      </w:pPr>
    </w:p>
    <w:p w:rsidR="00F53736" w:rsidRPr="00AB0985" w:rsidRDefault="00F53736" w:rsidP="00F53736">
      <w:pPr>
        <w:rPr>
          <w:rFonts w:ascii="Arial" w:hAnsi="Arial" w:cs="Arial"/>
          <w:sz w:val="22"/>
        </w:rPr>
      </w:pPr>
    </w:p>
    <w:p w:rsidR="00F53736" w:rsidRPr="00AB0985" w:rsidRDefault="00F53736" w:rsidP="00F53736">
      <w:pPr>
        <w:jc w:val="right"/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F53736" w:rsidRPr="00AB0985" w:rsidRDefault="00F53736" w:rsidP="00F53736">
      <w:pPr>
        <w:jc w:val="right"/>
        <w:rPr>
          <w:rFonts w:ascii="Arial" w:hAnsi="Arial" w:cs="Arial"/>
          <w:sz w:val="22"/>
        </w:rPr>
      </w:pPr>
    </w:p>
    <w:p w:rsidR="00F53736" w:rsidRPr="00AB0985" w:rsidRDefault="00F53736" w:rsidP="00F53736">
      <w:pPr>
        <w:rPr>
          <w:rFonts w:ascii="Arial" w:hAnsi="Arial" w:cs="Arial"/>
          <w:sz w:val="22"/>
        </w:rPr>
      </w:pPr>
    </w:p>
    <w:p w:rsidR="00F53736" w:rsidRPr="00AB0985" w:rsidRDefault="00F53736" w:rsidP="00F53736">
      <w:pPr>
        <w:rPr>
          <w:rFonts w:ascii="Arial" w:hAnsi="Arial" w:cs="Arial"/>
          <w:sz w:val="22"/>
        </w:rPr>
      </w:pPr>
      <w:r w:rsidRPr="00AB0985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F53736" w:rsidRPr="00AB0985" w:rsidRDefault="00F53736" w:rsidP="00F53736">
      <w:pPr>
        <w:pStyle w:val="Tekstpodstawowywcity"/>
        <w:rPr>
          <w:rFonts w:ascii="Arial" w:hAnsi="Arial" w:cs="Arial"/>
          <w:sz w:val="18"/>
          <w:szCs w:val="20"/>
        </w:rPr>
      </w:pPr>
      <w:r w:rsidRPr="00AB0985">
        <w:rPr>
          <w:rFonts w:ascii="Arial" w:hAnsi="Arial" w:cs="Arial"/>
          <w:sz w:val="18"/>
          <w:szCs w:val="20"/>
        </w:rPr>
        <w:t>podpisy i pieczęcie osób upoważnionych</w:t>
      </w:r>
    </w:p>
    <w:p w:rsidR="00F53736" w:rsidRPr="00AB0985" w:rsidRDefault="00F53736" w:rsidP="00F53736">
      <w:pPr>
        <w:pStyle w:val="Tekstpodstawowywcity"/>
        <w:rPr>
          <w:rFonts w:ascii="Arial" w:hAnsi="Arial" w:cs="Arial"/>
          <w:sz w:val="18"/>
          <w:szCs w:val="20"/>
        </w:rPr>
      </w:pPr>
      <w:r w:rsidRPr="00AB0985">
        <w:rPr>
          <w:rFonts w:ascii="Arial" w:hAnsi="Arial" w:cs="Arial"/>
          <w:sz w:val="18"/>
          <w:szCs w:val="20"/>
        </w:rPr>
        <w:t>do reprezentowania Wykonawcy</w:t>
      </w:r>
    </w:p>
    <w:p w:rsidR="00F53736" w:rsidRPr="001B541E" w:rsidRDefault="00F53736" w:rsidP="00F53736">
      <w:pPr>
        <w:jc w:val="right"/>
        <w:rPr>
          <w:rFonts w:ascii="Arial" w:hAnsi="Arial" w:cs="Arial"/>
          <w:sz w:val="20"/>
          <w:szCs w:val="20"/>
        </w:rPr>
      </w:pPr>
    </w:p>
    <w:p w:rsidR="00F53736" w:rsidRPr="00A40632" w:rsidRDefault="00F53736" w:rsidP="00F53736">
      <w:pPr>
        <w:rPr>
          <w:rFonts w:ascii="Arial" w:hAnsi="Arial" w:cs="Arial"/>
        </w:rPr>
      </w:pPr>
    </w:p>
    <w:p w:rsidR="00F53736" w:rsidRPr="00A40632" w:rsidRDefault="00F53736" w:rsidP="00F53736">
      <w:pPr>
        <w:rPr>
          <w:rFonts w:ascii="Arial" w:hAnsi="Arial" w:cs="Arial"/>
        </w:rPr>
      </w:pPr>
    </w:p>
    <w:p w:rsidR="00F53736" w:rsidRPr="00A40632" w:rsidRDefault="00F53736" w:rsidP="00F53736">
      <w:pPr>
        <w:rPr>
          <w:rFonts w:ascii="Arial" w:hAnsi="Arial" w:cs="Arial"/>
        </w:rPr>
      </w:pPr>
    </w:p>
    <w:p w:rsidR="00F53736" w:rsidRPr="00A40632" w:rsidRDefault="00F53736" w:rsidP="00F53736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F53736" w:rsidRPr="00A84A89" w:rsidRDefault="00F53736" w:rsidP="00F53736">
      <w:pPr>
        <w:rPr>
          <w:rFonts w:ascii="Arial" w:hAnsi="Arial" w:cs="Arial"/>
          <w:sz w:val="16"/>
          <w:szCs w:val="16"/>
        </w:rPr>
      </w:pPr>
    </w:p>
    <w:p w:rsidR="00F53736" w:rsidRPr="00A40632" w:rsidRDefault="00F53736" w:rsidP="00F53736">
      <w:pPr>
        <w:rPr>
          <w:rFonts w:ascii="Arial" w:hAnsi="Arial" w:cs="Arial"/>
          <w:sz w:val="22"/>
          <w:szCs w:val="22"/>
        </w:rPr>
      </w:pPr>
    </w:p>
    <w:p w:rsidR="00F53736" w:rsidRPr="00A40632" w:rsidRDefault="00F53736" w:rsidP="00F53736">
      <w:pPr>
        <w:rPr>
          <w:rFonts w:ascii="Arial" w:hAnsi="Arial" w:cs="Arial"/>
          <w:sz w:val="22"/>
          <w:szCs w:val="22"/>
        </w:rPr>
      </w:pPr>
    </w:p>
    <w:p w:rsidR="00F53736" w:rsidRPr="00636F95" w:rsidRDefault="00F53736" w:rsidP="00F53736">
      <w:pPr>
        <w:rPr>
          <w:szCs w:val="16"/>
        </w:rPr>
      </w:pPr>
    </w:p>
    <w:p w:rsidR="00F53736" w:rsidRDefault="00F53736" w:rsidP="00F53736">
      <w:pPr>
        <w:spacing w:line="360" w:lineRule="auto"/>
        <w:rPr>
          <w:b/>
        </w:rPr>
      </w:pPr>
    </w:p>
    <w:p w:rsidR="001B541E" w:rsidRDefault="001B541E" w:rsidP="00F53736">
      <w:pPr>
        <w:spacing w:line="360" w:lineRule="auto"/>
        <w:rPr>
          <w:b/>
        </w:rPr>
      </w:pPr>
    </w:p>
    <w:sectPr w:rsidR="001B541E" w:rsidSect="00201FBD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0CE" w:rsidRDefault="008A50CE">
      <w:r>
        <w:separator/>
      </w:r>
    </w:p>
  </w:endnote>
  <w:endnote w:type="continuationSeparator" w:id="0">
    <w:p w:rsidR="008A50CE" w:rsidRDefault="008A5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34E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34E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4E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4EF7">
      <w:rPr>
        <w:rStyle w:val="Numerstrony"/>
        <w:rFonts w:ascii="Arial" w:hAnsi="Arial"/>
        <w:sz w:val="18"/>
        <w:szCs w:val="18"/>
      </w:rPr>
      <w:fldChar w:fldCharType="separate"/>
    </w:r>
    <w:r w:rsidR="007B2373">
      <w:rPr>
        <w:rStyle w:val="Numerstrony"/>
        <w:rFonts w:ascii="Arial" w:hAnsi="Arial"/>
        <w:noProof/>
        <w:sz w:val="18"/>
        <w:szCs w:val="18"/>
      </w:rPr>
      <w:t>7</w:t>
    </w:r>
    <w:r w:rsidR="00934EF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4E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4EF7">
      <w:rPr>
        <w:rStyle w:val="Numerstrony"/>
        <w:rFonts w:ascii="Arial" w:hAnsi="Arial"/>
        <w:sz w:val="18"/>
        <w:szCs w:val="18"/>
      </w:rPr>
      <w:fldChar w:fldCharType="separate"/>
    </w:r>
    <w:r w:rsidR="007B2373">
      <w:rPr>
        <w:rStyle w:val="Numerstrony"/>
        <w:rFonts w:ascii="Arial" w:hAnsi="Arial"/>
        <w:noProof/>
        <w:sz w:val="18"/>
        <w:szCs w:val="18"/>
      </w:rPr>
      <w:t>7</w:t>
    </w:r>
    <w:r w:rsidR="00934EF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34E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34EF7">
      <w:rPr>
        <w:rStyle w:val="Numerstrony"/>
      </w:rPr>
      <w:fldChar w:fldCharType="separate"/>
    </w:r>
    <w:r>
      <w:rPr>
        <w:rStyle w:val="Numerstrony"/>
        <w:noProof/>
      </w:rPr>
      <w:t>1</w:t>
    </w:r>
    <w:r w:rsidR="00934EF7">
      <w:rPr>
        <w:rStyle w:val="Numerstrony"/>
      </w:rPr>
      <w:fldChar w:fldCharType="end"/>
    </w:r>
    <w:r>
      <w:rPr>
        <w:rStyle w:val="Numerstrony"/>
      </w:rPr>
      <w:t>/</w:t>
    </w:r>
    <w:r w:rsidR="00934E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34EF7">
      <w:rPr>
        <w:rStyle w:val="Numerstrony"/>
      </w:rPr>
      <w:fldChar w:fldCharType="separate"/>
    </w:r>
    <w:r w:rsidR="00AA2FDB">
      <w:rPr>
        <w:rStyle w:val="Numerstrony"/>
        <w:noProof/>
      </w:rPr>
      <w:t>7</w:t>
    </w:r>
    <w:r w:rsidR="00934E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0CE" w:rsidRDefault="008A50CE">
      <w:r>
        <w:separator/>
      </w:r>
    </w:p>
  </w:footnote>
  <w:footnote w:type="continuationSeparator" w:id="0">
    <w:p w:rsidR="008A50CE" w:rsidRDefault="008A5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DD" w:rsidRDefault="007C4A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DD" w:rsidRDefault="007C4A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DD" w:rsidRDefault="007C4A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</w:num>
  <w:num w:numId="25">
    <w:abstractNumId w:val="25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C4AD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1FBD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2373"/>
    <w:rsid w:val="007B7A31"/>
    <w:rsid w:val="007C4ADD"/>
    <w:rsid w:val="008443B5"/>
    <w:rsid w:val="008A3EF3"/>
    <w:rsid w:val="008A50CE"/>
    <w:rsid w:val="008F7860"/>
    <w:rsid w:val="00903B9A"/>
    <w:rsid w:val="0093214C"/>
    <w:rsid w:val="00934EF7"/>
    <w:rsid w:val="0095289F"/>
    <w:rsid w:val="00976F8E"/>
    <w:rsid w:val="009B230D"/>
    <w:rsid w:val="009E25D7"/>
    <w:rsid w:val="009F201D"/>
    <w:rsid w:val="00A14853"/>
    <w:rsid w:val="00A7581F"/>
    <w:rsid w:val="00A776D8"/>
    <w:rsid w:val="00AA2FDB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70861"/>
    <w:rsid w:val="00C963FE"/>
    <w:rsid w:val="00CA0351"/>
    <w:rsid w:val="00CD2766"/>
    <w:rsid w:val="00D129B6"/>
    <w:rsid w:val="00D13914"/>
    <w:rsid w:val="00D3354F"/>
    <w:rsid w:val="00D63505"/>
    <w:rsid w:val="00DD1F80"/>
    <w:rsid w:val="00DE048B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3736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1FB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201FBD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201FBD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201FBD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201FBD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201FBD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201FBD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201FBD"/>
  </w:style>
  <w:style w:type="paragraph" w:styleId="Stopka">
    <w:name w:val="footer"/>
    <w:basedOn w:val="Normalny"/>
    <w:rsid w:val="00201FBD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F53736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F5373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1766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12344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2020-10-08T12:54:00Z</cp:lastPrinted>
  <dcterms:created xsi:type="dcterms:W3CDTF">2020-10-08T12:57:00Z</dcterms:created>
  <dcterms:modified xsi:type="dcterms:W3CDTF">2020-10-08T12:57:00Z</dcterms:modified>
</cp:coreProperties>
</file>