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30977" w:rsidRPr="00030977" w:rsidRDefault="00030977" w:rsidP="00CE3270">
      <w:pPr>
        <w:spacing w:line="360" w:lineRule="auto"/>
        <w:rPr>
          <w:b/>
          <w:bCs/>
          <w:color w:val="000000"/>
          <w:sz w:val="24"/>
        </w:rPr>
      </w:pPr>
      <w:r w:rsidRPr="00030977">
        <w:rPr>
          <w:b/>
          <w:bCs/>
          <w:color w:val="000000"/>
          <w:sz w:val="24"/>
        </w:rPr>
        <w:t>Politechnika Rzeszowska</w:t>
      </w:r>
    </w:p>
    <w:p w:rsidR="00CE3270" w:rsidRDefault="00030977" w:rsidP="00CE3270">
      <w:pPr>
        <w:spacing w:line="360" w:lineRule="auto"/>
        <w:rPr>
          <w:b/>
          <w:bCs/>
          <w:color w:val="000000"/>
          <w:sz w:val="24"/>
        </w:rPr>
      </w:pPr>
      <w:r w:rsidRPr="00030977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30977" w:rsidP="00CE3270">
      <w:pPr>
        <w:spacing w:line="360" w:lineRule="auto"/>
        <w:rPr>
          <w:color w:val="000000"/>
          <w:sz w:val="24"/>
        </w:rPr>
      </w:pPr>
      <w:r w:rsidRPr="00030977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30977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30977" w:rsidP="00CE3270">
      <w:pPr>
        <w:spacing w:line="360" w:lineRule="auto"/>
        <w:rPr>
          <w:color w:val="000000"/>
          <w:sz w:val="24"/>
        </w:rPr>
      </w:pPr>
      <w:r w:rsidRPr="00030977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30977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30977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30977" w:rsidRPr="0003097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30977" w:rsidRPr="0003097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D02AB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30977" w:rsidRPr="00030977">
        <w:rPr>
          <w:b/>
          <w:color w:val="000000"/>
          <w:sz w:val="24"/>
        </w:rPr>
        <w:t xml:space="preserve">Dostawa i montaż dygestoriów dla Zakładu Chemii Fizycznej </w:t>
      </w:r>
      <w:proofErr w:type="spellStart"/>
      <w:r w:rsidR="00030977" w:rsidRPr="00030977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30977" w:rsidTr="00310E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030977" w:rsidRDefault="00030977" w:rsidP="00310E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30977">
              <w:rPr>
                <w:sz w:val="24"/>
              </w:rPr>
              <w:t xml:space="preserve">Dostawa i montaż dygestoriów dla Zakładu Chemii Fizycznej </w:t>
            </w:r>
            <w:proofErr w:type="spellStart"/>
            <w:r w:rsidRPr="00030977">
              <w:rPr>
                <w:sz w:val="24"/>
              </w:rPr>
              <w:t>PRz.</w:t>
            </w:r>
            <w:proofErr w:type="spellEnd"/>
          </w:p>
          <w:p w:rsidR="00030977" w:rsidRDefault="00030977" w:rsidP="00310E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30977">
              <w:rPr>
                <w:b/>
                <w:sz w:val="24"/>
              </w:rPr>
              <w:t>ALCHEM Grupa sp. z o.o. o/Rzeszów</w:t>
            </w:r>
          </w:p>
          <w:p w:rsidR="00030977" w:rsidRDefault="00030977" w:rsidP="00310E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30977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030977">
              <w:rPr>
                <w:b/>
                <w:sz w:val="24"/>
              </w:rPr>
              <w:t>Rzeszów</w:t>
            </w:r>
          </w:p>
          <w:p w:rsidR="00030977" w:rsidRDefault="00030977" w:rsidP="00310E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30977">
              <w:rPr>
                <w:b/>
                <w:sz w:val="24"/>
              </w:rPr>
              <w:t>Boya Żeleńskiego</w:t>
            </w:r>
            <w:r>
              <w:rPr>
                <w:b/>
                <w:sz w:val="24"/>
              </w:rPr>
              <w:t xml:space="preserve"> </w:t>
            </w:r>
            <w:r w:rsidRPr="00030977">
              <w:rPr>
                <w:b/>
                <w:sz w:val="24"/>
              </w:rPr>
              <w:t>25b</w:t>
            </w:r>
          </w:p>
          <w:p w:rsidR="00030977" w:rsidRDefault="00030977" w:rsidP="00310E6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30977">
              <w:rPr>
                <w:b/>
                <w:sz w:val="24"/>
              </w:rPr>
              <w:t>81 918.00 zł</w:t>
            </w:r>
          </w:p>
          <w:p w:rsidR="00030977" w:rsidRPr="00253031" w:rsidRDefault="00030977" w:rsidP="00310E6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30977" w:rsidRDefault="00030977" w:rsidP="00310E6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30977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41"/>
        <w:gridCol w:w="1984"/>
        <w:gridCol w:w="1985"/>
        <w:gridCol w:w="2126"/>
      </w:tblGrid>
      <w:tr w:rsidR="00D02ABE" w:rsidRPr="00C63DA0" w:rsidTr="00D02ABE">
        <w:tc>
          <w:tcPr>
            <w:tcW w:w="3441" w:type="dxa"/>
            <w:shd w:val="clear" w:color="auto" w:fill="auto"/>
            <w:vAlign w:val="center"/>
          </w:tcPr>
          <w:p w:rsidR="00D02ABE" w:rsidRPr="00C63DA0" w:rsidRDefault="00D02AB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02ABE" w:rsidRPr="00C63DA0" w:rsidRDefault="00D02ABE" w:rsidP="00022539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02ABE" w:rsidRPr="00C63DA0" w:rsidRDefault="00D02AB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02ABE" w:rsidRPr="00C63DA0" w:rsidRDefault="00D02AB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02ABE" w:rsidRPr="00C63DA0" w:rsidRDefault="00D02ABE" w:rsidP="000225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02ABE" w:rsidRPr="00C63DA0" w:rsidTr="00D02ABE">
        <w:tc>
          <w:tcPr>
            <w:tcW w:w="3441" w:type="dxa"/>
            <w:shd w:val="clear" w:color="auto" w:fill="auto"/>
            <w:vAlign w:val="center"/>
          </w:tcPr>
          <w:p w:rsidR="00D02ABE" w:rsidRPr="00C63DA0" w:rsidRDefault="00D02ABE" w:rsidP="00310E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ALCHEM Grupa sp. z o.o. o/Rzeszów</w:t>
            </w:r>
          </w:p>
          <w:p w:rsidR="00D02ABE" w:rsidRPr="00C63DA0" w:rsidRDefault="00D02ABE" w:rsidP="00310E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Boya Żeleńskiego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25b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02ABE" w:rsidRPr="00D02ABE" w:rsidRDefault="00D02ABE" w:rsidP="00D02AB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35-959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309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02ABE" w:rsidRPr="00C63DA0" w:rsidRDefault="00D02ABE" w:rsidP="00310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02ABE" w:rsidRPr="00C63DA0" w:rsidRDefault="00D02ABE" w:rsidP="00310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02ABE" w:rsidRPr="00C63DA0" w:rsidRDefault="00D02ABE" w:rsidP="00310E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097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030977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30977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30977">
        <w:rPr>
          <w:sz w:val="24"/>
        </w:rPr>
        <w:t>2020-10-12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D02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EF3" w:rsidRDefault="009E3EF3">
      <w:r>
        <w:separator/>
      </w:r>
    </w:p>
  </w:endnote>
  <w:endnote w:type="continuationSeparator" w:id="0">
    <w:p w:rsidR="009E3EF3" w:rsidRDefault="009E3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977" w:rsidRDefault="000309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2AB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2AB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977" w:rsidRDefault="000309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EF3" w:rsidRDefault="009E3EF3">
      <w:r>
        <w:separator/>
      </w:r>
    </w:p>
  </w:footnote>
  <w:footnote w:type="continuationSeparator" w:id="0">
    <w:p w:rsidR="009E3EF3" w:rsidRDefault="009E3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977" w:rsidRDefault="000309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977" w:rsidRDefault="000309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0977" w:rsidRDefault="000309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3EF3"/>
    <w:rsid w:val="00022539"/>
    <w:rsid w:val="00030977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F7AA7"/>
    <w:rsid w:val="00987E41"/>
    <w:rsid w:val="009E3EF3"/>
    <w:rsid w:val="00AE783C"/>
    <w:rsid w:val="00C85A89"/>
    <w:rsid w:val="00CE3270"/>
    <w:rsid w:val="00D02ABE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422F32-3D72-4F2D-9A9A-476013E37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D02A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2A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3</cp:revision>
  <cp:lastPrinted>2020-10-12T10:48:00Z</cp:lastPrinted>
  <dcterms:created xsi:type="dcterms:W3CDTF">2020-10-12T10:46:00Z</dcterms:created>
  <dcterms:modified xsi:type="dcterms:W3CDTF">2020-10-12T10:48:00Z</dcterms:modified>
</cp:coreProperties>
</file>