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7325A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325A7">
        <w:rPr>
          <w:b/>
        </w:rPr>
        <w:t>NA/O/</w:t>
      </w:r>
      <w:r w:rsidR="000E1ABC">
        <w:rPr>
          <w:b/>
          <w:lang w:val="pl-PL"/>
        </w:rPr>
        <w:t>314</w:t>
      </w:r>
      <w:r w:rsidR="00E01E0F" w:rsidRPr="00E01E0F">
        <w:rPr>
          <w:b/>
        </w:rPr>
        <w:t>/2020</w:t>
      </w:r>
      <w:r>
        <w:rPr>
          <w:b/>
          <w:lang w:val="pl-PL"/>
        </w:rPr>
        <w:t xml:space="preserve"> </w:t>
      </w:r>
      <w:r w:rsidR="00E01E0F" w:rsidRPr="00E01E0F">
        <w:rPr>
          <w:lang w:val="pl-PL"/>
        </w:rPr>
        <w:t>Rzeszów</w:t>
      </w:r>
      <w:r w:rsidR="00211900" w:rsidRPr="003209A8">
        <w:t xml:space="preserve">, </w:t>
      </w:r>
      <w:r w:rsidR="00E01E0F" w:rsidRPr="00E01E0F">
        <w:t>2020-</w:t>
      </w:r>
      <w:r w:rsidR="000E1ABC">
        <w:rPr>
          <w:lang w:val="pl-PL"/>
        </w:rPr>
        <w:t>10</w:t>
      </w:r>
      <w:r w:rsidR="00E01E0F" w:rsidRPr="00E01E0F">
        <w:t>-</w:t>
      </w:r>
      <w:r w:rsidR="000E1ABC">
        <w:rPr>
          <w:lang w:val="pl-PL"/>
        </w:rPr>
        <w:t>13</w:t>
      </w:r>
    </w:p>
    <w:p w:rsidR="007926B3" w:rsidRPr="008D5166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8D516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D5166">
        <w:t>Podstawa pr</w:t>
      </w:r>
      <w:r w:rsidR="00F11D06" w:rsidRPr="008D5166">
        <w:t xml:space="preserve">awna ogłoszenia: art. 4 pkt. 8 </w:t>
      </w:r>
      <w:r w:rsidR="007427DE" w:rsidRPr="008D5166">
        <w:rPr>
          <w:bCs/>
        </w:rPr>
        <w:t xml:space="preserve">ustawy z dnia </w:t>
      </w:r>
      <w:r w:rsidR="007427DE" w:rsidRPr="008D5166">
        <w:t xml:space="preserve">29 stycznia 2004 roku Prawo zamówień publicznych </w:t>
      </w:r>
      <w:r w:rsidR="00E01E0F" w:rsidRPr="008D5166">
        <w:t>(</w:t>
      </w:r>
      <w:proofErr w:type="spellStart"/>
      <w:r w:rsidR="00E01E0F" w:rsidRPr="008D5166">
        <w:t>t.j</w:t>
      </w:r>
      <w:proofErr w:type="spellEnd"/>
      <w:r w:rsidR="00E01E0F" w:rsidRPr="008D5166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01E0F" w:rsidP="00583EF9">
      <w:pPr>
        <w:spacing w:line="360" w:lineRule="auto"/>
        <w:rPr>
          <w:b/>
        </w:rPr>
      </w:pPr>
      <w:r w:rsidRPr="00E01E0F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01E0F">
        <w:rPr>
          <w:rFonts w:ascii="Arial" w:hAnsi="Arial" w:cs="Arial"/>
          <w:sz w:val="22"/>
          <w:szCs w:val="22"/>
          <w:lang w:val="de-DE"/>
        </w:rPr>
        <w:t xml:space="preserve"> </w:t>
      </w:r>
      <w:r w:rsidR="00B5586C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01E0F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01E0F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7"/>
      </w:tblGrid>
      <w:tr w:rsidR="006D4F8D" w:rsidTr="006D4F8D">
        <w:tc>
          <w:tcPr>
            <w:tcW w:w="9067" w:type="dxa"/>
            <w:shd w:val="clear" w:color="auto" w:fill="F3F3F3"/>
            <w:vAlign w:val="center"/>
          </w:tcPr>
          <w:p w:rsidR="006D4F8D" w:rsidRPr="00CA0351" w:rsidRDefault="006D4F8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D4F8D" w:rsidTr="006D4F8D">
        <w:tc>
          <w:tcPr>
            <w:tcW w:w="9067" w:type="dxa"/>
          </w:tcPr>
          <w:p w:rsidR="006D4F8D" w:rsidRDefault="006D4F8D" w:rsidP="00F93DF4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01E0F">
              <w:t xml:space="preserve">Dostawa stanowiska do badań przekładni </w:t>
            </w:r>
            <w:proofErr w:type="spellStart"/>
            <w:r w:rsidRPr="00E01E0F">
              <w:t>spiroidalnych</w:t>
            </w:r>
            <w:proofErr w:type="spellEnd"/>
            <w:r w:rsidRPr="00E01E0F">
              <w:t>.</w:t>
            </w:r>
          </w:p>
          <w:p w:rsidR="006D4F8D" w:rsidRDefault="006D4F8D" w:rsidP="00F93DF4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01E0F">
              <w:t>43830000-0 - Narzędzia ręczne z napędem mechanicznym</w:t>
            </w:r>
            <w:r>
              <w:t xml:space="preserve"> </w:t>
            </w:r>
          </w:p>
          <w:p w:rsidR="006D4F8D" w:rsidRDefault="006D4F8D" w:rsidP="00F93DF4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D4F8D" w:rsidRDefault="006D4F8D" w:rsidP="009D723F">
            <w:pPr>
              <w:jc w:val="center"/>
              <w:rPr>
                <w:b/>
                <w:bCs/>
                <w:sz w:val="32"/>
                <w:szCs w:val="32"/>
              </w:rPr>
            </w:pPr>
            <w:r w:rsidRPr="00C63BC7">
              <w:rPr>
                <w:b/>
                <w:bCs/>
                <w:sz w:val="32"/>
                <w:szCs w:val="32"/>
              </w:rPr>
              <w:t xml:space="preserve">Stanowisko </w:t>
            </w:r>
            <w:r>
              <w:rPr>
                <w:b/>
                <w:bCs/>
                <w:sz w:val="32"/>
                <w:szCs w:val="32"/>
              </w:rPr>
              <w:t xml:space="preserve">do badań przekładni </w:t>
            </w:r>
            <w:proofErr w:type="spellStart"/>
            <w:r>
              <w:rPr>
                <w:b/>
                <w:bCs/>
                <w:sz w:val="32"/>
                <w:szCs w:val="32"/>
              </w:rPr>
              <w:t>spiroidalnej</w:t>
            </w:r>
            <w:proofErr w:type="spellEnd"/>
            <w:r>
              <w:rPr>
                <w:b/>
                <w:bCs/>
                <w:sz w:val="32"/>
                <w:szCs w:val="32"/>
              </w:rPr>
              <w:t>.</w:t>
            </w:r>
          </w:p>
          <w:p w:rsidR="006D4F8D" w:rsidRDefault="006D4F8D" w:rsidP="009D723F">
            <w:pPr>
              <w:jc w:val="both"/>
            </w:pPr>
            <w:r w:rsidRPr="00FC5B28">
              <w:t xml:space="preserve">Stanowisko do pomiarów prędkości obrotowych na wejściu i wyjściu z przekładni, momentów </w:t>
            </w:r>
            <w:r>
              <w:t xml:space="preserve"> oporu </w:t>
            </w:r>
            <w:r w:rsidRPr="00FC5B28">
              <w:t xml:space="preserve">wraz z pomiarem temperatury w zazębieniu kół </w:t>
            </w:r>
            <w:proofErr w:type="spellStart"/>
            <w:r w:rsidRPr="00FC5B28">
              <w:t>spiroidalnych</w:t>
            </w:r>
            <w:proofErr w:type="spellEnd"/>
            <w:r w:rsidRPr="00FC5B28">
              <w:t xml:space="preserve">. Wykonanie </w:t>
            </w:r>
            <w:proofErr w:type="spellStart"/>
            <w:r>
              <w:t>interface’u</w:t>
            </w:r>
            <w:proofErr w:type="spellEnd"/>
            <w:r>
              <w:t xml:space="preserve"> do obsługi stanowiska, odczyt w czasie rzeczywistym wartości mierzonych (pomiar temperatury minimum jedną metodą, prędkości obrotowych wałów na wejściu i wyjściu z przekładni, obciążenia, pomiar temp. Czynnika smarująco-chłodzącego na wyjściu i wejściu przekładni). Zaprojektowanie wykonanie i zaprogramowanie </w:t>
            </w:r>
            <w:proofErr w:type="spellStart"/>
            <w:r>
              <w:t>interface’u</w:t>
            </w:r>
            <w:proofErr w:type="spellEnd"/>
            <w:r>
              <w:t xml:space="preserve"> do przetwarzania sygnału z archiwizacją danych historycznych.</w:t>
            </w:r>
          </w:p>
          <w:p w:rsidR="006D4F8D" w:rsidRDefault="006D4F8D" w:rsidP="009D723F">
            <w:pPr>
              <w:jc w:val="both"/>
            </w:pPr>
            <w:r>
              <w:t>Stanowisko składa się z następujących podzespołów.</w:t>
            </w:r>
          </w:p>
          <w:p w:rsidR="006D4F8D" w:rsidRDefault="006D4F8D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Rama 100x150cm.</w:t>
            </w:r>
          </w:p>
          <w:p w:rsidR="006D4F8D" w:rsidRDefault="006D4F8D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Przekładnia.</w:t>
            </w:r>
          </w:p>
          <w:p w:rsidR="006D4F8D" w:rsidRDefault="006D4F8D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napędowy.</w:t>
            </w:r>
          </w:p>
          <w:p w:rsidR="006D4F8D" w:rsidRDefault="006D4F8D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czujników pomiarowych.</w:t>
            </w:r>
          </w:p>
          <w:p w:rsidR="006D4F8D" w:rsidRDefault="006D4F8D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Rejestrator danych.</w:t>
            </w:r>
          </w:p>
          <w:p w:rsidR="006D4F8D" w:rsidRDefault="006D4F8D" w:rsidP="009D723F">
            <w:pPr>
              <w:pStyle w:val="Akapitzlist"/>
              <w:numPr>
                <w:ilvl w:val="0"/>
                <w:numId w:val="24"/>
              </w:numPr>
              <w:spacing w:line="259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Generator obciążenia.</w:t>
            </w:r>
          </w:p>
          <w:p w:rsidR="006D4F8D" w:rsidRDefault="006D4F8D" w:rsidP="009D723F">
            <w:pPr>
              <w:jc w:val="both"/>
            </w:pPr>
            <w:r>
              <w:lastRenderedPageBreak/>
              <w:t>Oferta musi zwierać koszt transportu podzespołów do siedziby Wydziału Budowy Maszyn i lotnictwa Politechniki Rzeszowskiej.</w:t>
            </w:r>
          </w:p>
          <w:p w:rsidR="006D4F8D" w:rsidRPr="0063496C" w:rsidRDefault="006D4F8D" w:rsidP="009D723F">
            <w:pPr>
              <w:jc w:val="both"/>
            </w:pPr>
            <w:r w:rsidRPr="0063496C">
              <w:t>Stanowisko wg wymagań normy BN-91 5958-02</w:t>
            </w:r>
            <w:r>
              <w:t xml:space="preserve"> lub równoważnej.</w:t>
            </w:r>
          </w:p>
          <w:p w:rsidR="006D4F8D" w:rsidRDefault="006D4F8D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1E0F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01E0F" w:rsidRPr="003209A8" w:rsidTr="00F93DF4">
        <w:tc>
          <w:tcPr>
            <w:tcW w:w="8640" w:type="dxa"/>
          </w:tcPr>
          <w:p w:rsidR="00E01E0F" w:rsidRPr="00F11A5C" w:rsidRDefault="00F95E94" w:rsidP="00E95839">
            <w:pPr>
              <w:pStyle w:val="Tekstpodstawowy"/>
              <w:rPr>
                <w:lang w:val="pl-PL"/>
              </w:rPr>
            </w:pPr>
            <w:r w:rsidRPr="00F11A5C">
              <w:rPr>
                <w:b/>
                <w:lang w:val="pl-PL"/>
              </w:rPr>
              <w:t xml:space="preserve">do </w:t>
            </w:r>
            <w:r w:rsidR="00E95839">
              <w:rPr>
                <w:b/>
              </w:rPr>
              <w:t>15</w:t>
            </w:r>
            <w:r w:rsidR="00324AD1">
              <w:rPr>
                <w:b/>
              </w:rPr>
              <w:t>.12.20</w:t>
            </w:r>
            <w:r w:rsidR="00324AD1">
              <w:rPr>
                <w:b/>
                <w:lang w:val="pl-PL"/>
              </w:rPr>
              <w:t>2</w:t>
            </w:r>
            <w:r w:rsidR="00324AD1">
              <w:rPr>
                <w:b/>
              </w:rPr>
              <w:t xml:space="preserve">0r. </w:t>
            </w: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  <w:tr w:rsidR="00E01E0F" w:rsidRPr="003209A8" w:rsidTr="00F93DF4"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  <w:tc>
          <w:tcPr>
            <w:tcW w:w="8640" w:type="dxa"/>
          </w:tcPr>
          <w:p w:rsidR="00E01E0F" w:rsidRPr="003209A8" w:rsidRDefault="00E01E0F" w:rsidP="00F93DF4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FB6268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BAE" w:rsidRPr="00931307" w:rsidRDefault="00C22BAE" w:rsidP="00C22BA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Pr="00931307">
              <w:rPr>
                <w:b/>
                <w:bCs/>
                <w:color w:val="000000"/>
              </w:rPr>
              <w:t>V. OPIS SPOSOBU PRZYGOTOWANIA OFERTY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 informację o</w:t>
            </w:r>
            <w:r>
              <w:rPr>
                <w:bCs/>
                <w:color w:val="000000"/>
              </w:rPr>
              <w:t xml:space="preserve"> nazwie producenta oraz numerach katalogowych </w:t>
            </w:r>
            <w:r w:rsidRPr="00931307">
              <w:rPr>
                <w:bCs/>
                <w:color w:val="000000"/>
              </w:rPr>
              <w:t xml:space="preserve"> oferowanych </w:t>
            </w:r>
            <w:r w:rsidR="00FB6268">
              <w:rPr>
                <w:bCs/>
                <w:color w:val="000000"/>
              </w:rPr>
              <w:t>produktów</w:t>
            </w:r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C22BAE" w:rsidRPr="00931307" w:rsidRDefault="00C22BAE" w:rsidP="00C22BAE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C22BAE" w:rsidRPr="00931307" w:rsidRDefault="00C22BAE" w:rsidP="00C22BA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C22BAE" w:rsidRPr="00931307" w:rsidRDefault="00C22BAE" w:rsidP="00C22BAE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22BAE" w:rsidRPr="00931307" w:rsidRDefault="00C22BAE" w:rsidP="00C22BAE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C22BAE" w:rsidRPr="00931307" w:rsidRDefault="00C22BAE" w:rsidP="00C22BA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C22BAE" w:rsidRPr="00931307" w:rsidRDefault="00C22BAE" w:rsidP="00C22BAE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C22BAE" w:rsidRPr="00931307" w:rsidRDefault="00C22BAE" w:rsidP="00C22BAE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C22BAE" w:rsidRPr="00931307" w:rsidRDefault="00C22BAE" w:rsidP="00C22BA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C22BAE" w:rsidP="00C22BAE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4C511A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lastRenderedPageBreak/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01E0F" w:rsidRPr="00E01E0F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4C511A">
              <w:rPr>
                <w:b/>
              </w:rPr>
              <w:t xml:space="preserve">„Oferta na: </w:t>
            </w:r>
            <w:r w:rsidR="00E01E0F" w:rsidRPr="004C511A">
              <w:rPr>
                <w:b/>
              </w:rPr>
              <w:t xml:space="preserve">Dostawa stanowiska do badań przekładni </w:t>
            </w:r>
            <w:proofErr w:type="spellStart"/>
            <w:r w:rsidR="00E01E0F" w:rsidRPr="004C511A">
              <w:rPr>
                <w:b/>
              </w:rPr>
              <w:t>spiroidalnych</w:t>
            </w:r>
            <w:proofErr w:type="spellEnd"/>
            <w:r w:rsidR="00E01E0F" w:rsidRPr="004C511A">
              <w:rPr>
                <w:b/>
              </w:rPr>
              <w:t>.</w:t>
            </w:r>
            <w:r w:rsidR="00393B64" w:rsidRPr="004C511A">
              <w:rPr>
                <w:b/>
              </w:rPr>
              <w:t xml:space="preserve"> NIE OTWIERAĆ przed </w:t>
            </w:r>
            <w:r w:rsidR="00E01E0F" w:rsidRPr="004C511A">
              <w:rPr>
                <w:b/>
              </w:rPr>
              <w:t>2020-</w:t>
            </w:r>
            <w:r w:rsidR="00CD33C4">
              <w:rPr>
                <w:b/>
              </w:rPr>
              <w:t>10</w:t>
            </w:r>
            <w:r w:rsidR="00E01E0F" w:rsidRPr="004C511A">
              <w:rPr>
                <w:b/>
              </w:rPr>
              <w:t>-</w:t>
            </w:r>
            <w:r w:rsidR="00FB6268">
              <w:rPr>
                <w:b/>
              </w:rPr>
              <w:t>2</w:t>
            </w:r>
            <w:r w:rsidR="00CD33C4">
              <w:rPr>
                <w:b/>
              </w:rPr>
              <w:t>1</w:t>
            </w:r>
            <w:r w:rsidR="00393B64" w:rsidRPr="004C511A">
              <w:rPr>
                <w:b/>
              </w:rPr>
              <w:t xml:space="preserve"> godz. </w:t>
            </w:r>
            <w:r w:rsidR="00E01E0F" w:rsidRPr="004C511A">
              <w:rPr>
                <w:b/>
              </w:rPr>
              <w:t>10:15</w:t>
            </w:r>
            <w:r w:rsidR="00393B64" w:rsidRPr="004C511A">
              <w:rPr>
                <w:b/>
              </w:rPr>
              <w:t xml:space="preserve"> - </w:t>
            </w:r>
            <w:r w:rsidR="00E01E0F" w:rsidRPr="004C511A">
              <w:rPr>
                <w:b/>
              </w:rPr>
              <w:t>NA/O/</w:t>
            </w:r>
            <w:r w:rsidR="00BD366A">
              <w:rPr>
                <w:b/>
              </w:rPr>
              <w:t>314</w:t>
            </w:r>
            <w:r w:rsidR="00E01E0F" w:rsidRPr="004C511A">
              <w:rPr>
                <w:b/>
              </w:rPr>
              <w:t>/2020</w:t>
            </w:r>
            <w:r w:rsidR="00393B64" w:rsidRPr="004C511A">
              <w:rPr>
                <w:b/>
              </w:rPr>
              <w:t>”</w:t>
            </w:r>
          </w:p>
          <w:p w:rsidR="000C390D" w:rsidRPr="00350440" w:rsidRDefault="000C390D" w:rsidP="000C390D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50440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0C390D" w:rsidRPr="000C390D" w:rsidRDefault="000C390D" w:rsidP="003F4C0E">
            <w:pPr>
              <w:pStyle w:val="p38"/>
              <w:spacing w:before="0" w:beforeAutospacing="0" w:after="0" w:afterAutospacing="0"/>
              <w:jc w:val="both"/>
            </w:pPr>
            <w:r w:rsidRPr="00350440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4C511A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4C511A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C511A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01E0F" w:rsidRPr="004C511A">
              <w:rPr>
                <w:rFonts w:ascii="Times New Roman" w:hAnsi="Times New Roman"/>
                <w:sz w:val="24"/>
              </w:rPr>
              <w:t>siedzibie Zamawiającego</w:t>
            </w:r>
            <w:r w:rsidRPr="004C511A">
              <w:rPr>
                <w:rFonts w:ascii="Times New Roman" w:hAnsi="Times New Roman"/>
                <w:sz w:val="24"/>
              </w:rPr>
              <w:t xml:space="preserve">, pokój nr </w:t>
            </w:r>
            <w:r w:rsidR="00E01E0F" w:rsidRPr="004C511A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C511A">
              <w:rPr>
                <w:rFonts w:ascii="Times New Roman" w:hAnsi="Times New Roman"/>
                <w:sz w:val="24"/>
              </w:rPr>
              <w:t xml:space="preserve"> do dnia 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2020-</w:t>
            </w:r>
            <w:r w:rsidR="00BD366A">
              <w:rPr>
                <w:rFonts w:ascii="Times New Roman" w:hAnsi="Times New Roman"/>
                <w:b/>
                <w:sz w:val="24"/>
              </w:rPr>
              <w:t>10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-</w:t>
            </w:r>
            <w:r w:rsidR="00FB6268">
              <w:rPr>
                <w:rFonts w:ascii="Times New Roman" w:hAnsi="Times New Roman"/>
                <w:b/>
                <w:sz w:val="24"/>
              </w:rPr>
              <w:t>2</w:t>
            </w:r>
            <w:r w:rsidR="00BD366A">
              <w:rPr>
                <w:rFonts w:ascii="Times New Roman" w:hAnsi="Times New Roman"/>
                <w:b/>
                <w:sz w:val="24"/>
              </w:rPr>
              <w:t>1</w:t>
            </w:r>
            <w:r w:rsidRPr="004C511A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01E0F" w:rsidRPr="004C511A">
              <w:rPr>
                <w:rFonts w:ascii="Times New Roman" w:hAnsi="Times New Roman"/>
                <w:b/>
                <w:sz w:val="24"/>
              </w:rPr>
              <w:t>10:00</w:t>
            </w:r>
            <w:r w:rsidRPr="004C511A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01E0F" w:rsidRPr="00E01E0F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BD366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</w:t>
            </w:r>
            <w:r w:rsidR="00BD366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</w:t>
            </w:r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FB626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</w:t>
            </w:r>
            <w:r w:rsidR="00BD366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</w:t>
            </w:r>
            <w:r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01E0F" w:rsidRPr="004C511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01E0F" w:rsidRPr="00E01E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01E0F" w:rsidRPr="00E01E0F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0C390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D" w:rsidRDefault="000C390D" w:rsidP="000C39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E01E0F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0C390D" w:rsidRPr="00693802" w:rsidRDefault="000C390D" w:rsidP="000C390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0C390D" w:rsidRDefault="000C390D" w:rsidP="000C390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lastRenderedPageBreak/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0C390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0D" w:rsidRDefault="000C390D" w:rsidP="000C390D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6268" w:rsidRDefault="00FB6268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B6376B" w:rsidRDefault="00B6376B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B6376B" w:rsidRDefault="00B6376B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B6376B" w:rsidRDefault="00B6376B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B6376B" w:rsidRDefault="00B6376B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B6376B" w:rsidRDefault="00B6376B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B6376B" w:rsidRDefault="00B6376B" w:rsidP="006A4E2D">
      <w:pPr>
        <w:jc w:val="right"/>
        <w:rPr>
          <w:rFonts w:ascii="Arial" w:hAnsi="Arial" w:cs="Arial"/>
          <w:b/>
          <w:sz w:val="28"/>
          <w:szCs w:val="28"/>
        </w:rPr>
      </w:pPr>
    </w:p>
    <w:p w:rsidR="00FB1361" w:rsidRDefault="006A4E2D" w:rsidP="006A4E2D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Załącznik nr </w:t>
      </w:r>
      <w:r w:rsidR="00FF112B">
        <w:rPr>
          <w:rFonts w:ascii="Arial" w:hAnsi="Arial" w:cs="Arial"/>
          <w:b/>
          <w:sz w:val="28"/>
          <w:szCs w:val="28"/>
        </w:rPr>
        <w:t>2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532C7E" w:rsidRDefault="00532C7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01E0F" w:rsidRPr="00E01E0F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POLITECHNIKA RZESZOWSKA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01E0F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01E0F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01E0F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01E0F">
        <w:rPr>
          <w:rFonts w:ascii="Arial" w:hAnsi="Arial" w:cs="Arial"/>
        </w:rPr>
        <w:t>Rzeszów</w:t>
      </w:r>
    </w:p>
    <w:p w:rsidR="001B541E" w:rsidRPr="00FE43E0" w:rsidRDefault="00FE43E0" w:rsidP="00FE43E0">
      <w:pPr>
        <w:ind w:left="708"/>
        <w:jc w:val="center"/>
        <w:rPr>
          <w:rFonts w:ascii="Arial" w:hAnsi="Arial" w:cs="Arial"/>
          <w:b/>
          <w:u w:val="single"/>
        </w:rPr>
      </w:pPr>
      <w:r w:rsidRPr="00FE43E0">
        <w:rPr>
          <w:rFonts w:ascii="Arial" w:hAnsi="Arial" w:cs="Arial"/>
          <w:b/>
          <w:u w:val="single"/>
        </w:rPr>
        <w:t>NA/O/314/2020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01E0F" w:rsidRPr="00307F8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01E0F" w:rsidRPr="00E01E0F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E01E0F" w:rsidP="001B541E">
      <w:pPr>
        <w:ind w:left="142"/>
        <w:jc w:val="center"/>
        <w:rPr>
          <w:rFonts w:ascii="Arial" w:hAnsi="Arial" w:cs="Arial"/>
        </w:rPr>
      </w:pPr>
      <w:r w:rsidRPr="00E01E0F">
        <w:rPr>
          <w:rFonts w:ascii="Arial" w:hAnsi="Arial" w:cs="Arial"/>
          <w:b/>
        </w:rPr>
        <w:t xml:space="preserve">Dostawa stanowiska do badań przekładni </w:t>
      </w:r>
      <w:proofErr w:type="spellStart"/>
      <w:r w:rsidRPr="00E01E0F">
        <w:rPr>
          <w:rFonts w:ascii="Arial" w:hAnsi="Arial" w:cs="Arial"/>
          <w:b/>
        </w:rPr>
        <w:t>spiroidalnych</w:t>
      </w:r>
      <w:proofErr w:type="spellEnd"/>
      <w:r w:rsidRPr="00E01E0F">
        <w:rPr>
          <w:rFonts w:ascii="Arial" w:hAnsi="Arial" w:cs="Arial"/>
          <w:b/>
        </w:rPr>
        <w:t>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54C7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0160" r="5715" b="889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22F36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FE43E0" w:rsidTr="00FE43E0">
        <w:tc>
          <w:tcPr>
            <w:tcW w:w="9209" w:type="dxa"/>
          </w:tcPr>
          <w:p w:rsidR="00FE43E0" w:rsidRPr="002661CA" w:rsidRDefault="00FE43E0" w:rsidP="00F93DF4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01E0F">
              <w:rPr>
                <w:rFonts w:ascii="Arial" w:hAnsi="Arial" w:cs="Arial"/>
                <w:b/>
                <w:sz w:val="22"/>
                <w:szCs w:val="22"/>
              </w:rPr>
              <w:t xml:space="preserve">Dostawa stanowiska do badań przekładni </w:t>
            </w:r>
            <w:proofErr w:type="spellStart"/>
            <w:r w:rsidRPr="00E01E0F">
              <w:rPr>
                <w:rFonts w:ascii="Arial" w:hAnsi="Arial" w:cs="Arial"/>
                <w:b/>
                <w:sz w:val="22"/>
                <w:szCs w:val="22"/>
              </w:rPr>
              <w:t>spiroidalnych</w:t>
            </w:r>
            <w:proofErr w:type="spellEnd"/>
            <w:r w:rsidRPr="00E01E0F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FE43E0" w:rsidRPr="002661CA" w:rsidRDefault="00FE43E0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E43E0" w:rsidRPr="002661CA" w:rsidRDefault="00FE43E0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="00B6376B">
              <w:rPr>
                <w:rFonts w:ascii="Arial" w:hAnsi="Arial" w:cs="Arial"/>
              </w:rPr>
              <w:t>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...................................................................................................zł.</w:t>
            </w:r>
          </w:p>
          <w:p w:rsidR="00FE43E0" w:rsidRPr="002661CA" w:rsidRDefault="00FE43E0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E43E0" w:rsidRPr="002661CA" w:rsidRDefault="00FE43E0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</w:t>
            </w:r>
            <w:r w:rsidR="00B6376B">
              <w:rPr>
                <w:rFonts w:ascii="Arial" w:hAnsi="Arial" w:cs="Arial"/>
              </w:rPr>
              <w:t>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FE43E0" w:rsidRPr="002661CA" w:rsidRDefault="00FE43E0" w:rsidP="00F93DF4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E43E0" w:rsidRDefault="00FE43E0" w:rsidP="00F93DF4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03B10" w:rsidRPr="00103B10" w:rsidRDefault="001B541E" w:rsidP="00103B10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termin wykonania zamówienia: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17280"/>
      </w:tblGrid>
      <w:tr w:rsidR="00103B10" w:rsidRPr="003209A8" w:rsidTr="00FE43E0">
        <w:tc>
          <w:tcPr>
            <w:tcW w:w="17280" w:type="dxa"/>
          </w:tcPr>
          <w:p w:rsidR="00103B10" w:rsidRPr="00FB6268" w:rsidRDefault="00103B10" w:rsidP="006963FF">
            <w:pPr>
              <w:pStyle w:val="Tekstpodstawowy"/>
              <w:rPr>
                <w:rFonts w:ascii="Arial" w:hAnsi="Arial" w:cs="Arial"/>
                <w:lang w:val="pl-PL"/>
              </w:rPr>
            </w:pPr>
            <w:r w:rsidRPr="00A16D0F">
              <w:rPr>
                <w:rFonts w:ascii="Arial" w:hAnsi="Arial" w:cs="Arial"/>
                <w:b/>
                <w:lang w:val="pl-PL"/>
              </w:rPr>
              <w:t xml:space="preserve">do </w:t>
            </w:r>
            <w:r w:rsidR="006963FF">
              <w:rPr>
                <w:rFonts w:ascii="Arial" w:hAnsi="Arial" w:cs="Arial"/>
                <w:b/>
              </w:rPr>
              <w:t>15.</w:t>
            </w:r>
            <w:bookmarkStart w:id="0" w:name="_GoBack"/>
            <w:bookmarkEnd w:id="0"/>
            <w:r w:rsidR="00F62987">
              <w:rPr>
                <w:rFonts w:ascii="Arial" w:hAnsi="Arial" w:cs="Arial"/>
                <w:b/>
              </w:rPr>
              <w:t>12.2020r.</w:t>
            </w:r>
            <w:r w:rsidRPr="00A16D0F">
              <w:rPr>
                <w:rFonts w:ascii="Arial" w:hAnsi="Arial" w:cs="Arial"/>
              </w:rPr>
              <w:t xml:space="preserve"> </w:t>
            </w:r>
          </w:p>
        </w:tc>
      </w:tr>
      <w:tr w:rsidR="00103B10" w:rsidRPr="003209A8" w:rsidTr="00FE43E0">
        <w:tc>
          <w:tcPr>
            <w:tcW w:w="17280" w:type="dxa"/>
          </w:tcPr>
          <w:p w:rsidR="00103B10" w:rsidRPr="00A16D0F" w:rsidRDefault="00103B10" w:rsidP="00CC259E">
            <w:pPr>
              <w:pStyle w:val="Tekstpodstawowy"/>
              <w:rPr>
                <w:rFonts w:ascii="Arial" w:hAnsi="Arial" w:cs="Arial"/>
              </w:rPr>
            </w:pPr>
          </w:p>
        </w:tc>
      </w:tr>
    </w:tbl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03B10">
        <w:rPr>
          <w:rFonts w:ascii="Arial" w:hAnsi="Arial" w:cs="Arial"/>
        </w:rPr>
        <w:t xml:space="preserve"> do 14 dni </w:t>
      </w:r>
      <w:r w:rsidRPr="00A40632">
        <w:rPr>
          <w:rFonts w:ascii="Arial" w:hAnsi="Arial" w:cs="Arial"/>
        </w:rPr>
        <w:t>,</w:t>
      </w:r>
    </w:p>
    <w:p w:rsidR="00103B10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</w:t>
      </w:r>
    </w:p>
    <w:p w:rsidR="00103B10" w:rsidRDefault="00103B10" w:rsidP="00103B10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E01E0F" w:rsidRPr="00E01E0F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7F16EA" w:rsidRDefault="00FE25FF" w:rsidP="007F16E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EA35D3" w:rsidRDefault="001B541E" w:rsidP="00EA35D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EA35D3" w:rsidRDefault="001B541E" w:rsidP="00EA35D3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EA35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1A1" w:rsidRDefault="008A21A1">
      <w:r>
        <w:separator/>
      </w:r>
    </w:p>
  </w:endnote>
  <w:endnote w:type="continuationSeparator" w:id="0">
    <w:p w:rsidR="008A21A1" w:rsidRDefault="008A2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54C7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931CC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3F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63F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63F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1A1" w:rsidRDefault="008A21A1">
      <w:r>
        <w:separator/>
      </w:r>
    </w:p>
  </w:footnote>
  <w:footnote w:type="continuationSeparator" w:id="0">
    <w:p w:rsidR="008A21A1" w:rsidRDefault="008A21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E0F" w:rsidRDefault="00E01E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C3834A3"/>
    <w:multiLevelType w:val="hybridMultilevel"/>
    <w:tmpl w:val="C396D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2"/>
  </w:num>
  <w:num w:numId="7">
    <w:abstractNumId w:val="20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5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8"/>
  </w:num>
  <w:num w:numId="20">
    <w:abstractNumId w:val="1"/>
  </w:num>
  <w:num w:numId="21">
    <w:abstractNumId w:val="11"/>
  </w:num>
  <w:num w:numId="22">
    <w:abstractNumId w:val="0"/>
  </w:num>
  <w:num w:numId="23">
    <w:abstractNumId w:val="24"/>
  </w:num>
  <w:num w:numId="24">
    <w:abstractNumId w:val="3"/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4E1"/>
    <w:rsid w:val="00006B5B"/>
    <w:rsid w:val="00014627"/>
    <w:rsid w:val="000509B5"/>
    <w:rsid w:val="00054C74"/>
    <w:rsid w:val="000600B5"/>
    <w:rsid w:val="000C390D"/>
    <w:rsid w:val="000E1ABC"/>
    <w:rsid w:val="000E2D26"/>
    <w:rsid w:val="00103B10"/>
    <w:rsid w:val="00116B42"/>
    <w:rsid w:val="00116FC7"/>
    <w:rsid w:val="001258EC"/>
    <w:rsid w:val="001306AD"/>
    <w:rsid w:val="0014053F"/>
    <w:rsid w:val="001423AC"/>
    <w:rsid w:val="00161679"/>
    <w:rsid w:val="00166F66"/>
    <w:rsid w:val="00180468"/>
    <w:rsid w:val="00181D7D"/>
    <w:rsid w:val="001B541E"/>
    <w:rsid w:val="001C14E1"/>
    <w:rsid w:val="001C44C9"/>
    <w:rsid w:val="001E2FF8"/>
    <w:rsid w:val="001E4AEB"/>
    <w:rsid w:val="001F5C7C"/>
    <w:rsid w:val="00211900"/>
    <w:rsid w:val="00213387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07F88"/>
    <w:rsid w:val="00316BAA"/>
    <w:rsid w:val="00324AD1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C511A"/>
    <w:rsid w:val="00532C7E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963FF"/>
    <w:rsid w:val="006A0CCA"/>
    <w:rsid w:val="006A4E2D"/>
    <w:rsid w:val="006C4F93"/>
    <w:rsid w:val="006D01AC"/>
    <w:rsid w:val="006D4F8D"/>
    <w:rsid w:val="006F432D"/>
    <w:rsid w:val="006F7EBA"/>
    <w:rsid w:val="00700E1B"/>
    <w:rsid w:val="00700E60"/>
    <w:rsid w:val="00701322"/>
    <w:rsid w:val="007166E9"/>
    <w:rsid w:val="007325A7"/>
    <w:rsid w:val="007427DE"/>
    <w:rsid w:val="00763481"/>
    <w:rsid w:val="00767DF9"/>
    <w:rsid w:val="00786D4D"/>
    <w:rsid w:val="007926B3"/>
    <w:rsid w:val="00792F60"/>
    <w:rsid w:val="007B7A31"/>
    <w:rsid w:val="007E154C"/>
    <w:rsid w:val="007F16EA"/>
    <w:rsid w:val="008258CF"/>
    <w:rsid w:val="008443B5"/>
    <w:rsid w:val="008A21A1"/>
    <w:rsid w:val="008A3EF3"/>
    <w:rsid w:val="008A41AD"/>
    <w:rsid w:val="008D5166"/>
    <w:rsid w:val="008F7860"/>
    <w:rsid w:val="00903B9A"/>
    <w:rsid w:val="0093214C"/>
    <w:rsid w:val="00932480"/>
    <w:rsid w:val="0095289F"/>
    <w:rsid w:val="00976F8E"/>
    <w:rsid w:val="009B230D"/>
    <w:rsid w:val="009D723F"/>
    <w:rsid w:val="009E25D7"/>
    <w:rsid w:val="009F201D"/>
    <w:rsid w:val="00A14853"/>
    <w:rsid w:val="00A16D0F"/>
    <w:rsid w:val="00A7581F"/>
    <w:rsid w:val="00A776D8"/>
    <w:rsid w:val="00A8245C"/>
    <w:rsid w:val="00AC237B"/>
    <w:rsid w:val="00AD4C38"/>
    <w:rsid w:val="00AF0090"/>
    <w:rsid w:val="00AF3479"/>
    <w:rsid w:val="00B0255F"/>
    <w:rsid w:val="00B10D7D"/>
    <w:rsid w:val="00B34FAC"/>
    <w:rsid w:val="00B5586C"/>
    <w:rsid w:val="00B6376B"/>
    <w:rsid w:val="00B82C42"/>
    <w:rsid w:val="00B87530"/>
    <w:rsid w:val="00B9039F"/>
    <w:rsid w:val="00B910A3"/>
    <w:rsid w:val="00BD366A"/>
    <w:rsid w:val="00C22BAE"/>
    <w:rsid w:val="00C963FE"/>
    <w:rsid w:val="00CA0351"/>
    <w:rsid w:val="00CD2766"/>
    <w:rsid w:val="00CD33C4"/>
    <w:rsid w:val="00D129B6"/>
    <w:rsid w:val="00D13914"/>
    <w:rsid w:val="00D3354F"/>
    <w:rsid w:val="00D63505"/>
    <w:rsid w:val="00DF2457"/>
    <w:rsid w:val="00DF73C7"/>
    <w:rsid w:val="00E00FE8"/>
    <w:rsid w:val="00E01E0F"/>
    <w:rsid w:val="00E31B55"/>
    <w:rsid w:val="00E57B92"/>
    <w:rsid w:val="00E67674"/>
    <w:rsid w:val="00E77CD7"/>
    <w:rsid w:val="00E836F2"/>
    <w:rsid w:val="00E95839"/>
    <w:rsid w:val="00EA35D3"/>
    <w:rsid w:val="00EB415D"/>
    <w:rsid w:val="00EB5497"/>
    <w:rsid w:val="00F00921"/>
    <w:rsid w:val="00F02403"/>
    <w:rsid w:val="00F11A5C"/>
    <w:rsid w:val="00F11D06"/>
    <w:rsid w:val="00F14028"/>
    <w:rsid w:val="00F26856"/>
    <w:rsid w:val="00F37221"/>
    <w:rsid w:val="00F524B8"/>
    <w:rsid w:val="00F5324E"/>
    <w:rsid w:val="00F62987"/>
    <w:rsid w:val="00F92A94"/>
    <w:rsid w:val="00F95E94"/>
    <w:rsid w:val="00FB1361"/>
    <w:rsid w:val="00FB4BB5"/>
    <w:rsid w:val="00FB6268"/>
    <w:rsid w:val="00FC5042"/>
    <w:rsid w:val="00FD06FE"/>
    <w:rsid w:val="00FE25FF"/>
    <w:rsid w:val="00FE43E0"/>
    <w:rsid w:val="00FF1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ABD0188-8FF4-4218-AA05-D6F658571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62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29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10628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2020-10-14T09:21:00Z</cp:lastPrinted>
  <dcterms:created xsi:type="dcterms:W3CDTF">2020-10-13T09:54:00Z</dcterms:created>
  <dcterms:modified xsi:type="dcterms:W3CDTF">2020-10-14T09:21:00Z</dcterms:modified>
</cp:coreProperties>
</file>