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D44C15" w:rsidRPr="00D44C15" w:rsidRDefault="00D44C15" w:rsidP="00CE3270">
      <w:pPr>
        <w:spacing w:line="360" w:lineRule="auto"/>
        <w:rPr>
          <w:b/>
          <w:bCs/>
          <w:color w:val="000000"/>
          <w:sz w:val="24"/>
        </w:rPr>
      </w:pPr>
      <w:r w:rsidRPr="00D44C15">
        <w:rPr>
          <w:b/>
          <w:bCs/>
          <w:color w:val="000000"/>
          <w:sz w:val="24"/>
        </w:rPr>
        <w:t>Politechnika Rzeszowska</w:t>
      </w:r>
    </w:p>
    <w:p w:rsidR="00CE3270" w:rsidRDefault="00D44C15" w:rsidP="00CE3270">
      <w:pPr>
        <w:spacing w:line="360" w:lineRule="auto"/>
        <w:rPr>
          <w:b/>
          <w:bCs/>
          <w:color w:val="000000"/>
          <w:sz w:val="24"/>
        </w:rPr>
      </w:pPr>
      <w:r w:rsidRPr="00D44C15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D44C15" w:rsidP="00CE3270">
      <w:pPr>
        <w:spacing w:line="360" w:lineRule="auto"/>
        <w:rPr>
          <w:color w:val="000000"/>
          <w:sz w:val="24"/>
        </w:rPr>
      </w:pPr>
      <w:r w:rsidRPr="00D44C15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D44C15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D44C15" w:rsidP="00CE3270">
      <w:pPr>
        <w:spacing w:line="360" w:lineRule="auto"/>
        <w:rPr>
          <w:color w:val="000000"/>
          <w:sz w:val="24"/>
        </w:rPr>
      </w:pPr>
      <w:r w:rsidRPr="00D44C15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D44C15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D44C15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44C15" w:rsidRPr="00D44C15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D44C15" w:rsidRPr="00D44C15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2E0AA9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44C15" w:rsidRPr="00D44C15">
        <w:rPr>
          <w:b/>
          <w:color w:val="000000"/>
          <w:sz w:val="24"/>
        </w:rPr>
        <w:t xml:space="preserve">Klimatyzacja w pomieszczeniach laboratoryjnych nr 034, 035, 152 dla Katedry Przeróbki Plastycznej </w:t>
      </w:r>
      <w:proofErr w:type="spellStart"/>
      <w:r w:rsidR="00D44C15" w:rsidRPr="00D44C15">
        <w:rPr>
          <w:b/>
          <w:color w:val="000000"/>
          <w:sz w:val="24"/>
        </w:rPr>
        <w:t>WBMiL</w:t>
      </w:r>
      <w:proofErr w:type="spellEnd"/>
      <w:r w:rsidR="00D44C15" w:rsidRPr="00D44C15">
        <w:rPr>
          <w:b/>
          <w:color w:val="000000"/>
          <w:sz w:val="24"/>
        </w:rPr>
        <w:t xml:space="preserve">  </w:t>
      </w:r>
      <w:proofErr w:type="spellStart"/>
      <w:r w:rsidR="00D44C15" w:rsidRPr="00D44C15">
        <w:rPr>
          <w:b/>
          <w:color w:val="000000"/>
          <w:sz w:val="24"/>
        </w:rPr>
        <w:t>PRz</w:t>
      </w:r>
      <w:r>
        <w:rPr>
          <w:color w:val="000000"/>
          <w:sz w:val="24"/>
        </w:rPr>
        <w:t>.</w:t>
      </w:r>
      <w:proofErr w:type="spellEnd"/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44C15" w:rsidTr="006426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44C15" w:rsidRDefault="00D44C15" w:rsidP="006426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44C15">
              <w:rPr>
                <w:sz w:val="24"/>
              </w:rPr>
              <w:t xml:space="preserve">Klimatyzacja w pomieszczeniach laboratoryjnych nr 034, 035, 152 dla Katedry Przeróbki Plastycznej </w:t>
            </w:r>
            <w:proofErr w:type="spellStart"/>
            <w:r w:rsidRPr="00D44C15">
              <w:rPr>
                <w:sz w:val="24"/>
              </w:rPr>
              <w:t>WBMiL</w:t>
            </w:r>
            <w:proofErr w:type="spellEnd"/>
            <w:r w:rsidRPr="00D44C15">
              <w:rPr>
                <w:sz w:val="24"/>
              </w:rPr>
              <w:t xml:space="preserve">  PRz</w:t>
            </w:r>
          </w:p>
          <w:p w:rsidR="00D44C15" w:rsidRDefault="00D44C15" w:rsidP="006426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44C15">
              <w:rPr>
                <w:b/>
                <w:sz w:val="24"/>
              </w:rPr>
              <w:t xml:space="preserve">TERMAR </w:t>
            </w:r>
            <w:r w:rsidR="002E0AA9">
              <w:rPr>
                <w:b/>
                <w:sz w:val="24"/>
              </w:rPr>
              <w:t>Sp. z o.o.</w:t>
            </w:r>
          </w:p>
          <w:p w:rsidR="00D44C15" w:rsidRDefault="002E0AA9" w:rsidP="006426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35-105</w:t>
            </w:r>
            <w:r w:rsidR="00D44C15">
              <w:rPr>
                <w:b/>
                <w:sz w:val="24"/>
              </w:rPr>
              <w:t xml:space="preserve"> </w:t>
            </w:r>
            <w:r w:rsidR="00D44C15" w:rsidRPr="00D44C15">
              <w:rPr>
                <w:b/>
                <w:sz w:val="24"/>
              </w:rPr>
              <w:t>Rzeszów</w:t>
            </w:r>
          </w:p>
          <w:p w:rsidR="00D44C15" w:rsidRDefault="00D44C15" w:rsidP="006426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44C15">
              <w:rPr>
                <w:b/>
                <w:sz w:val="24"/>
              </w:rPr>
              <w:t xml:space="preserve">ul. </w:t>
            </w:r>
            <w:r w:rsidR="002E0AA9">
              <w:rPr>
                <w:b/>
                <w:sz w:val="24"/>
              </w:rPr>
              <w:t>Magazynowa 2</w:t>
            </w:r>
          </w:p>
          <w:p w:rsidR="00D44C15" w:rsidRDefault="00D44C15" w:rsidP="0064269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44C15">
              <w:rPr>
                <w:b/>
                <w:sz w:val="24"/>
              </w:rPr>
              <w:t>22 828.80 zł</w:t>
            </w:r>
          </w:p>
          <w:p w:rsidR="00D44C15" w:rsidRPr="00253031" w:rsidRDefault="00D44C15" w:rsidP="0064269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44C15" w:rsidRDefault="00D44C15" w:rsidP="0064269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44C15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41"/>
        <w:gridCol w:w="1417"/>
        <w:gridCol w:w="1276"/>
        <w:gridCol w:w="1701"/>
        <w:gridCol w:w="1843"/>
      </w:tblGrid>
      <w:tr w:rsidR="002E0AA9" w:rsidRPr="00C63DA0" w:rsidTr="002E0AA9">
        <w:tc>
          <w:tcPr>
            <w:tcW w:w="3441" w:type="dxa"/>
            <w:shd w:val="clear" w:color="auto" w:fill="auto"/>
            <w:vAlign w:val="center"/>
          </w:tcPr>
          <w:p w:rsidR="002E0AA9" w:rsidRPr="00C63DA0" w:rsidRDefault="002E0AA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E0AA9" w:rsidRPr="00C63DA0" w:rsidRDefault="002E0AA9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0AA9" w:rsidRPr="00C63DA0" w:rsidRDefault="002E0AA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AA9" w:rsidRPr="00C63DA0" w:rsidRDefault="002E0AA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0AA9" w:rsidRPr="00C63DA0" w:rsidRDefault="002E0AA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>Okres gwarancji i rękojmi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0AA9" w:rsidRPr="00C63DA0" w:rsidRDefault="002E0AA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E0AA9" w:rsidRPr="00C63DA0" w:rsidTr="002E0AA9">
        <w:tc>
          <w:tcPr>
            <w:tcW w:w="344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TERMAR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Magazynowa 2</w:t>
            </w:r>
          </w:p>
          <w:p w:rsidR="002E0AA9" w:rsidRPr="002E0AA9" w:rsidRDefault="002E0AA9" w:rsidP="002E0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35-105 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51,08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91,08</w:t>
            </w:r>
          </w:p>
        </w:tc>
      </w:tr>
      <w:tr w:rsidR="002E0AA9" w:rsidRPr="00C63DA0" w:rsidTr="002E0AA9">
        <w:tc>
          <w:tcPr>
            <w:tcW w:w="344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BS Klima Sp. z o.o.</w:t>
            </w:r>
          </w:p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Lwowska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0AA9" w:rsidRPr="002E0AA9" w:rsidRDefault="002E0AA9" w:rsidP="002E0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35-301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2E0AA9" w:rsidRPr="00C63DA0" w:rsidTr="002E0AA9">
        <w:tc>
          <w:tcPr>
            <w:tcW w:w="344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NOVUM Centrum Techniki Grzewczej i Sanitarnej</w:t>
            </w:r>
          </w:p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Mięsowicza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0AA9" w:rsidRPr="002E0AA9" w:rsidRDefault="002E0AA9" w:rsidP="002E0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38-400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Krosno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36,46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76,46</w:t>
            </w:r>
          </w:p>
        </w:tc>
      </w:tr>
      <w:tr w:rsidR="002E0AA9" w:rsidRPr="00C63DA0" w:rsidTr="002E0AA9">
        <w:tc>
          <w:tcPr>
            <w:tcW w:w="344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CLIMAZONE Patrycja Janas</w:t>
            </w:r>
          </w:p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ul. T. Kantora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0AA9" w:rsidRPr="002E0AA9" w:rsidRDefault="002E0AA9" w:rsidP="002E0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31-445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44C1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0AA9" w:rsidRPr="00C63DA0" w:rsidRDefault="002E0AA9" w:rsidP="006426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C1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E3270" w:rsidRDefault="00D44C15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D44C15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D44C15">
        <w:rPr>
          <w:sz w:val="24"/>
        </w:rPr>
        <w:t>2020-10-15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2E0A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2FA" w:rsidRDefault="003A42FA">
      <w:r>
        <w:separator/>
      </w:r>
    </w:p>
  </w:endnote>
  <w:endnote w:type="continuationSeparator" w:id="0">
    <w:p w:rsidR="003A42FA" w:rsidRDefault="003A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C15" w:rsidRDefault="00D44C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E0AA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E0AA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C15" w:rsidRDefault="00D44C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2FA" w:rsidRDefault="003A42FA">
      <w:r>
        <w:separator/>
      </w:r>
    </w:p>
  </w:footnote>
  <w:footnote w:type="continuationSeparator" w:id="0">
    <w:p w:rsidR="003A42FA" w:rsidRDefault="003A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C15" w:rsidRDefault="00D44C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C15" w:rsidRDefault="00D44C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C15" w:rsidRDefault="00D44C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2FA"/>
    <w:rsid w:val="00022539"/>
    <w:rsid w:val="00140696"/>
    <w:rsid w:val="00253031"/>
    <w:rsid w:val="002C67C0"/>
    <w:rsid w:val="002E0AA9"/>
    <w:rsid w:val="00377700"/>
    <w:rsid w:val="003945C1"/>
    <w:rsid w:val="003A42FA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44C15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ECD44C-F905-4EDC-955C-56B012956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2E0A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E0A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2020-10-15T08:23:00Z</cp:lastPrinted>
  <dcterms:created xsi:type="dcterms:W3CDTF">2020-10-15T08:23:00Z</dcterms:created>
  <dcterms:modified xsi:type="dcterms:W3CDTF">2020-10-15T08:23:00Z</dcterms:modified>
</cp:coreProperties>
</file>