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9651E5" w:rsidRDefault="006676AE" w:rsidP="009651E5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651E5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053D5" w:rsidRPr="008053D5">
        <w:rPr>
          <w:rFonts w:ascii="Times New Roman" w:hAnsi="Times New Roman"/>
          <w:b/>
        </w:rPr>
        <w:t>NA/P/323/2020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53D5" w:rsidRPr="008053D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53D5" w:rsidRPr="008053D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053D5" w:rsidRPr="008053D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9651E5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53D5" w:rsidRPr="008053D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053D5" w:rsidRPr="008053D5">
        <w:rPr>
          <w:sz w:val="22"/>
          <w:szCs w:val="22"/>
        </w:rPr>
        <w:t>Rzeszów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9651E5" w:rsidRDefault="007936D6" w:rsidP="009651E5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9651E5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053D5" w:rsidRPr="008053D5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9651E5" w:rsidRDefault="00313417" w:rsidP="009651E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053D5" w:rsidRPr="008053D5">
        <w:rPr>
          <w:rFonts w:ascii="Times New Roman" w:hAnsi="Times New Roman"/>
          <w:b/>
        </w:rPr>
        <w:t>Dostawa sprzętu komputerowego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053D5" w:rsidRPr="008053D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9651E5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9651E5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9651E5" w:rsidRDefault="00023477" w:rsidP="009651E5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9651E5" w:rsidRDefault="00C113BF" w:rsidP="009651E5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9651E5" w:rsidRDefault="009651E5" w:rsidP="009651E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9651E5" w:rsidRDefault="009651E5" w:rsidP="009651E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</w:t>
      </w:r>
      <w:r w:rsidRPr="00F8042D">
        <w:rPr>
          <w:rFonts w:ascii="Arial" w:hAnsi="Arial" w:cs="Arial"/>
          <w:i/>
          <w:sz w:val="16"/>
          <w:szCs w:val="16"/>
        </w:rPr>
        <w:lastRenderedPageBreak/>
        <w:t>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501" w:rsidRDefault="00761501" w:rsidP="0038231F">
      <w:pPr>
        <w:spacing w:after="0" w:line="240" w:lineRule="auto"/>
      </w:pPr>
      <w:r>
        <w:separator/>
      </w:r>
    </w:p>
  </w:endnote>
  <w:endnote w:type="continuationSeparator" w:id="0">
    <w:p w:rsidR="00761501" w:rsidRDefault="007615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3D5" w:rsidRDefault="008053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51E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51E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3D5" w:rsidRDefault="008053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501" w:rsidRDefault="00761501" w:rsidP="0038231F">
      <w:pPr>
        <w:spacing w:after="0" w:line="240" w:lineRule="auto"/>
      </w:pPr>
      <w:r>
        <w:separator/>
      </w:r>
    </w:p>
  </w:footnote>
  <w:footnote w:type="continuationSeparator" w:id="0">
    <w:p w:rsidR="00761501" w:rsidRDefault="007615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3D5" w:rsidRDefault="008053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3D5" w:rsidRDefault="008053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3D5" w:rsidRDefault="008053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150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1501"/>
    <w:rsid w:val="007840F2"/>
    <w:rsid w:val="007936D6"/>
    <w:rsid w:val="007961C8"/>
    <w:rsid w:val="007B01C8"/>
    <w:rsid w:val="007D5B61"/>
    <w:rsid w:val="007E2F69"/>
    <w:rsid w:val="00804F07"/>
    <w:rsid w:val="008053D5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51E5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EB5793-E2BB-471C-8472-3B4688BEF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FF1E2-9BD5-40B3-AB8A-728C8CB5A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2020-10-29T12:22:00Z</cp:lastPrinted>
  <dcterms:created xsi:type="dcterms:W3CDTF">2020-10-29T12:22:00Z</dcterms:created>
  <dcterms:modified xsi:type="dcterms:W3CDTF">2020-10-29T12:22:00Z</dcterms:modified>
</cp:coreProperties>
</file>