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E2021C" w:rsidP="00A56525">
      <w:pPr>
        <w:jc w:val="right"/>
        <w:rPr>
          <w:b/>
          <w:u w:val="single"/>
        </w:rPr>
      </w:pPr>
      <w:r>
        <w:rPr>
          <w:b/>
          <w:u w:val="single"/>
        </w:rPr>
        <w:t>Zał. nr 1 do SIWZ</w:t>
      </w:r>
    </w:p>
    <w:p w:rsidR="006F12F2" w:rsidRPr="00205D5A" w:rsidRDefault="006F12F2" w:rsidP="00A56525">
      <w:pPr>
        <w:pStyle w:val="Nagwek2"/>
        <w:widowControl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2A0DB6" w:rsidP="00A56525">
      <w:pPr>
        <w:spacing w:line="360" w:lineRule="auto"/>
        <w:rPr>
          <w:b/>
        </w:rPr>
      </w:pPr>
      <w:r>
        <w:rPr>
          <w:noProof/>
          <w:highlight w:val="yellow"/>
        </w:rPr>
        <w:pict>
          <v:roundrect id="_x0000_s1027" style="position:absolute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CB599D" w:rsidRDefault="00CB599D" w:rsidP="006F12F2"/>
                <w:p w:rsidR="00CB599D" w:rsidRDefault="00CB599D" w:rsidP="006F12F2">
                  <w:pPr>
                    <w:rPr>
                      <w:sz w:val="12"/>
                    </w:rPr>
                  </w:pPr>
                </w:p>
                <w:p w:rsidR="00CB599D" w:rsidRDefault="00CB599D" w:rsidP="006F12F2">
                  <w:pPr>
                    <w:rPr>
                      <w:sz w:val="12"/>
                    </w:rPr>
                  </w:pPr>
                </w:p>
                <w:p w:rsidR="00CB599D" w:rsidRDefault="00CB599D" w:rsidP="006F12F2">
                  <w:pPr>
                    <w:rPr>
                      <w:sz w:val="12"/>
                    </w:rPr>
                  </w:pPr>
                </w:p>
                <w:p w:rsidR="00CB599D" w:rsidRDefault="00CB599D" w:rsidP="006F12F2">
                  <w:pPr>
                    <w:rPr>
                      <w:sz w:val="12"/>
                    </w:rPr>
                  </w:pPr>
                </w:p>
                <w:p w:rsidR="00CB599D" w:rsidRDefault="00CB599D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599D" w:rsidRDefault="00CB599D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F947A7" w:rsidRPr="00F947A7" w:rsidRDefault="00F947A7" w:rsidP="006F12F2">
      <w:pPr>
        <w:ind w:firstLine="3969"/>
        <w:rPr>
          <w:b/>
        </w:rPr>
      </w:pPr>
      <w:r w:rsidRPr="00F947A7">
        <w:rPr>
          <w:b/>
        </w:rPr>
        <w:t>Politechnika Rzeszowska</w:t>
      </w:r>
    </w:p>
    <w:p w:rsidR="006F12F2" w:rsidRPr="00205D5A" w:rsidRDefault="00F947A7" w:rsidP="006F12F2">
      <w:pPr>
        <w:ind w:firstLine="3969"/>
        <w:rPr>
          <w:b/>
        </w:rPr>
      </w:pPr>
      <w:r w:rsidRPr="00F947A7">
        <w:rPr>
          <w:b/>
        </w:rPr>
        <w:t>Dział Logistyki i Zamówień Publicznych</w:t>
      </w:r>
    </w:p>
    <w:p w:rsidR="006F12F2" w:rsidRPr="00205D5A" w:rsidRDefault="00F947A7" w:rsidP="006F12F2">
      <w:pPr>
        <w:ind w:left="3969"/>
        <w:rPr>
          <w:b/>
        </w:rPr>
      </w:pPr>
      <w:r w:rsidRPr="00F947A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F947A7">
        <w:rPr>
          <w:b/>
        </w:rPr>
        <w:t>12</w:t>
      </w:r>
    </w:p>
    <w:p w:rsidR="006F12F2" w:rsidRPr="00205D5A" w:rsidRDefault="00F947A7" w:rsidP="006F12F2">
      <w:pPr>
        <w:ind w:firstLine="3969"/>
        <w:rPr>
          <w:b/>
        </w:rPr>
      </w:pPr>
      <w:r w:rsidRPr="00F947A7">
        <w:rPr>
          <w:b/>
        </w:rPr>
        <w:t>35-959</w:t>
      </w:r>
      <w:r w:rsidR="006F12F2" w:rsidRPr="00205D5A">
        <w:rPr>
          <w:b/>
        </w:rPr>
        <w:t xml:space="preserve"> </w:t>
      </w:r>
      <w:r w:rsidRPr="00F947A7">
        <w:rPr>
          <w:b/>
        </w:rPr>
        <w:t>Rzeszów</w:t>
      </w:r>
    </w:p>
    <w:p w:rsidR="006F12F2" w:rsidRPr="00C40A0E" w:rsidRDefault="006F12F2" w:rsidP="006F12F2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F947A7" w:rsidRPr="00F947A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D27F36">
      <w:pPr>
        <w:spacing w:line="360" w:lineRule="auto"/>
        <w:jc w:val="both"/>
      </w:pPr>
      <w:r w:rsidRPr="00205D5A">
        <w:t>„</w:t>
      </w:r>
      <w:r w:rsidR="00F947A7" w:rsidRPr="00F947A7">
        <w:rPr>
          <w:b/>
        </w:rPr>
        <w:t>Dostawa sprzętu komputerowego dla jednostek Politechniki Rzeszowskiej</w:t>
      </w:r>
      <w:r w:rsidR="00A56525">
        <w:t>”</w:t>
      </w:r>
    </w:p>
    <w:p w:rsidR="005A3802" w:rsidRPr="00205D5A" w:rsidRDefault="00DA130F" w:rsidP="00D27F36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1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53"/>
        <w:gridCol w:w="5804"/>
        <w:gridCol w:w="4402"/>
      </w:tblGrid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F947A7" w:rsidRDefault="00E2021C" w:rsidP="00CB599D">
            <w:pPr>
              <w:pStyle w:val="Tekstpodstawowy"/>
              <w:jc w:val="right"/>
            </w:pPr>
            <w:r>
              <w:t xml:space="preserve">Nr zadania 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Nazwa 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parametrów zawartych w Szczegółowym opisie przedmiotu zamówienia/zał. nr 2 do SIWZ </w:t>
            </w:r>
            <w:r>
              <w:rPr>
                <w:b/>
                <w:color w:val="FF0000"/>
                <w:sz w:val="20"/>
                <w:szCs w:val="20"/>
              </w:rPr>
              <w:t xml:space="preserve">(proszę podać faktyczne parametry oferowanego sprzętu – oferty bez opisu, lub </w:t>
            </w:r>
            <w:r w:rsidR="00D27F36">
              <w:rPr>
                <w:b/>
                <w:color w:val="FF0000"/>
                <w:sz w:val="20"/>
                <w:szCs w:val="20"/>
              </w:rPr>
              <w:t xml:space="preserve">tylko z 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z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 w:rsidR="00D27F36">
              <w:rPr>
                <w:b/>
                <w:color w:val="FF0000"/>
                <w:sz w:val="20"/>
                <w:szCs w:val="20"/>
              </w:rPr>
              <w:t>„</w:t>
            </w:r>
            <w:r>
              <w:rPr>
                <w:b/>
                <w:color w:val="FF0000"/>
                <w:sz w:val="20"/>
                <w:szCs w:val="20"/>
              </w:rPr>
              <w:t xml:space="preserve">zapisem zgodnie z SIWZ </w:t>
            </w:r>
            <w:r w:rsidR="00D27F36">
              <w:rPr>
                <w:b/>
                <w:color w:val="FF0000"/>
                <w:sz w:val="20"/>
                <w:szCs w:val="20"/>
              </w:rPr>
              <w:t>„</w:t>
            </w:r>
            <w:r>
              <w:rPr>
                <w:b/>
                <w:color w:val="FF0000"/>
                <w:sz w:val="20"/>
                <w:szCs w:val="20"/>
              </w:rPr>
              <w:t>będą podlegały odrzuceniu)</w:t>
            </w: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Monitor - Katedra Technologii Maszyn i Inżynierii Produkcji - 2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>) za wykonanie zadania wynosi kwotę n</w:t>
            </w:r>
            <w:r w:rsidR="00C40A0E">
              <w:t xml:space="preserve">etto ....................... </w:t>
            </w:r>
            <w:proofErr w:type="gramStart"/>
            <w:r w:rsidR="00C40A0E">
              <w:t>zł</w:t>
            </w:r>
            <w:proofErr w:type="gramEnd"/>
            <w:r w:rsidR="00C40A0E">
              <w:t xml:space="preserve"> </w:t>
            </w:r>
            <w:r w:rsidRPr="00205D5A">
              <w:t xml:space="preserve">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  <w:r w:rsidR="00A56525">
              <w:t xml:space="preserve">  wynosi kwotę </w:t>
            </w:r>
            <w:proofErr w:type="gramStart"/>
            <w:r w:rsidR="00A56525">
              <w:t>brutto ......</w:t>
            </w:r>
            <w:r w:rsidRPr="00205D5A">
              <w:t>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A56525" w:rsidRPr="00280A72" w:rsidRDefault="00280A72" w:rsidP="00280A72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</w:t>
            </w:r>
            <w:r w:rsidR="00A56525">
              <w:rPr>
                <w:b/>
                <w:sz w:val="22"/>
                <w:szCs w:val="22"/>
              </w:rPr>
              <w:t>……………</w:t>
            </w:r>
            <w:r>
              <w:rPr>
                <w:b/>
                <w:sz w:val="22"/>
                <w:szCs w:val="22"/>
              </w:rPr>
              <w:t>m</w:t>
            </w:r>
            <w:r w:rsidR="00A56525">
              <w:rPr>
                <w:b/>
                <w:sz w:val="22"/>
                <w:szCs w:val="22"/>
              </w:rPr>
              <w:t>iesięcy</w:t>
            </w:r>
            <w:proofErr w:type="gramEnd"/>
            <w:r w:rsidR="00A56525"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Zestawy komputerowe - Katedra Informatyki i Automatyki - 3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</w:t>
            </w:r>
            <w:r w:rsidRPr="00205D5A">
              <w:lastRenderedPageBreak/>
              <w:t xml:space="preserve">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</w:t>
            </w:r>
            <w:r w:rsidR="00280A72">
              <w:t xml:space="preserve">ynosi kwotę </w:t>
            </w:r>
            <w:proofErr w:type="gramStart"/>
            <w:r w:rsidR="00280A72">
              <w:t>brutto ........</w:t>
            </w:r>
            <w:r w:rsidRPr="00205D5A">
              <w:t>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280A72" w:rsidRPr="00280A72" w:rsidRDefault="00280A72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3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Sprzęt sieciowy - Katedra Informatyki i Automatyki - 3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</w:t>
            </w:r>
            <w:r w:rsidR="00280A72">
              <w:t xml:space="preserve">nosi kwotę </w:t>
            </w:r>
            <w:proofErr w:type="gramStart"/>
            <w:r w:rsidR="00280A72">
              <w:t>brutto ..........</w:t>
            </w:r>
            <w:r w:rsidRPr="00205D5A">
              <w:t>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280A72" w:rsidRPr="00280A72" w:rsidRDefault="00280A72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4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Zestaw komputerowy - Zakład Termodynamiki - 1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 xml:space="preserve">tj. </w:t>
            </w:r>
            <w:r w:rsidRPr="00205D5A">
              <w:lastRenderedPageBreak/>
              <w:t>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</w:t>
            </w:r>
            <w:r w:rsidR="00CB599D">
              <w:t xml:space="preserve">nosi kwotę </w:t>
            </w:r>
            <w:proofErr w:type="gramStart"/>
            <w:r w:rsidR="00CB599D">
              <w:t>brutto .........</w:t>
            </w:r>
            <w:r w:rsidRPr="00205D5A">
              <w:t>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5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proofErr w:type="gramStart"/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 xml:space="preserve"> Drukarka</w:t>
            </w:r>
            <w:proofErr w:type="gramEnd"/>
            <w:r w:rsidRPr="00F947A7">
              <w:t xml:space="preserve"> wielofunkcyjna - Katedra Nauki o Materiałach - 1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wyno</w:t>
            </w:r>
            <w:r w:rsidR="00CB599D">
              <w:t xml:space="preserve">si kwotę </w:t>
            </w:r>
            <w:proofErr w:type="gramStart"/>
            <w:r w:rsidR="00CB599D">
              <w:t>brutto ...........</w:t>
            </w:r>
            <w:r w:rsidRPr="00205D5A">
              <w:t>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6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Akcesoria komputerowe - Katedra Geodezji i Geotechniki im. Kaspra Weigla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wyn</w:t>
            </w:r>
            <w:r w:rsidR="00CB599D">
              <w:t xml:space="preserve">osi kwotę </w:t>
            </w:r>
            <w:proofErr w:type="gramStart"/>
            <w:r w:rsidR="00CB599D">
              <w:t>brutto ...........</w:t>
            </w:r>
            <w:r w:rsidRPr="00205D5A">
              <w:t>........ zł</w:t>
            </w:r>
            <w:proofErr w:type="gramEnd"/>
            <w:r w:rsidRPr="00205D5A">
              <w:t xml:space="preserve"> (słownie:..............................................................................</w:t>
            </w:r>
            <w:r w:rsidRPr="00205D5A">
              <w:lastRenderedPageBreak/>
              <w:t xml:space="preserve">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7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Akcesoria komputerowe - Katedra Geodezji i Geotechniki im. Kaspra Weigla</w:t>
            </w:r>
            <w:r w:rsidRPr="00205D5A">
              <w:t xml:space="preserve"> </w:t>
            </w:r>
            <w:r w:rsidR="001F7E1D">
              <w:t>– 6 szt</w:t>
            </w:r>
            <w:bookmarkStart w:id="0" w:name="_GoBack"/>
            <w:bookmarkEnd w:id="0"/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</w:t>
            </w:r>
            <w:r w:rsidR="00CB599D">
              <w:t xml:space="preserve">wynosi kwotę </w:t>
            </w:r>
            <w:proofErr w:type="gramStart"/>
            <w:r w:rsidR="00CB599D">
              <w:t>brutto ........</w:t>
            </w:r>
            <w:r w:rsidRPr="00205D5A">
              <w:t>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8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Zestaw komputerowy - Zakład Projektowania Architektonicznego i Grafiki Inżynierskiej - 1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wyn</w:t>
            </w:r>
            <w:r w:rsidR="00CB599D">
              <w:t xml:space="preserve">osi kwotę </w:t>
            </w:r>
            <w:proofErr w:type="gramStart"/>
            <w:r w:rsidR="00CB599D">
              <w:t>brutto ..........</w:t>
            </w:r>
            <w:r w:rsidRPr="00205D5A">
              <w:t>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9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 xml:space="preserve">Urządzanie wielofunkcyjne - Katedra </w:t>
            </w:r>
            <w:r w:rsidRPr="00F947A7">
              <w:lastRenderedPageBreak/>
              <w:t>Technologii Maszyn i Inżynierii Produkcji - 1 szt.</w:t>
            </w:r>
            <w:r w:rsidRPr="00205D5A">
              <w:t xml:space="preserve"> </w:t>
            </w:r>
          </w:p>
          <w:p w:rsidR="00CB599D" w:rsidRDefault="00E2021C" w:rsidP="006F2CF9">
            <w:pPr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</w:t>
            </w:r>
            <w:r w:rsidR="00CB599D">
              <w:t xml:space="preserve">nosi kwotę </w:t>
            </w:r>
            <w:proofErr w:type="gramStart"/>
            <w:r w:rsidR="00CB599D">
              <w:t>brutto .........</w:t>
            </w:r>
            <w:r w:rsidRPr="00205D5A">
              <w:t>......... zł</w:t>
            </w:r>
            <w:proofErr w:type="gramEnd"/>
            <w:r w:rsidRPr="00205D5A">
              <w:t xml:space="preserve"> (słownie:....................................................................</w:t>
            </w:r>
          </w:p>
          <w:p w:rsidR="006F2CF9" w:rsidRDefault="00E2021C" w:rsidP="006F2CF9">
            <w:pPr>
              <w:jc w:val="both"/>
              <w:rPr>
                <w:b/>
                <w:sz w:val="22"/>
                <w:szCs w:val="22"/>
              </w:rPr>
            </w:pPr>
            <w:r w:rsidRPr="00205D5A">
              <w:t xml:space="preserve">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  <w:r w:rsidR="006F2CF9">
              <w:rPr>
                <w:b/>
                <w:sz w:val="22"/>
                <w:szCs w:val="22"/>
              </w:rPr>
              <w:t xml:space="preserve"> – 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14 dni</w:t>
            </w:r>
          </w:p>
          <w:p w:rsidR="00E2021C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10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Stacja robocza - Katedra Fizyki i Inżynierii Medycznej - 1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</w:t>
            </w:r>
            <w:r w:rsidR="00CB599D">
              <w:t xml:space="preserve">nosi kwotę </w:t>
            </w:r>
            <w:proofErr w:type="gramStart"/>
            <w:r w:rsidR="00CB599D">
              <w:t>brutto ..........</w:t>
            </w:r>
            <w:r w:rsidRPr="00205D5A">
              <w:t>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11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Zestaw komputerowy - Biuro ds. Osób z Niepełnosprawnościami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.............................................</w:t>
            </w:r>
            <w:r w:rsidRPr="00205D5A">
              <w:lastRenderedPageBreak/>
              <w:t xml:space="preserve">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  <w:r w:rsidR="00CB599D">
              <w:t xml:space="preserve">  wynosi kwotę </w:t>
            </w:r>
            <w:proofErr w:type="gramStart"/>
            <w:r w:rsidR="00CB599D">
              <w:t>brutto ......</w:t>
            </w:r>
            <w:r w:rsidRPr="00205D5A">
              <w:t>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12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Zestaw komputerowy - Samodzielna Sekcja Majątku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</w:t>
            </w:r>
            <w:r w:rsidR="00CB599D">
              <w:t xml:space="preserve">ynosi kwotę </w:t>
            </w:r>
            <w:proofErr w:type="gramStart"/>
            <w:r w:rsidR="00CB599D">
              <w:t>brutto .........</w:t>
            </w:r>
            <w:r w:rsidRPr="00205D5A">
              <w:t>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13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proofErr w:type="gramStart"/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 xml:space="preserve"> Zestaw</w:t>
            </w:r>
            <w:proofErr w:type="gramEnd"/>
            <w:r w:rsidRPr="00F947A7">
              <w:t xml:space="preserve"> komputerowy - Zakład Elektrodynamiki i Systemów Elektromaszynowych- 2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............................</w:t>
            </w:r>
            <w:r w:rsidR="00636968">
              <w:t xml:space="preserve">......................... </w:t>
            </w:r>
            <w:proofErr w:type="gramStart"/>
            <w:r w:rsidR="00636968">
              <w:t>zł</w:t>
            </w:r>
            <w:proofErr w:type="gramEnd"/>
            <w:r w:rsidR="00636968">
              <w:t xml:space="preserve">). </w:t>
            </w:r>
            <w:r w:rsidR="00CB599D">
              <w:t xml:space="preserve">wynosi kwotę </w:t>
            </w:r>
            <w:proofErr w:type="gramStart"/>
            <w:r w:rsidR="00CB599D">
              <w:t>brutto ........</w:t>
            </w:r>
            <w:r w:rsidRPr="00205D5A">
              <w:t>........... zł</w:t>
            </w:r>
            <w:proofErr w:type="gramEnd"/>
            <w:r w:rsidRPr="00205D5A">
              <w:t xml:space="preserve"> (słownie:.................</w:t>
            </w:r>
            <w:r w:rsidR="00636968">
              <w:t>....................</w:t>
            </w:r>
            <w:r w:rsidRPr="00205D5A">
              <w:t xml:space="preserve">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lastRenderedPageBreak/>
              <w:t>14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Zestaw komputerowy - Dziekanat WMiFS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</w:t>
            </w:r>
            <w:r w:rsidR="00CB599D">
              <w:t xml:space="preserve">wynosi kwotę </w:t>
            </w:r>
            <w:proofErr w:type="gramStart"/>
            <w:r w:rsidR="00CB599D">
              <w:t>brutto ........</w:t>
            </w:r>
            <w:r w:rsidRPr="00205D5A">
              <w:t>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15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Drukarka - Dziekanat WMiFS - 1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</w:t>
            </w:r>
            <w:r w:rsidR="00D27F36">
              <w:t xml:space="preserve">.......................... </w:t>
            </w:r>
            <w:proofErr w:type="gramStart"/>
            <w:r w:rsidR="00D27F36">
              <w:t>zł</w:t>
            </w:r>
            <w:proofErr w:type="gramEnd"/>
            <w:r w:rsidR="00D27F36">
              <w:t>).</w:t>
            </w:r>
            <w:r w:rsidRPr="00205D5A">
              <w:t xml:space="preserve"> w</w:t>
            </w:r>
            <w:r w:rsidR="00CB599D">
              <w:t xml:space="preserve">ynosi kwotę </w:t>
            </w:r>
            <w:proofErr w:type="gramStart"/>
            <w:r w:rsidR="00CB599D">
              <w:t>brutto .........</w:t>
            </w:r>
            <w:r w:rsidRPr="00205D5A">
              <w:t>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16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Akcesoria komputerowe - Katedra Fizyki i Inżynierii Medycznej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</w:t>
            </w:r>
            <w:r w:rsidRPr="00205D5A">
              <w:lastRenderedPageBreak/>
              <w:t xml:space="preserve">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</w:t>
            </w:r>
            <w:r w:rsidR="00CB599D">
              <w:t xml:space="preserve">wynosi kwotę </w:t>
            </w:r>
            <w:proofErr w:type="gramStart"/>
            <w:r w:rsidR="00CB599D">
              <w:t>brutto .......</w:t>
            </w:r>
            <w:r w:rsidRPr="00205D5A">
              <w:t>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17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Oprogramowanie - Katedra Fizyki i Inżynierii Medycznej- 26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</w:t>
            </w:r>
            <w:r w:rsidR="00CB599D">
              <w:t xml:space="preserve"> wynosi kwotę </w:t>
            </w:r>
            <w:proofErr w:type="gramStart"/>
            <w:r w:rsidR="00CB599D">
              <w:t>brutto ......</w:t>
            </w:r>
            <w:r w:rsidRPr="00205D5A">
              <w:t>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18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Zestaw komputerowy - Zakład Informatyki - 4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</w:t>
            </w:r>
            <w:r w:rsidRPr="00205D5A">
              <w:lastRenderedPageBreak/>
              <w:t xml:space="preserve">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19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6F2CF9">
              <w:t xml:space="preserve">Zestaw komputerowy - </w:t>
            </w:r>
            <w:r w:rsidRPr="00F947A7">
              <w:t>Katedra Samolotów i Silników Lotniczych - 1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............................</w:t>
            </w:r>
            <w:r w:rsidR="00636968">
              <w:t xml:space="preserve">......................... </w:t>
            </w:r>
            <w:proofErr w:type="gramStart"/>
            <w:r w:rsidR="00636968">
              <w:t>zł</w:t>
            </w:r>
            <w:proofErr w:type="gramEnd"/>
            <w:r w:rsidR="00636968">
              <w:t xml:space="preserve">). </w:t>
            </w:r>
            <w:r w:rsidRPr="00205D5A">
              <w:t>wynosi</w:t>
            </w:r>
            <w:r w:rsidR="006F2CF9">
              <w:t xml:space="preserve"> kwotę </w:t>
            </w:r>
            <w:proofErr w:type="gramStart"/>
            <w:r w:rsidR="006F2CF9">
              <w:t>brutto ..............</w:t>
            </w:r>
            <w:r w:rsidRPr="00205D5A">
              <w:t>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20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Akcesoria komputerowe - Katedra Mechaniki Konstrukcji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  <w:r w:rsidR="00636968">
              <w:t xml:space="preserve"> </w:t>
            </w:r>
            <w:r w:rsidR="006F2CF9">
              <w:t xml:space="preserve">wynosi kwotę </w:t>
            </w:r>
            <w:proofErr w:type="gramStart"/>
            <w:r w:rsidR="006F2CF9">
              <w:t>brutto ......</w:t>
            </w:r>
            <w:r w:rsidRPr="00205D5A">
              <w:t>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lastRenderedPageBreak/>
              <w:t>21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Akcesoria komputerowe - Katedra Mechaniki Konstrukcji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............................</w:t>
            </w:r>
            <w:r w:rsidR="00636968">
              <w:t xml:space="preserve">......................... </w:t>
            </w:r>
            <w:proofErr w:type="gramStart"/>
            <w:r w:rsidR="00636968">
              <w:t>zł</w:t>
            </w:r>
            <w:proofErr w:type="gramEnd"/>
            <w:r w:rsidR="00636968">
              <w:t xml:space="preserve">). </w:t>
            </w:r>
            <w:r w:rsidRPr="00205D5A">
              <w:t>wynosi kwotę</w:t>
            </w:r>
            <w:r w:rsidR="006F2CF9">
              <w:t xml:space="preserve"> </w:t>
            </w:r>
            <w:proofErr w:type="gramStart"/>
            <w:r w:rsidR="006F2CF9">
              <w:t>brutto .....</w:t>
            </w:r>
            <w:r w:rsidRPr="00205D5A">
              <w:t>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22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proofErr w:type="gramStart"/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 xml:space="preserve"> Zestaw</w:t>
            </w:r>
            <w:proofErr w:type="gramEnd"/>
            <w:r w:rsidRPr="00F947A7">
              <w:t xml:space="preserve"> komputerowy -  Wydziałowe Laboratorium Spektrometrii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............................</w:t>
            </w:r>
            <w:r w:rsidR="00636968">
              <w:t xml:space="preserve">......................... </w:t>
            </w:r>
            <w:proofErr w:type="gramStart"/>
            <w:r w:rsidR="00636968">
              <w:t>zł</w:t>
            </w:r>
            <w:proofErr w:type="gramEnd"/>
            <w:r w:rsidR="00636968">
              <w:t xml:space="preserve">). </w:t>
            </w:r>
            <w:r w:rsidRPr="00205D5A">
              <w:t>wy</w:t>
            </w:r>
            <w:r w:rsidR="006F2CF9">
              <w:t xml:space="preserve">nosi kwotę </w:t>
            </w:r>
            <w:proofErr w:type="gramStart"/>
            <w:r w:rsidR="006F2CF9">
              <w:t>brutto ..........</w:t>
            </w:r>
            <w:r w:rsidRPr="00205D5A">
              <w:t>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23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Akcesoria komputerowe - Katedra Samolotów i Silników Lotniczych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</w:t>
            </w:r>
            <w:r w:rsidRPr="00205D5A">
              <w:lastRenderedPageBreak/>
              <w:t xml:space="preserve">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="00636968">
              <w:t>).</w:t>
            </w:r>
            <w:r w:rsidR="006F2CF9">
              <w:t xml:space="preserve"> wynosi kwotę </w:t>
            </w:r>
            <w:proofErr w:type="gramStart"/>
            <w:r w:rsidR="006F2CF9">
              <w:t>brutto ............</w:t>
            </w:r>
            <w:r w:rsidRPr="00205D5A">
              <w:t>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24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Akcesoria komputerowe - Katedra Konstrukcji Budowlanych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wyn</w:t>
            </w:r>
            <w:r w:rsidR="006F2CF9">
              <w:t xml:space="preserve">osi kwotę </w:t>
            </w:r>
            <w:proofErr w:type="gramStart"/>
            <w:r w:rsidR="006F2CF9">
              <w:t>brutto ..........</w:t>
            </w:r>
            <w:r w:rsidRPr="00205D5A">
              <w:t>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25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Akcesoria komputerowe - Sekcja Informatyzacji Toku Studiów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 xml:space="preserve">słownie: </w:t>
            </w:r>
            <w:r w:rsidRPr="00205D5A">
              <w:lastRenderedPageBreak/>
              <w:t>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  wyn</w:t>
            </w:r>
            <w:r w:rsidR="006F2CF9">
              <w:t xml:space="preserve">osi kwotę </w:t>
            </w:r>
            <w:proofErr w:type="gramStart"/>
            <w:r w:rsidR="006F2CF9">
              <w:t>brutto ..........</w:t>
            </w:r>
            <w:r w:rsidRPr="00205D5A">
              <w:t>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6F2CF9" w:rsidRDefault="006F2CF9" w:rsidP="006F2CF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6F2CF9" w:rsidRPr="00205D5A" w:rsidRDefault="006F2CF9" w:rsidP="006F2CF9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26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>Drukarka - Katedra Konstrukcji Budowlanych - 1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</w:t>
            </w:r>
            <w:r w:rsidR="00CB599D">
              <w:t xml:space="preserve">wynosi kwotę </w:t>
            </w:r>
            <w:proofErr w:type="gramStart"/>
            <w:r w:rsidR="00CB599D">
              <w:t>brutto ........</w:t>
            </w:r>
            <w:r w:rsidRPr="00205D5A">
              <w:t>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A56525" w:rsidRDefault="00A56525" w:rsidP="00A5652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A56525" w:rsidRPr="00205D5A" w:rsidRDefault="00A56525" w:rsidP="00A56525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27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 xml:space="preserve">Zestaw </w:t>
            </w:r>
            <w:proofErr w:type="gramStart"/>
            <w:r w:rsidRPr="00F947A7">
              <w:t>komputerowy -  Biuro</w:t>
            </w:r>
            <w:proofErr w:type="gramEnd"/>
            <w:r w:rsidRPr="00F947A7">
              <w:t xml:space="preserve"> Badań Naukowych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</w:t>
            </w:r>
            <w:r w:rsidR="00636968">
              <w:t xml:space="preserve">.......................... </w:t>
            </w:r>
            <w:proofErr w:type="gramStart"/>
            <w:r w:rsidR="00636968">
              <w:t>zł</w:t>
            </w:r>
            <w:proofErr w:type="gramEnd"/>
            <w:r w:rsidR="00636968">
              <w:t>).</w:t>
            </w:r>
            <w:r w:rsidRPr="00205D5A">
              <w:t xml:space="preserve"> wy</w:t>
            </w:r>
            <w:r w:rsidR="00CB599D">
              <w:t xml:space="preserve">nosi kwotę </w:t>
            </w:r>
            <w:proofErr w:type="gramStart"/>
            <w:r w:rsidR="00CB599D">
              <w:t>brutto .........</w:t>
            </w:r>
            <w:r w:rsidRPr="00205D5A">
              <w:t>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lastRenderedPageBreak/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A56525" w:rsidRDefault="00A56525" w:rsidP="00A5652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A56525" w:rsidRPr="00205D5A" w:rsidRDefault="00A56525" w:rsidP="00A56525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28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r w:rsidRPr="00205D5A">
              <w:rPr>
                <w:b/>
              </w:rPr>
              <w:t>Temat:</w:t>
            </w:r>
            <w:r w:rsidR="00C40A0E">
              <w:t xml:space="preserve"> Zestaw komputerowy</w:t>
            </w:r>
            <w:r w:rsidRPr="00F947A7">
              <w:t>- Katedra Technologii i Materiałoznawstwa Chemicznego - 1 szt.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</w:t>
            </w:r>
            <w:r w:rsidR="00636968">
              <w:t xml:space="preserve">.......................... </w:t>
            </w:r>
            <w:proofErr w:type="gramStart"/>
            <w:r w:rsidR="00636968">
              <w:t>zł</w:t>
            </w:r>
            <w:proofErr w:type="gramEnd"/>
            <w:r w:rsidR="00636968">
              <w:t>).</w:t>
            </w:r>
            <w:r w:rsidRPr="00205D5A">
              <w:t xml:space="preserve"> </w:t>
            </w:r>
            <w:r w:rsidR="00A56525">
              <w:t xml:space="preserve">wynosi kwotę </w:t>
            </w:r>
            <w:proofErr w:type="gramStart"/>
            <w:r w:rsidR="00A56525">
              <w:t>brutto ........</w:t>
            </w:r>
            <w:r w:rsidRPr="00205D5A">
              <w:t>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A56525" w:rsidRDefault="00A56525" w:rsidP="00A5652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A56525" w:rsidRPr="00205D5A" w:rsidRDefault="00A56525" w:rsidP="00A56525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29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proofErr w:type="gramStart"/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 xml:space="preserve"> Zestaw</w:t>
            </w:r>
            <w:proofErr w:type="gramEnd"/>
            <w:r w:rsidRPr="00F947A7">
              <w:t xml:space="preserve"> komputerowy - Zakład Chemii Organicznej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</w:t>
            </w:r>
            <w:r w:rsidR="00A56525">
              <w:t xml:space="preserve">.  wynosi kwotę </w:t>
            </w:r>
            <w:proofErr w:type="gramStart"/>
            <w:r w:rsidR="00A56525">
              <w:t>brutto .....</w:t>
            </w:r>
            <w:r w:rsidRPr="00205D5A">
              <w:t>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A56525" w:rsidRDefault="00A56525" w:rsidP="00A5652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A56525" w:rsidRPr="00205D5A" w:rsidRDefault="00A56525" w:rsidP="00A56525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  <w:tr w:rsidR="00E2021C" w:rsidRPr="00205D5A" w:rsidTr="00636968">
        <w:trPr>
          <w:jc w:val="center"/>
        </w:trPr>
        <w:tc>
          <w:tcPr>
            <w:tcW w:w="1153" w:type="dxa"/>
          </w:tcPr>
          <w:p w:rsidR="00E2021C" w:rsidRPr="00205D5A" w:rsidRDefault="00E2021C" w:rsidP="00CB599D">
            <w:pPr>
              <w:pStyle w:val="Tekstpodstawowy"/>
              <w:jc w:val="right"/>
            </w:pPr>
            <w:r w:rsidRPr="00F947A7">
              <w:t>30</w:t>
            </w:r>
          </w:p>
        </w:tc>
        <w:tc>
          <w:tcPr>
            <w:tcW w:w="5804" w:type="dxa"/>
          </w:tcPr>
          <w:p w:rsidR="00E2021C" w:rsidRPr="00205D5A" w:rsidRDefault="00E2021C" w:rsidP="00CB599D">
            <w:pPr>
              <w:pStyle w:val="Tekstpodstawowy"/>
            </w:pPr>
            <w:proofErr w:type="gramStart"/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947A7">
              <w:t xml:space="preserve"> Zestaw</w:t>
            </w:r>
            <w:proofErr w:type="gramEnd"/>
            <w:r w:rsidRPr="00F947A7">
              <w:t xml:space="preserve"> komputerowy - Dział Planowania i Rozliczeń Dydaktycznych</w:t>
            </w:r>
            <w:r w:rsidRPr="00205D5A">
              <w:t xml:space="preserve"> </w:t>
            </w:r>
          </w:p>
          <w:p w:rsidR="00E2021C" w:rsidRDefault="00E2021C" w:rsidP="00CB599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</w:t>
            </w:r>
            <w:r w:rsidRPr="00205D5A">
              <w:lastRenderedPageBreak/>
              <w:t xml:space="preserve">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>...........................</w:t>
            </w:r>
            <w:r w:rsidR="00636968">
              <w:t>.......................... zł).</w:t>
            </w:r>
            <w:r w:rsidRPr="00205D5A">
              <w:t xml:space="preserve"> wy</w:t>
            </w:r>
            <w:r w:rsidR="00CB599D">
              <w:t xml:space="preserve">nosi kwotę </w:t>
            </w:r>
            <w:proofErr w:type="gramStart"/>
            <w:r w:rsidR="00CB599D">
              <w:t>brutto .........</w:t>
            </w:r>
            <w:r w:rsidRPr="00205D5A">
              <w:t>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  <w:p w:rsidR="00CB599D" w:rsidRPr="00CB599D" w:rsidRDefault="00CB599D" w:rsidP="00CB599D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Okres gwarancji</w:t>
            </w:r>
            <w:proofErr w:type="gramStart"/>
            <w:r>
              <w:rPr>
                <w:b/>
                <w:sz w:val="22"/>
                <w:szCs w:val="22"/>
              </w:rPr>
              <w:t>:……………miesięcy</w:t>
            </w:r>
            <w:proofErr w:type="gramEnd"/>
            <w:r>
              <w:rPr>
                <w:b/>
                <w:sz w:val="22"/>
                <w:szCs w:val="22"/>
              </w:rPr>
              <w:t xml:space="preserve"> (</w:t>
            </w:r>
            <w:r w:rsidRPr="00280A72">
              <w:rPr>
                <w:b/>
                <w:sz w:val="18"/>
                <w:szCs w:val="18"/>
              </w:rPr>
              <w:t>proszę uzupełnić)</w:t>
            </w:r>
          </w:p>
          <w:p w:rsidR="00A56525" w:rsidRDefault="00A56525" w:rsidP="00A5652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14 dni</w:t>
            </w:r>
          </w:p>
          <w:p w:rsidR="00A56525" w:rsidRPr="00205D5A" w:rsidRDefault="00A56525" w:rsidP="00A56525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402" w:type="dxa"/>
          </w:tcPr>
          <w:p w:rsidR="00E2021C" w:rsidRPr="00205D5A" w:rsidRDefault="00E2021C" w:rsidP="00CB599D">
            <w:pPr>
              <w:pStyle w:val="Tekstpodstawowy"/>
              <w:rPr>
                <w:b/>
              </w:rPr>
            </w:pPr>
          </w:p>
        </w:tc>
      </w:tr>
    </w:tbl>
    <w:p w:rsidR="00DA130F" w:rsidRPr="00D27F36" w:rsidRDefault="00DA130F" w:rsidP="002738DF">
      <w:pPr>
        <w:pStyle w:val="Tekstpodstawowywcity"/>
        <w:ind w:left="0" w:firstLine="0"/>
        <w:rPr>
          <w:sz w:val="16"/>
          <w:szCs w:val="16"/>
        </w:rPr>
      </w:pPr>
    </w:p>
    <w:p w:rsidR="00D27F36" w:rsidRPr="00D27F36" w:rsidRDefault="00D27F36" w:rsidP="002738DF">
      <w:pPr>
        <w:jc w:val="both"/>
        <w:rPr>
          <w:b/>
          <w:sz w:val="28"/>
          <w:szCs w:val="28"/>
        </w:rPr>
      </w:pPr>
      <w:r w:rsidRPr="00D27F36">
        <w:rPr>
          <w:b/>
          <w:sz w:val="28"/>
          <w:szCs w:val="28"/>
        </w:rPr>
        <w:t>Do niniejszego formularza należy dołączyć szczegółową wycenę dla każdego zadania częściowego. Szczegółowa wycena musi zawierać minimum ceny jednostkowe netto dla poszczególnych elementów składających się</w:t>
      </w:r>
      <w:r>
        <w:rPr>
          <w:b/>
          <w:sz w:val="28"/>
          <w:szCs w:val="28"/>
        </w:rPr>
        <w:t xml:space="preserve"> na całość zadania częściowego </w:t>
      </w:r>
      <w:r w:rsidRPr="00D27F36">
        <w:rPr>
          <w:b/>
          <w:sz w:val="28"/>
          <w:szCs w:val="28"/>
        </w:rPr>
        <w:t xml:space="preserve">(w odniesieniu do elementów wyszczególnionych wg. szczegółowego opisu przedmiotu zamówienia) oraz wartości netto i brutto, stawkę VAT. </w:t>
      </w:r>
    </w:p>
    <w:p w:rsidR="00D27F36" w:rsidRPr="002738DF" w:rsidRDefault="00D27F36" w:rsidP="002738DF">
      <w:pPr>
        <w:jc w:val="both"/>
        <w:rPr>
          <w:b/>
          <w:sz w:val="16"/>
          <w:szCs w:val="16"/>
        </w:rPr>
      </w:pPr>
    </w:p>
    <w:p w:rsidR="00D27F36" w:rsidRPr="00D27F36" w:rsidRDefault="00D27F36" w:rsidP="002738DF">
      <w:pPr>
        <w:jc w:val="both"/>
        <w:rPr>
          <w:b/>
          <w:sz w:val="28"/>
          <w:szCs w:val="28"/>
        </w:rPr>
      </w:pPr>
      <w:r w:rsidRPr="00D27F36">
        <w:rPr>
          <w:b/>
          <w:sz w:val="28"/>
          <w:szCs w:val="28"/>
        </w:rPr>
        <w:t xml:space="preserve">Zamawiający informuje, że zgodnie z Ustawa z dnia 11 marca 2004 r. o podatku od towarów i usług (Dz.U. </w:t>
      </w:r>
      <w:proofErr w:type="gramStart"/>
      <w:r w:rsidRPr="00D27F36">
        <w:rPr>
          <w:b/>
          <w:sz w:val="28"/>
          <w:szCs w:val="28"/>
        </w:rPr>
        <w:t>z</w:t>
      </w:r>
      <w:proofErr w:type="gramEnd"/>
      <w:r w:rsidRPr="00D27F36">
        <w:rPr>
          <w:b/>
          <w:sz w:val="28"/>
          <w:szCs w:val="28"/>
        </w:rPr>
        <w:t xml:space="preserve"> dnia 5 kwietnia 2004 r.) będzie ubiegał się o zgodę na zastosowanie stawki podatku VAT w wysokości 0% dla wybranych urządzeń zaznaczonych kolorem żółtym w szczegółowym opisie przedmiotu zamówienia (zał. nr 2 do SIWZ). Dla tych urządzeń należy przyjąć stawkę 0% podatku VAT (tj. kwota netto = kwocie brutto) - dotyczy Wykonawców polskich.</w:t>
      </w:r>
    </w:p>
    <w:p w:rsidR="00D27F36" w:rsidRPr="002738DF" w:rsidRDefault="00D27F36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D27F36" w:rsidRDefault="00D27F36" w:rsidP="00D27F36">
      <w:pPr>
        <w:spacing w:line="276" w:lineRule="auto"/>
        <w:jc w:val="both"/>
      </w:pPr>
      <w:r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27F36" w:rsidRDefault="00D27F36" w:rsidP="00D27F36">
      <w:pPr>
        <w:spacing w:line="276" w:lineRule="auto"/>
        <w:jc w:val="both"/>
        <w:rPr>
          <w:rFonts w:eastAsia="Calibri"/>
        </w:rPr>
      </w:pPr>
      <w:r>
        <w:rPr>
          <w:rFonts w:eastAsia="Calibri"/>
        </w:rPr>
        <w:t xml:space="preserve">3) </w:t>
      </w:r>
      <w:r>
        <w:t>oświadczamy, że uważamy się za związanych niniejszą ofertą częściową na czas wskazany w specyfikacji istotnych warunków zamówienia,</w:t>
      </w:r>
    </w:p>
    <w:p w:rsidR="00D27F36" w:rsidRDefault="00D27F36" w:rsidP="00D27F36">
      <w:pPr>
        <w:autoSpaceDE w:val="0"/>
        <w:autoSpaceDN w:val="0"/>
        <w:adjustRightInd w:val="0"/>
        <w:spacing w:line="276" w:lineRule="auto"/>
        <w:rPr>
          <w:color w:val="000000"/>
        </w:rPr>
      </w:pPr>
      <w:r>
        <w:t>4</w:t>
      </w:r>
      <w:r>
        <w:rPr>
          <w:color w:val="000000"/>
        </w:rPr>
        <w:t xml:space="preserve">) oferta </w:t>
      </w:r>
      <w:proofErr w:type="gramStart"/>
      <w:r>
        <w:rPr>
          <w:color w:val="000000"/>
        </w:rPr>
        <w:t xml:space="preserve">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</w:t>
      </w:r>
      <w:proofErr w:type="gramEnd"/>
      <w:r>
        <w:rPr>
          <w:color w:val="000000"/>
        </w:rPr>
        <w:t xml:space="preserve"> ponumerowanych kart,</w:t>
      </w:r>
    </w:p>
    <w:p w:rsidR="00D27F36" w:rsidRDefault="00D27F36" w:rsidP="00D27F36">
      <w:pPr>
        <w:autoSpaceDE w:val="0"/>
        <w:autoSpaceDN w:val="0"/>
        <w:adjustRightInd w:val="0"/>
        <w:spacing w:line="276" w:lineRule="auto"/>
        <w:jc w:val="both"/>
      </w:pPr>
      <w:r>
        <w:t xml:space="preserve">5) Nazwa podwykonawcy i zakres rzeczowy, </w:t>
      </w:r>
      <w:r w:rsidR="00C40A0E">
        <w:t xml:space="preserve">któremu </w:t>
      </w:r>
      <w:r>
        <w:t xml:space="preserve">Wykonawca zamierza powierzyć wykonanie części przedmiotu zamówienia lub całości przedmiotu zamówienia. </w:t>
      </w:r>
    </w:p>
    <w:p w:rsidR="00D27F36" w:rsidRDefault="00D27F36" w:rsidP="00D27F36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D27F36" w:rsidTr="00D27F3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F36" w:rsidRDefault="00D27F36">
            <w:pPr>
              <w:autoSpaceDE w:val="0"/>
              <w:autoSpaceDN w:val="0"/>
              <w:adjustRightInd w:val="0"/>
            </w:pPr>
            <w:proofErr w:type="spellStart"/>
            <w:r>
              <w:t>Lp</w:t>
            </w:r>
            <w:proofErr w:type="spellEnd"/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F36" w:rsidRDefault="00D27F36">
            <w:pPr>
              <w:autoSpaceDE w:val="0"/>
              <w:autoSpaceDN w:val="0"/>
              <w:adjustRightInd w:val="0"/>
            </w:pPr>
            <w:r>
              <w:t>Nazwa podwykonawcy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7F36" w:rsidRDefault="00D27F36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D27F36" w:rsidTr="00D27F3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F36" w:rsidRDefault="00D27F3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F36" w:rsidRDefault="00D27F3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F36" w:rsidRDefault="00D27F36">
            <w:pPr>
              <w:autoSpaceDE w:val="0"/>
              <w:autoSpaceDN w:val="0"/>
              <w:adjustRightInd w:val="0"/>
            </w:pPr>
          </w:p>
        </w:tc>
      </w:tr>
      <w:tr w:rsidR="00D27F36" w:rsidTr="00D27F36"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F36" w:rsidRDefault="00D27F3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F36" w:rsidRDefault="00D27F3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7F36" w:rsidRDefault="00D27F36">
            <w:pPr>
              <w:autoSpaceDE w:val="0"/>
              <w:autoSpaceDN w:val="0"/>
              <w:adjustRightInd w:val="0"/>
            </w:pPr>
          </w:p>
        </w:tc>
      </w:tr>
    </w:tbl>
    <w:p w:rsidR="00D27F36" w:rsidRDefault="00D27F36" w:rsidP="00D27F36">
      <w:pPr>
        <w:autoSpaceDE w:val="0"/>
        <w:autoSpaceDN w:val="0"/>
        <w:adjustRightInd w:val="0"/>
        <w:rPr>
          <w:sz w:val="16"/>
          <w:szCs w:val="16"/>
        </w:rPr>
      </w:pPr>
    </w:p>
    <w:p w:rsidR="00D27F36" w:rsidRDefault="00D27F36" w:rsidP="00D27F36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* </w:t>
      </w:r>
      <w:proofErr w:type="gramStart"/>
      <w:r>
        <w:rPr>
          <w:b/>
        </w:rPr>
        <w:t>Wypełnić jeżeli</w:t>
      </w:r>
      <w:proofErr w:type="gramEnd"/>
      <w:r>
        <w:rPr>
          <w:b/>
        </w:rPr>
        <w:t xml:space="preserve"> Wykonawca zamierza powierzyć podwykonawstwo </w:t>
      </w:r>
    </w:p>
    <w:p w:rsidR="00D27F36" w:rsidRDefault="00D27F36" w:rsidP="00D27F36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D27F36" w:rsidRDefault="00D27F36" w:rsidP="00D27F36">
      <w:pPr>
        <w:spacing w:line="276" w:lineRule="auto"/>
        <w:ind w:hanging="284"/>
        <w:jc w:val="both"/>
      </w:pPr>
      <w:r>
        <w:lastRenderedPageBreak/>
        <w:t xml:space="preserve">6)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D27F36" w:rsidRDefault="00D27F36" w:rsidP="00D27F36">
      <w:pPr>
        <w:spacing w:line="276" w:lineRule="auto"/>
        <w:ind w:hanging="284"/>
        <w:jc w:val="both"/>
      </w:pPr>
      <w:r>
        <w:t xml:space="preserve">7) Wykonawca należy do </w:t>
      </w:r>
      <w:r>
        <w:rPr>
          <w:bCs/>
        </w:rPr>
        <w:t>sektora małych i średnich przedsiębiorstw</w:t>
      </w:r>
    </w:p>
    <w:p w:rsidR="00D27F36" w:rsidRDefault="00D27F36" w:rsidP="00D27F36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D27F36" w:rsidRDefault="00D27F36" w:rsidP="00D27F36">
      <w:pPr>
        <w:ind w:right="110"/>
        <w:jc w:val="center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2A0DB6">
        <w:rPr>
          <w:b/>
          <w:sz w:val="32"/>
          <w:szCs w:val="32"/>
        </w:rPr>
      </w:r>
      <w:r w:rsidR="002A0DB6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</w:t>
      </w:r>
      <w:proofErr w:type="gramStart"/>
      <w:r>
        <w:rPr>
          <w:b/>
          <w:sz w:val="32"/>
          <w:szCs w:val="32"/>
        </w:rPr>
        <w:t xml:space="preserve">NIE                                                  </w:t>
      </w:r>
      <w:proofErr w:type="gramEnd"/>
      <w:r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2A0DB6">
        <w:rPr>
          <w:b/>
          <w:sz w:val="32"/>
          <w:szCs w:val="32"/>
        </w:rPr>
      </w:r>
      <w:r w:rsidR="002A0DB6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</w:p>
    <w:p w:rsidR="00D27F36" w:rsidRDefault="00D27F36" w:rsidP="00D27F36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D27F36" w:rsidRDefault="00D27F36" w:rsidP="00D27F36">
      <w:pPr>
        <w:jc w:val="both"/>
        <w:rPr>
          <w:kern w:val="20"/>
          <w:sz w:val="18"/>
          <w:szCs w:val="18"/>
        </w:rPr>
      </w:pPr>
    </w:p>
    <w:p w:rsidR="00D27F36" w:rsidRDefault="00D27F36" w:rsidP="00D27F36">
      <w:pPr>
        <w:ind w:hanging="284"/>
        <w:jc w:val="both"/>
      </w:pPr>
      <w:r>
        <w:t xml:space="preserve">8) </w:t>
      </w: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D27F36" w:rsidRDefault="00D27F36" w:rsidP="00D27F36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>
        <w:rPr>
          <w:rFonts w:ascii="Arial" w:eastAsia="Calibri" w:hAnsi="Arial" w:cs="Arial"/>
          <w:i/>
          <w:color w:val="000000"/>
          <w:sz w:val="20"/>
          <w:szCs w:val="20"/>
        </w:rPr>
        <w:t xml:space="preserve">* W </w:t>
      </w:r>
      <w:proofErr w:type="gramStart"/>
      <w:r>
        <w:rPr>
          <w:rFonts w:ascii="Arial" w:eastAsia="Calibri" w:hAnsi="Arial" w:cs="Arial"/>
          <w:i/>
          <w:color w:val="000000"/>
          <w:sz w:val="20"/>
          <w:szCs w:val="20"/>
        </w:rPr>
        <w:t>przypadku gdy</w:t>
      </w:r>
      <w:proofErr w:type="gramEnd"/>
      <w:r>
        <w:rPr>
          <w:rFonts w:ascii="Arial" w:eastAsia="Calibri" w:hAnsi="Arial" w:cs="Arial"/>
          <w:i/>
          <w:color w:val="000000"/>
          <w:sz w:val="20"/>
          <w:szCs w:val="20"/>
        </w:rPr>
        <w:t xml:space="preserve"> wykonawca </w:t>
      </w:r>
      <w:r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D27F36" w:rsidRDefault="00D27F36" w:rsidP="00D27F36">
      <w:pPr>
        <w:spacing w:line="360" w:lineRule="auto"/>
        <w:jc w:val="both"/>
      </w:pPr>
    </w:p>
    <w:p w:rsidR="00D27F36" w:rsidRDefault="00D27F36" w:rsidP="00D27F36">
      <w:pPr>
        <w:spacing w:line="360" w:lineRule="auto"/>
        <w:ind w:hanging="284"/>
        <w:jc w:val="both"/>
      </w:pPr>
      <w:r>
        <w:t>9) 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D27F36" w:rsidTr="00D27F36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36" w:rsidRDefault="00D27F3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36" w:rsidRDefault="00D27F36">
            <w:pPr>
              <w:spacing w:line="360" w:lineRule="auto"/>
              <w:ind w:firstLine="496"/>
              <w:jc w:val="both"/>
            </w:pPr>
          </w:p>
        </w:tc>
      </w:tr>
    </w:tbl>
    <w:p w:rsidR="00D27F36" w:rsidRDefault="00D27F36" w:rsidP="00D27F36">
      <w:pPr>
        <w:spacing w:line="360" w:lineRule="auto"/>
        <w:ind w:left="540"/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D27F36" w:rsidRDefault="00D27F36" w:rsidP="00D27F36">
      <w:pPr>
        <w:spacing w:line="360" w:lineRule="auto"/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D27F36" w:rsidRDefault="00D27F36" w:rsidP="00D27F36">
      <w:pPr>
        <w:jc w:val="both"/>
        <w:rPr>
          <w:b/>
          <w:bCs/>
        </w:rPr>
      </w:pPr>
      <w:r>
        <w:rPr>
          <w:b/>
          <w:bCs/>
        </w:rPr>
        <w:t>Proszę wskazać odpowiednie</w:t>
      </w:r>
    </w:p>
    <w:p w:rsidR="00D27F36" w:rsidRDefault="00D27F36" w:rsidP="00D27F36">
      <w:pPr>
        <w:jc w:val="both"/>
        <w:rPr>
          <w:b/>
          <w:bCs/>
          <w:sz w:val="16"/>
          <w:szCs w:val="16"/>
        </w:rPr>
      </w:pPr>
    </w:p>
    <w:p w:rsidR="00D27F36" w:rsidRDefault="00D27F36" w:rsidP="00D27F36">
      <w:pPr>
        <w:jc w:val="both"/>
        <w:rPr>
          <w:b/>
          <w:bCs/>
        </w:rPr>
      </w:pPr>
      <w:r>
        <w:rPr>
          <w:b/>
          <w:bCs/>
        </w:rPr>
        <w:t>UWAGA!!!!! Proszę wypełnić obowiązkowo.</w:t>
      </w:r>
    </w:p>
    <w:p w:rsidR="00D27F36" w:rsidRDefault="00D27F36" w:rsidP="00D27F36">
      <w:pPr>
        <w:jc w:val="both"/>
        <w:rPr>
          <w:b/>
          <w:bCs/>
          <w:sz w:val="16"/>
          <w:szCs w:val="16"/>
        </w:rPr>
      </w:pPr>
    </w:p>
    <w:p w:rsidR="00D27F36" w:rsidRDefault="00D27F36" w:rsidP="00D27F36">
      <w:pPr>
        <w:jc w:val="both"/>
        <w:rPr>
          <w:b/>
          <w:bCs/>
        </w:rPr>
      </w:pPr>
      <w:r>
        <w:rPr>
          <w:b/>
          <w:bCs/>
        </w:rPr>
        <w:t>Dane kontaktowe Wykonawcy:   </w:t>
      </w:r>
    </w:p>
    <w:p w:rsidR="00D27F36" w:rsidRDefault="00D27F36" w:rsidP="00D27F36">
      <w:pPr>
        <w:jc w:val="both"/>
        <w:rPr>
          <w:b/>
          <w:bCs/>
        </w:rPr>
      </w:pPr>
      <w:r>
        <w:rPr>
          <w:b/>
          <w:bCs/>
        </w:rPr>
        <w:t>           </w:t>
      </w:r>
    </w:p>
    <w:p w:rsidR="00D27F36" w:rsidRDefault="00D27F36" w:rsidP="00D27F36">
      <w:pPr>
        <w:jc w:val="both"/>
        <w:rPr>
          <w:b/>
          <w:bCs/>
        </w:rPr>
      </w:pPr>
      <w:r>
        <w:rPr>
          <w:b/>
          <w:bCs/>
        </w:rPr>
        <w:t xml:space="preserve">Pełna nazwa wykonawcy zgodnie z wpisem do ewidencji działalności gospodarczej lub </w:t>
      </w:r>
      <w:proofErr w:type="gramStart"/>
      <w:r>
        <w:rPr>
          <w:b/>
          <w:bCs/>
        </w:rPr>
        <w:t>KRS :  ……………………………………………………………..</w:t>
      </w:r>
      <w:proofErr w:type="gramEnd"/>
    </w:p>
    <w:p w:rsidR="00D27F36" w:rsidRDefault="00D27F36" w:rsidP="00D27F36">
      <w:pPr>
        <w:jc w:val="both"/>
        <w:rPr>
          <w:b/>
          <w:bCs/>
          <w:lang w:val="de-DE"/>
        </w:rPr>
      </w:pPr>
      <w:proofErr w:type="spellStart"/>
      <w:r>
        <w:rPr>
          <w:b/>
          <w:bCs/>
          <w:lang w:val="de-DE"/>
        </w:rPr>
        <w:t>telefon</w:t>
      </w:r>
      <w:proofErr w:type="spellEnd"/>
      <w:r>
        <w:rPr>
          <w:b/>
          <w:bCs/>
          <w:lang w:val="de-DE"/>
        </w:rPr>
        <w:t xml:space="preserve"> ........................................</w:t>
      </w:r>
    </w:p>
    <w:p w:rsidR="00D27F36" w:rsidRDefault="00D27F36" w:rsidP="00D27F36">
      <w:pPr>
        <w:jc w:val="both"/>
        <w:rPr>
          <w:b/>
          <w:bCs/>
          <w:lang w:val="de-DE"/>
        </w:rPr>
      </w:pPr>
      <w:r>
        <w:rPr>
          <w:b/>
          <w:bCs/>
          <w:lang w:val="de-DE"/>
        </w:rPr>
        <w:t>Fax. .............................................</w:t>
      </w:r>
    </w:p>
    <w:p w:rsidR="00D27F36" w:rsidRDefault="00D27F36" w:rsidP="00D27F36">
      <w:pPr>
        <w:jc w:val="both"/>
        <w:rPr>
          <w:b/>
          <w:bCs/>
          <w:lang w:val="de-DE"/>
        </w:rPr>
      </w:pPr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e-mail</w:t>
      </w:r>
      <w:proofErr w:type="spellEnd"/>
      <w:r>
        <w:rPr>
          <w:b/>
          <w:bCs/>
          <w:lang w:val="de-DE"/>
        </w:rPr>
        <w:t>: .......................................</w:t>
      </w:r>
    </w:p>
    <w:p w:rsidR="00D27F36" w:rsidRDefault="00D27F36" w:rsidP="00D27F36">
      <w:pPr>
        <w:jc w:val="both"/>
        <w:rPr>
          <w:b/>
          <w:bCs/>
          <w:lang w:val="de-DE"/>
        </w:rPr>
      </w:pPr>
      <w:r>
        <w:rPr>
          <w:b/>
          <w:bCs/>
          <w:lang w:val="de-DE"/>
        </w:rPr>
        <w:t>NIP   : ...........................................</w:t>
      </w:r>
    </w:p>
    <w:p w:rsidR="00D27F36" w:rsidRDefault="00D27F36" w:rsidP="00D27F36">
      <w:pPr>
        <w:jc w:val="both"/>
        <w:rPr>
          <w:b/>
          <w:bCs/>
          <w:lang w:val="de-DE"/>
        </w:rPr>
      </w:pPr>
    </w:p>
    <w:p w:rsidR="00D27F36" w:rsidRDefault="00D27F36" w:rsidP="00D27F36">
      <w:pPr>
        <w:jc w:val="both"/>
        <w:rPr>
          <w:b/>
          <w:bCs/>
          <w:sz w:val="16"/>
          <w:szCs w:val="16"/>
          <w:lang w:val="de-DE"/>
        </w:rPr>
      </w:pPr>
    </w:p>
    <w:p w:rsidR="00D27F36" w:rsidRDefault="00D27F36" w:rsidP="00D27F36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  <w:lang w:val="de-DE"/>
        </w:rPr>
        <w:tab/>
      </w:r>
      <w:r>
        <w:rPr>
          <w:lang w:val="de-DE"/>
        </w:rP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27F36" w:rsidRDefault="00D27F36" w:rsidP="00D27F36">
      <w:pPr>
        <w:ind w:left="5529"/>
        <w:jc w:val="center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DA130F" w:rsidRPr="00205D5A" w:rsidRDefault="00DA130F" w:rsidP="00D27F36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99D" w:rsidRDefault="00CB599D">
      <w:r>
        <w:separator/>
      </w:r>
    </w:p>
  </w:endnote>
  <w:endnote w:type="continuationSeparator" w:id="0">
    <w:p w:rsidR="00CB599D" w:rsidRDefault="00CB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99D" w:rsidRDefault="00CB59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99D" w:rsidRDefault="00CB599D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0DB6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CB599D" w:rsidRDefault="00CB599D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99D" w:rsidRDefault="00CB59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99D" w:rsidRDefault="00CB599D">
      <w:r>
        <w:separator/>
      </w:r>
    </w:p>
  </w:footnote>
  <w:footnote w:type="continuationSeparator" w:id="0">
    <w:p w:rsidR="00CB599D" w:rsidRDefault="00CB5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99D" w:rsidRDefault="00CB59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99D" w:rsidRDefault="00CB59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99D" w:rsidRDefault="00CB59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CC6"/>
    <w:rsid w:val="00016D63"/>
    <w:rsid w:val="001F7E1D"/>
    <w:rsid w:val="00205D5A"/>
    <w:rsid w:val="00264B92"/>
    <w:rsid w:val="002738DF"/>
    <w:rsid w:val="00275899"/>
    <w:rsid w:val="00280050"/>
    <w:rsid w:val="00280A72"/>
    <w:rsid w:val="002A0DB6"/>
    <w:rsid w:val="00345612"/>
    <w:rsid w:val="00385CC6"/>
    <w:rsid w:val="003E3EB0"/>
    <w:rsid w:val="004368E0"/>
    <w:rsid w:val="004C4264"/>
    <w:rsid w:val="00554A2B"/>
    <w:rsid w:val="0058146E"/>
    <w:rsid w:val="005A3802"/>
    <w:rsid w:val="006033A5"/>
    <w:rsid w:val="00604962"/>
    <w:rsid w:val="00636968"/>
    <w:rsid w:val="006F12F2"/>
    <w:rsid w:val="006F2CF9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56525"/>
    <w:rsid w:val="00A97DF6"/>
    <w:rsid w:val="00AA23A4"/>
    <w:rsid w:val="00B5672E"/>
    <w:rsid w:val="00BC16BF"/>
    <w:rsid w:val="00BD0C7B"/>
    <w:rsid w:val="00C214D6"/>
    <w:rsid w:val="00C40A0E"/>
    <w:rsid w:val="00CB599D"/>
    <w:rsid w:val="00CE1EC2"/>
    <w:rsid w:val="00D21922"/>
    <w:rsid w:val="00D27F36"/>
    <w:rsid w:val="00D67BAD"/>
    <w:rsid w:val="00D77E08"/>
    <w:rsid w:val="00DA130F"/>
    <w:rsid w:val="00E0656B"/>
    <w:rsid w:val="00E2021C"/>
    <w:rsid w:val="00E9601B"/>
    <w:rsid w:val="00EB44DC"/>
    <w:rsid w:val="00F41BC7"/>
    <w:rsid w:val="00F65DB7"/>
    <w:rsid w:val="00F947A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CAC12448-3B4D-4170-AC0A-D3C9E6904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D27F3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7929F-26F9-4616-8E44-F8DC982BF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15</Pages>
  <Words>2219</Words>
  <Characters>23771</Characters>
  <Application>Microsoft Office Word</Application>
  <DocSecurity>0</DocSecurity>
  <Lines>198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2001-01-24T13:21:00Z</cp:lastPrinted>
  <dcterms:created xsi:type="dcterms:W3CDTF">2020-10-29T13:13:00Z</dcterms:created>
  <dcterms:modified xsi:type="dcterms:W3CDTF">2020-10-29T13:13:00Z</dcterms:modified>
</cp:coreProperties>
</file>