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36711" w14:textId="553AF3D2" w:rsidR="006F12F2" w:rsidRPr="00205D5A" w:rsidRDefault="00AA63EE" w:rsidP="00AA63EE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>Zał. nr 1 do SIWZ</w:t>
      </w:r>
    </w:p>
    <w:p w14:paraId="4BD97D83" w14:textId="71237C0E" w:rsidR="006F12F2" w:rsidRPr="00396A81" w:rsidRDefault="006F12F2" w:rsidP="00396A81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636C96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71B779" wp14:editId="0E725467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25A40B" w14:textId="77777777" w:rsidR="00CB52B7" w:rsidRDefault="00CB52B7" w:rsidP="006F12F2"/>
                          <w:p w14:paraId="2C13108A" w14:textId="77777777" w:rsidR="00CB52B7" w:rsidRDefault="00CB52B7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6E501A" w14:textId="77777777" w:rsidR="00CB52B7" w:rsidRDefault="00CB52B7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03EAB6" w14:textId="77777777" w:rsidR="00CB52B7" w:rsidRDefault="00CB52B7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5005EE" w14:textId="77777777" w:rsidR="00CB52B7" w:rsidRDefault="00CB52B7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00760C" w14:textId="77777777" w:rsidR="00CB52B7" w:rsidRDefault="00CB52B7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14:paraId="7BBD6420" w14:textId="77777777" w:rsidR="00CB52B7" w:rsidRDefault="00CB52B7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71B779"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14:paraId="5125A40B" w14:textId="77777777" w:rsidR="00CB52B7" w:rsidRDefault="00CB52B7" w:rsidP="006F12F2"/>
                    <w:p w14:paraId="2C13108A" w14:textId="77777777" w:rsidR="00CB52B7" w:rsidRDefault="00CB52B7" w:rsidP="006F12F2">
                      <w:pPr>
                        <w:rPr>
                          <w:sz w:val="12"/>
                        </w:rPr>
                      </w:pPr>
                    </w:p>
                    <w:p w14:paraId="726E501A" w14:textId="77777777" w:rsidR="00CB52B7" w:rsidRDefault="00CB52B7" w:rsidP="006F12F2">
                      <w:pPr>
                        <w:rPr>
                          <w:sz w:val="12"/>
                        </w:rPr>
                      </w:pPr>
                    </w:p>
                    <w:p w14:paraId="0D03EAB6" w14:textId="77777777" w:rsidR="00CB52B7" w:rsidRDefault="00CB52B7" w:rsidP="006F12F2">
                      <w:pPr>
                        <w:rPr>
                          <w:sz w:val="12"/>
                        </w:rPr>
                      </w:pPr>
                    </w:p>
                    <w:p w14:paraId="6A5005EE" w14:textId="77777777" w:rsidR="00CB52B7" w:rsidRDefault="00CB52B7" w:rsidP="006F12F2">
                      <w:pPr>
                        <w:rPr>
                          <w:sz w:val="12"/>
                        </w:rPr>
                      </w:pPr>
                    </w:p>
                    <w:p w14:paraId="1B00760C" w14:textId="77777777" w:rsidR="00CB52B7" w:rsidRDefault="00CB52B7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16"/>
                        </w:rPr>
                        <w:t>pieczęć</w:t>
                      </w:r>
                      <w:proofErr w:type="gramEnd"/>
                      <w:r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  <w:p w14:paraId="7BBD6420" w14:textId="77777777" w:rsidR="00CB52B7" w:rsidRDefault="00CB52B7" w:rsidP="006F12F2"/>
                  </w:txbxContent>
                </v:textbox>
              </v:roundrect>
            </w:pict>
          </mc:Fallback>
        </mc:AlternateContent>
      </w:r>
    </w:p>
    <w:p w14:paraId="71B0E639" w14:textId="77777777" w:rsidR="006F12F2" w:rsidRPr="00205D5A" w:rsidRDefault="006F12F2" w:rsidP="006F12F2">
      <w:pPr>
        <w:spacing w:line="360" w:lineRule="auto"/>
        <w:ind w:left="709" w:hanging="425"/>
        <w:jc w:val="both"/>
      </w:pPr>
    </w:p>
    <w:p w14:paraId="2A7D1E88" w14:textId="77777777" w:rsidR="00255949" w:rsidRPr="00255949" w:rsidRDefault="00255949" w:rsidP="006F12F2">
      <w:pPr>
        <w:ind w:firstLine="3969"/>
        <w:rPr>
          <w:b/>
        </w:rPr>
      </w:pPr>
      <w:r w:rsidRPr="00255949">
        <w:rPr>
          <w:b/>
        </w:rPr>
        <w:t>Politechnika Rzeszowska</w:t>
      </w:r>
    </w:p>
    <w:p w14:paraId="1D090AC5" w14:textId="77777777" w:rsidR="006F12F2" w:rsidRPr="00205D5A" w:rsidRDefault="00255949" w:rsidP="006F12F2">
      <w:pPr>
        <w:ind w:firstLine="3969"/>
        <w:rPr>
          <w:b/>
        </w:rPr>
      </w:pPr>
      <w:r w:rsidRPr="00255949">
        <w:rPr>
          <w:b/>
        </w:rPr>
        <w:t>Dział Logistyki i Zamówień Publicznych</w:t>
      </w:r>
    </w:p>
    <w:p w14:paraId="7EEEE65A" w14:textId="77777777" w:rsidR="006F12F2" w:rsidRPr="00205D5A" w:rsidRDefault="00255949" w:rsidP="006F12F2">
      <w:pPr>
        <w:ind w:left="3969"/>
        <w:rPr>
          <w:b/>
        </w:rPr>
      </w:pPr>
      <w:r w:rsidRPr="0025594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255949">
        <w:rPr>
          <w:b/>
        </w:rPr>
        <w:t>12</w:t>
      </w:r>
    </w:p>
    <w:p w14:paraId="6C0F494D" w14:textId="4F02882B" w:rsidR="006F12F2" w:rsidRPr="00AA63EE" w:rsidRDefault="00255949" w:rsidP="00AA63EE">
      <w:pPr>
        <w:ind w:firstLine="3969"/>
        <w:rPr>
          <w:b/>
        </w:rPr>
      </w:pPr>
      <w:r w:rsidRPr="00255949">
        <w:rPr>
          <w:b/>
        </w:rPr>
        <w:t>35-959</w:t>
      </w:r>
      <w:r w:rsidR="006F12F2" w:rsidRPr="00205D5A">
        <w:rPr>
          <w:b/>
        </w:rPr>
        <w:t xml:space="preserve"> </w:t>
      </w:r>
      <w:r w:rsidRPr="00255949">
        <w:rPr>
          <w:b/>
        </w:rPr>
        <w:t>Rzeszów</w:t>
      </w:r>
    </w:p>
    <w:p w14:paraId="217C024A" w14:textId="77777777"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255949" w:rsidRPr="00255949">
        <w:rPr>
          <w:b/>
        </w:rPr>
        <w:t>przetarg nieograniczony</w:t>
      </w:r>
      <w:r w:rsidRPr="00205D5A">
        <w:t>” na:</w:t>
      </w:r>
    </w:p>
    <w:p w14:paraId="3E8C367F" w14:textId="2F2EA992" w:rsidR="006F12F2" w:rsidRPr="00205D5A" w:rsidRDefault="006F12F2" w:rsidP="00AA63EE">
      <w:pPr>
        <w:spacing w:line="360" w:lineRule="auto"/>
        <w:jc w:val="both"/>
      </w:pPr>
      <w:r w:rsidRPr="00205D5A">
        <w:t>„</w:t>
      </w:r>
      <w:r w:rsidR="00255949" w:rsidRPr="00255949">
        <w:rPr>
          <w:b/>
        </w:rPr>
        <w:t>Dostawa, montaż i ustawienie mebli dla jednostek Politechniki Rzeszowskiej</w:t>
      </w:r>
      <w:r w:rsidRPr="00205D5A">
        <w:t>”.</w:t>
      </w:r>
    </w:p>
    <w:p w14:paraId="17DCF121" w14:textId="32B8F8F5" w:rsidR="005A3802" w:rsidRPr="00205D5A" w:rsidRDefault="00DA130F" w:rsidP="00AA63EE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2"/>
        <w:gridCol w:w="3803"/>
        <w:gridCol w:w="6237"/>
      </w:tblGrid>
      <w:tr w:rsidR="00BC7E44" w:rsidRPr="00493063" w14:paraId="3F12F9AD" w14:textId="77777777" w:rsidTr="00493063">
        <w:trPr>
          <w:jc w:val="center"/>
        </w:trPr>
        <w:tc>
          <w:tcPr>
            <w:tcW w:w="1012" w:type="dxa"/>
          </w:tcPr>
          <w:p w14:paraId="121B3BFC" w14:textId="521DFC3F" w:rsidR="00BC7E44" w:rsidRPr="00493063" w:rsidRDefault="00AA63EE" w:rsidP="00493063">
            <w:pPr>
              <w:pStyle w:val="Tekstpodstawowy"/>
              <w:jc w:val="center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L.</w:t>
            </w:r>
            <w:proofErr w:type="gramStart"/>
            <w:r w:rsidRPr="00493063">
              <w:rPr>
                <w:sz w:val="22"/>
                <w:szCs w:val="22"/>
              </w:rPr>
              <w:t>p</w:t>
            </w:r>
            <w:proofErr w:type="gramEnd"/>
            <w:r w:rsidRPr="00493063">
              <w:rPr>
                <w:sz w:val="22"/>
                <w:szCs w:val="22"/>
              </w:rPr>
              <w:t>.</w:t>
            </w:r>
          </w:p>
        </w:tc>
        <w:tc>
          <w:tcPr>
            <w:tcW w:w="3803" w:type="dxa"/>
          </w:tcPr>
          <w:p w14:paraId="39D8E07B" w14:textId="6136565A" w:rsidR="00BC7E44" w:rsidRPr="00493063" w:rsidRDefault="00AA63EE" w:rsidP="00493063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6237" w:type="dxa"/>
          </w:tcPr>
          <w:p w14:paraId="50288F6C" w14:textId="47527F55" w:rsidR="00BC7E44" w:rsidRPr="00493063" w:rsidRDefault="00AA63EE" w:rsidP="00493063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 w:rsidRPr="00493063">
              <w:rPr>
                <w:b/>
                <w:color w:val="FF0000"/>
                <w:sz w:val="22"/>
                <w:szCs w:val="22"/>
              </w:rPr>
              <w:t>(</w:t>
            </w:r>
            <w:r w:rsidRPr="00493063">
              <w:rPr>
                <w:b/>
                <w:color w:val="FF0000"/>
                <w:sz w:val="22"/>
                <w:szCs w:val="22"/>
                <w:u w:val="single"/>
              </w:rPr>
              <w:t xml:space="preserve">proszę podać opisy oferowanych mebli z uwzględnieniem wszystkich parametrów – oferty bez opisu, lub tyko z zapisem w kolumnie „zgodnie z SIWZ” będą podlegały </w:t>
            </w:r>
            <w:proofErr w:type="gramStart"/>
            <w:r w:rsidRPr="00493063">
              <w:rPr>
                <w:b/>
                <w:color w:val="FF0000"/>
                <w:sz w:val="22"/>
                <w:szCs w:val="22"/>
                <w:u w:val="single"/>
              </w:rPr>
              <w:t>odrzuceniu jako</w:t>
            </w:r>
            <w:proofErr w:type="gramEnd"/>
            <w:r w:rsidRPr="00493063">
              <w:rPr>
                <w:b/>
                <w:color w:val="FF0000"/>
                <w:sz w:val="22"/>
                <w:szCs w:val="22"/>
                <w:u w:val="single"/>
              </w:rPr>
              <w:t xml:space="preserve"> niezgodne z treścią SIWZ)</w:t>
            </w:r>
          </w:p>
        </w:tc>
      </w:tr>
      <w:tr w:rsidR="00BC7E44" w:rsidRPr="00493063" w14:paraId="4E2EE996" w14:textId="77777777" w:rsidTr="00493063">
        <w:trPr>
          <w:jc w:val="center"/>
        </w:trPr>
        <w:tc>
          <w:tcPr>
            <w:tcW w:w="1012" w:type="dxa"/>
          </w:tcPr>
          <w:p w14:paraId="56013AB6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1</w:t>
            </w:r>
          </w:p>
        </w:tc>
        <w:tc>
          <w:tcPr>
            <w:tcW w:w="3803" w:type="dxa"/>
          </w:tcPr>
          <w:p w14:paraId="0836424B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dla Katedry </w:t>
            </w:r>
            <w:proofErr w:type="spellStart"/>
            <w:r w:rsidRPr="00493063">
              <w:rPr>
                <w:sz w:val="22"/>
                <w:szCs w:val="22"/>
              </w:rPr>
              <w:t>Mecheniki</w:t>
            </w:r>
            <w:proofErr w:type="spellEnd"/>
            <w:r w:rsidRPr="00493063">
              <w:rPr>
                <w:sz w:val="22"/>
                <w:szCs w:val="22"/>
              </w:rPr>
              <w:t xml:space="preserve"> Stosowanej i Robotyki </w:t>
            </w:r>
          </w:p>
          <w:p w14:paraId="2499F97C" w14:textId="3F15FDD5" w:rsidR="00BC7E44" w:rsidRPr="00493063" w:rsidRDefault="00BC7E44" w:rsidP="0049306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</w:t>
            </w:r>
            <w:r w:rsidR="00493063" w:rsidRPr="00493063">
              <w:rPr>
                <w:sz w:val="22"/>
                <w:szCs w:val="22"/>
              </w:rPr>
              <w:t>........... zł</w:t>
            </w:r>
            <w:proofErr w:type="gramEnd"/>
            <w:r w:rsidR="00493063" w:rsidRPr="00493063">
              <w:rPr>
                <w:sz w:val="22"/>
                <w:szCs w:val="22"/>
              </w:rPr>
              <w:t xml:space="preserve"> (słownie:.</w:t>
            </w:r>
            <w:r w:rsidRPr="00493063">
              <w:rPr>
                <w:sz w:val="22"/>
                <w:szCs w:val="22"/>
              </w:rPr>
              <w:t>..........</w:t>
            </w:r>
            <w:r w:rsidR="00396A81">
              <w:rPr>
                <w:sz w:val="22"/>
                <w:szCs w:val="22"/>
              </w:rPr>
              <w:t>........................</w:t>
            </w:r>
            <w:r w:rsidR="00493063" w:rsidRPr="00493063">
              <w:rPr>
                <w:sz w:val="22"/>
                <w:szCs w:val="22"/>
              </w:rPr>
              <w:t>...</w:t>
            </w:r>
            <w:r w:rsidRPr="00493063">
              <w:rPr>
                <w:sz w:val="22"/>
                <w:szCs w:val="22"/>
              </w:rPr>
              <w:t xml:space="preserve">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4204D367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1A8F9770" w14:textId="77777777" w:rsidTr="00493063">
        <w:trPr>
          <w:jc w:val="center"/>
        </w:trPr>
        <w:tc>
          <w:tcPr>
            <w:tcW w:w="1012" w:type="dxa"/>
          </w:tcPr>
          <w:p w14:paraId="78C41128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2</w:t>
            </w:r>
          </w:p>
        </w:tc>
        <w:tc>
          <w:tcPr>
            <w:tcW w:w="3803" w:type="dxa"/>
          </w:tcPr>
          <w:p w14:paraId="14D31A6E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dla Katedry Inżynierii Materiałowej i Technologii Budownictwa </w:t>
            </w:r>
          </w:p>
          <w:p w14:paraId="01A99AD9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</w:t>
            </w:r>
            <w:r w:rsidRPr="00493063">
              <w:rPr>
                <w:sz w:val="22"/>
                <w:szCs w:val="22"/>
              </w:rPr>
              <w:lastRenderedPageBreak/>
              <w:t xml:space="preserve">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62A622BD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266941D2" w14:textId="77777777" w:rsidTr="00493063">
        <w:trPr>
          <w:jc w:val="center"/>
        </w:trPr>
        <w:tc>
          <w:tcPr>
            <w:tcW w:w="1012" w:type="dxa"/>
          </w:tcPr>
          <w:p w14:paraId="11B15C69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3</w:t>
            </w:r>
          </w:p>
        </w:tc>
        <w:tc>
          <w:tcPr>
            <w:tcW w:w="3803" w:type="dxa"/>
          </w:tcPr>
          <w:p w14:paraId="5C32EEE0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</w:t>
            </w:r>
            <w:proofErr w:type="gramStart"/>
            <w:r w:rsidRPr="00493063">
              <w:rPr>
                <w:sz w:val="22"/>
                <w:szCs w:val="22"/>
              </w:rPr>
              <w:t>dla  Zakładu</w:t>
            </w:r>
            <w:proofErr w:type="gramEnd"/>
            <w:r w:rsidRPr="00493063">
              <w:rPr>
                <w:sz w:val="22"/>
                <w:szCs w:val="22"/>
              </w:rPr>
              <w:t xml:space="preserve"> Inżynierii i Chemii Środowiska. </w:t>
            </w:r>
          </w:p>
          <w:p w14:paraId="2902F333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7138AD9D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6A7F94D4" w14:textId="77777777" w:rsidTr="00493063">
        <w:trPr>
          <w:jc w:val="center"/>
        </w:trPr>
        <w:tc>
          <w:tcPr>
            <w:tcW w:w="1012" w:type="dxa"/>
          </w:tcPr>
          <w:p w14:paraId="2F0ECA6A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4</w:t>
            </w:r>
          </w:p>
        </w:tc>
        <w:tc>
          <w:tcPr>
            <w:tcW w:w="3803" w:type="dxa"/>
          </w:tcPr>
          <w:p w14:paraId="65781607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dla Katedry Odlewnictwa i Spawalnictwa; </w:t>
            </w:r>
          </w:p>
          <w:p w14:paraId="4AF1FC5C" w14:textId="5D10AD1D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>.................</w:t>
            </w:r>
            <w:r w:rsidRPr="00493063">
              <w:rPr>
                <w:sz w:val="22"/>
                <w:szCs w:val="22"/>
              </w:rPr>
              <w:lastRenderedPageBreak/>
              <w:t>..........</w:t>
            </w:r>
            <w:r w:rsidR="00E13A9C">
              <w:rPr>
                <w:sz w:val="22"/>
                <w:szCs w:val="22"/>
              </w:rPr>
              <w:t xml:space="preserve">.......................... </w:t>
            </w:r>
            <w:proofErr w:type="gramStart"/>
            <w:r w:rsidR="00E13A9C">
              <w:rPr>
                <w:sz w:val="22"/>
                <w:szCs w:val="22"/>
              </w:rPr>
              <w:t>zł</w:t>
            </w:r>
            <w:proofErr w:type="gramEnd"/>
            <w:r w:rsidR="00E13A9C">
              <w:rPr>
                <w:sz w:val="22"/>
                <w:szCs w:val="22"/>
              </w:rPr>
              <w:t>).</w:t>
            </w:r>
            <w:r w:rsidRPr="00493063">
              <w:rPr>
                <w:sz w:val="22"/>
                <w:szCs w:val="22"/>
              </w:rPr>
              <w:t xml:space="preserve">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406B2BE4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5BDA4EE9" w14:textId="77777777" w:rsidTr="00493063">
        <w:trPr>
          <w:jc w:val="center"/>
        </w:trPr>
        <w:tc>
          <w:tcPr>
            <w:tcW w:w="1012" w:type="dxa"/>
          </w:tcPr>
          <w:p w14:paraId="3B7D8266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5</w:t>
            </w:r>
          </w:p>
        </w:tc>
        <w:tc>
          <w:tcPr>
            <w:tcW w:w="3803" w:type="dxa"/>
          </w:tcPr>
          <w:p w14:paraId="590066C8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dla Katedry Pojazdów Samochodowych i Inżynierii Transportu </w:t>
            </w:r>
          </w:p>
          <w:p w14:paraId="7F73FDCA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1FDC273F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149028AB" w14:textId="77777777" w:rsidTr="00493063">
        <w:trPr>
          <w:jc w:val="center"/>
        </w:trPr>
        <w:tc>
          <w:tcPr>
            <w:tcW w:w="1012" w:type="dxa"/>
          </w:tcPr>
          <w:p w14:paraId="6112353B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6</w:t>
            </w:r>
          </w:p>
        </w:tc>
        <w:tc>
          <w:tcPr>
            <w:tcW w:w="3803" w:type="dxa"/>
          </w:tcPr>
          <w:p w14:paraId="12910A8D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 fotela obrotowego dla Katedry Awioniki i Sterowania </w:t>
            </w:r>
          </w:p>
          <w:p w14:paraId="614E8F33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1DD87869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4E13DCBA" w14:textId="77777777" w:rsidTr="00493063">
        <w:trPr>
          <w:jc w:val="center"/>
        </w:trPr>
        <w:tc>
          <w:tcPr>
            <w:tcW w:w="1012" w:type="dxa"/>
          </w:tcPr>
          <w:p w14:paraId="7974D766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7</w:t>
            </w:r>
          </w:p>
        </w:tc>
        <w:tc>
          <w:tcPr>
            <w:tcW w:w="3803" w:type="dxa"/>
          </w:tcPr>
          <w:p w14:paraId="12785580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szafki dla Dziekanatu Wydziału Chemii </w:t>
            </w:r>
          </w:p>
          <w:p w14:paraId="2D74C347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lastRenderedPageBreak/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737441F9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568EDCF9" w14:textId="77777777" w:rsidTr="00493063">
        <w:trPr>
          <w:jc w:val="center"/>
        </w:trPr>
        <w:tc>
          <w:tcPr>
            <w:tcW w:w="1012" w:type="dxa"/>
          </w:tcPr>
          <w:p w14:paraId="6B079B5E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8</w:t>
            </w:r>
          </w:p>
        </w:tc>
        <w:tc>
          <w:tcPr>
            <w:tcW w:w="3803" w:type="dxa"/>
          </w:tcPr>
          <w:p w14:paraId="1DE05026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 krzeseł </w:t>
            </w:r>
            <w:proofErr w:type="gramStart"/>
            <w:r w:rsidRPr="00493063">
              <w:rPr>
                <w:sz w:val="22"/>
                <w:szCs w:val="22"/>
              </w:rPr>
              <w:t>dla  Katedry</w:t>
            </w:r>
            <w:proofErr w:type="gramEnd"/>
            <w:r w:rsidRPr="00493063">
              <w:rPr>
                <w:sz w:val="22"/>
                <w:szCs w:val="22"/>
              </w:rPr>
              <w:t xml:space="preserve"> Zaopatrzenia w Wodę i Odprowadzania Ścieków </w:t>
            </w:r>
          </w:p>
          <w:p w14:paraId="416F83F7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6E26837A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47E7409C" w14:textId="77777777" w:rsidTr="00493063">
        <w:trPr>
          <w:jc w:val="center"/>
        </w:trPr>
        <w:tc>
          <w:tcPr>
            <w:tcW w:w="1012" w:type="dxa"/>
          </w:tcPr>
          <w:p w14:paraId="41C02DD3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9</w:t>
            </w:r>
          </w:p>
        </w:tc>
        <w:tc>
          <w:tcPr>
            <w:tcW w:w="3803" w:type="dxa"/>
          </w:tcPr>
          <w:p w14:paraId="04AACAAD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 foteli obrotowych dla Katedry Technologii Maszyn i Inżynierii Produkcji </w:t>
            </w:r>
          </w:p>
          <w:p w14:paraId="272E0C37" w14:textId="75D30E4C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 xml:space="preserve">tj. </w:t>
            </w:r>
            <w:r w:rsidRPr="00493063">
              <w:rPr>
                <w:sz w:val="22"/>
                <w:szCs w:val="22"/>
              </w:rPr>
              <w:lastRenderedPageBreak/>
              <w:t>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>...........................</w:t>
            </w:r>
            <w:r w:rsidR="00E13A9C">
              <w:rPr>
                <w:sz w:val="22"/>
                <w:szCs w:val="22"/>
              </w:rPr>
              <w:t xml:space="preserve">.......................... </w:t>
            </w:r>
            <w:proofErr w:type="gramStart"/>
            <w:r w:rsidR="00E13A9C">
              <w:rPr>
                <w:sz w:val="22"/>
                <w:szCs w:val="22"/>
              </w:rPr>
              <w:t>zł</w:t>
            </w:r>
            <w:proofErr w:type="gramEnd"/>
            <w:r w:rsidR="00E13A9C">
              <w:rPr>
                <w:sz w:val="22"/>
                <w:szCs w:val="22"/>
              </w:rPr>
              <w:t>).</w:t>
            </w:r>
            <w:r w:rsidRPr="00493063">
              <w:rPr>
                <w:sz w:val="22"/>
                <w:szCs w:val="22"/>
              </w:rPr>
              <w:t xml:space="preserve">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2C976AC1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6C032510" w14:textId="77777777" w:rsidTr="00493063">
        <w:trPr>
          <w:jc w:val="center"/>
        </w:trPr>
        <w:tc>
          <w:tcPr>
            <w:tcW w:w="1012" w:type="dxa"/>
          </w:tcPr>
          <w:p w14:paraId="0DA679FD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10</w:t>
            </w:r>
          </w:p>
        </w:tc>
        <w:tc>
          <w:tcPr>
            <w:tcW w:w="3803" w:type="dxa"/>
          </w:tcPr>
          <w:p w14:paraId="46A2A62B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</w:t>
            </w:r>
            <w:proofErr w:type="gramStart"/>
            <w:r w:rsidRPr="00493063">
              <w:rPr>
                <w:sz w:val="22"/>
                <w:szCs w:val="22"/>
              </w:rPr>
              <w:t>dla  Zakładu</w:t>
            </w:r>
            <w:proofErr w:type="gramEnd"/>
            <w:r w:rsidRPr="00493063">
              <w:rPr>
                <w:sz w:val="22"/>
                <w:szCs w:val="22"/>
              </w:rPr>
              <w:t xml:space="preserve"> Polimerów i Biopolimerów </w:t>
            </w:r>
          </w:p>
          <w:p w14:paraId="68CD8F7E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3106C6BE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BC7E44" w:rsidRPr="00493063" w14:paraId="0A566743" w14:textId="77777777" w:rsidTr="00493063">
        <w:trPr>
          <w:jc w:val="center"/>
        </w:trPr>
        <w:tc>
          <w:tcPr>
            <w:tcW w:w="1012" w:type="dxa"/>
          </w:tcPr>
          <w:p w14:paraId="4FB1BFF0" w14:textId="77777777" w:rsidR="00BC7E44" w:rsidRPr="00493063" w:rsidRDefault="00BC7E44" w:rsidP="005D58A3">
            <w:pPr>
              <w:pStyle w:val="Tekstpodstawowy"/>
              <w:jc w:val="right"/>
              <w:rPr>
                <w:sz w:val="22"/>
                <w:szCs w:val="22"/>
              </w:rPr>
            </w:pPr>
            <w:r w:rsidRPr="00493063">
              <w:rPr>
                <w:sz w:val="22"/>
                <w:szCs w:val="22"/>
              </w:rPr>
              <w:t>11</w:t>
            </w:r>
          </w:p>
        </w:tc>
        <w:tc>
          <w:tcPr>
            <w:tcW w:w="3803" w:type="dxa"/>
          </w:tcPr>
          <w:p w14:paraId="711D2E08" w14:textId="77777777" w:rsidR="00BC7E44" w:rsidRPr="00493063" w:rsidRDefault="00BC7E44" w:rsidP="005D58A3">
            <w:pPr>
              <w:pStyle w:val="Tekstpodstawowy"/>
              <w:rPr>
                <w:sz w:val="22"/>
                <w:szCs w:val="22"/>
              </w:rPr>
            </w:pPr>
            <w:r w:rsidRPr="00493063">
              <w:rPr>
                <w:b/>
                <w:sz w:val="22"/>
                <w:szCs w:val="22"/>
              </w:rPr>
              <w:t>Temat:</w:t>
            </w:r>
            <w:r w:rsidRPr="00493063">
              <w:rPr>
                <w:sz w:val="22"/>
                <w:szCs w:val="22"/>
              </w:rPr>
              <w:t xml:space="preserve"> Dostawa, montaż i ustawienie mebli dla Sekretariatu Prorektora ds. Studenckich </w:t>
            </w:r>
          </w:p>
          <w:p w14:paraId="077BCC91" w14:textId="77777777" w:rsidR="00BC7E44" w:rsidRPr="00493063" w:rsidRDefault="00BC7E44" w:rsidP="005D58A3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93063">
              <w:rPr>
                <w:sz w:val="22"/>
                <w:szCs w:val="22"/>
              </w:rPr>
              <w:t>cena  (C</w:t>
            </w:r>
            <w:proofErr w:type="gramEnd"/>
            <w:r w:rsidRPr="00493063">
              <w:rPr>
                <w:sz w:val="22"/>
                <w:szCs w:val="22"/>
              </w:rPr>
              <w:t xml:space="preserve">) za wykonanie zadania wynosi kwotę netto 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493063">
              <w:rPr>
                <w:sz w:val="22"/>
                <w:szCs w:val="22"/>
              </w:rPr>
              <w:t xml:space="preserve">wysokości ......%, </w:t>
            </w:r>
            <w:proofErr w:type="gramEnd"/>
            <w:r w:rsidRPr="00493063">
              <w:rPr>
                <w:sz w:val="22"/>
                <w:szCs w:val="22"/>
              </w:rPr>
              <w:t>tj. ………………….zł (</w:t>
            </w:r>
            <w:proofErr w:type="gramStart"/>
            <w:r w:rsidRPr="00493063">
              <w:rPr>
                <w:sz w:val="22"/>
                <w:szCs w:val="22"/>
              </w:rPr>
              <w:t>słownie: ................................................</w:t>
            </w:r>
            <w:proofErr w:type="gramEnd"/>
            <w:r w:rsidRPr="00493063">
              <w:rPr>
                <w:sz w:val="22"/>
                <w:szCs w:val="22"/>
              </w:rPr>
              <w:t xml:space="preserve">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 xml:space="preserve">).  wynosi kwotę </w:t>
            </w:r>
            <w:proofErr w:type="gramStart"/>
            <w:r w:rsidRPr="00493063">
              <w:rPr>
                <w:sz w:val="22"/>
                <w:szCs w:val="22"/>
              </w:rPr>
              <w:t>brutto ....................... zł</w:t>
            </w:r>
            <w:proofErr w:type="gramEnd"/>
            <w:r w:rsidRPr="00493063">
              <w:rPr>
                <w:sz w:val="22"/>
                <w:szCs w:val="22"/>
              </w:rPr>
              <w:t xml:space="preserve"> (słownie:................................................................................................ </w:t>
            </w:r>
            <w:proofErr w:type="gramStart"/>
            <w:r w:rsidRPr="00493063">
              <w:rPr>
                <w:sz w:val="22"/>
                <w:szCs w:val="22"/>
              </w:rPr>
              <w:t>zł</w:t>
            </w:r>
            <w:proofErr w:type="gramEnd"/>
            <w:r w:rsidRPr="00493063">
              <w:rPr>
                <w:sz w:val="22"/>
                <w:szCs w:val="22"/>
              </w:rPr>
              <w:t>).</w:t>
            </w:r>
          </w:p>
        </w:tc>
        <w:tc>
          <w:tcPr>
            <w:tcW w:w="6237" w:type="dxa"/>
          </w:tcPr>
          <w:p w14:paraId="33637A45" w14:textId="77777777" w:rsidR="00BC7E44" w:rsidRPr="00493063" w:rsidRDefault="00BC7E44" w:rsidP="005D58A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</w:tbl>
    <w:p w14:paraId="2F40B560" w14:textId="77777777" w:rsidR="00AA63EE" w:rsidRPr="00493063" w:rsidRDefault="00AA63EE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14:paraId="4899C399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lastRenderedPageBreak/>
        <w:t>II. KRYTERIUM GWARANCJA:</w:t>
      </w:r>
    </w:p>
    <w:p w14:paraId="4DF1A2EB" w14:textId="77777777" w:rsidR="00AA63EE" w:rsidRPr="00A4178E" w:rsidRDefault="00AA63EE" w:rsidP="00AA63EE">
      <w:pPr>
        <w:jc w:val="both"/>
        <w:rPr>
          <w:b/>
          <w:sz w:val="16"/>
          <w:szCs w:val="16"/>
        </w:rPr>
      </w:pPr>
    </w:p>
    <w:p w14:paraId="4A03DF25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1 </w:t>
      </w:r>
    </w:p>
    <w:p w14:paraId="11947D1D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08907FE1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2A869303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07C29D61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14:paraId="501C4A0F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2 </w:t>
      </w:r>
    </w:p>
    <w:p w14:paraId="685207A6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2DFC6238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4650BBEF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2246A581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3 </w:t>
      </w:r>
    </w:p>
    <w:p w14:paraId="0B480C00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66011013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51D28BF5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155014CB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4 </w:t>
      </w:r>
    </w:p>
    <w:p w14:paraId="3C3A5A9B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25B2C241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55D2F833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1988AC66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5 </w:t>
      </w:r>
    </w:p>
    <w:p w14:paraId="2B4A7FCD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64159E88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2C6FB70D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54CE39EC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6 </w:t>
      </w:r>
    </w:p>
    <w:p w14:paraId="06910887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0500C4D7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098C1C83" w14:textId="77777777" w:rsidR="00AA63EE" w:rsidRPr="00F23F23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5F2E8E1A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7 </w:t>
      </w:r>
    </w:p>
    <w:p w14:paraId="180E6459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7B2C6932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71CC8C36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4F2BE6EE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lastRenderedPageBreak/>
        <w:t xml:space="preserve">Zad 8 </w:t>
      </w:r>
    </w:p>
    <w:p w14:paraId="62472747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5EBAC16F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3D9B95B8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676D1DC8" w14:textId="77777777" w:rsidR="00AA63EE" w:rsidRDefault="00AA63EE" w:rsidP="00AA63EE">
      <w:pPr>
        <w:jc w:val="both"/>
        <w:rPr>
          <w:b/>
        </w:rPr>
      </w:pPr>
    </w:p>
    <w:p w14:paraId="5CC2C9E1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</w:t>
      </w:r>
      <w:r>
        <w:rPr>
          <w:b/>
        </w:rPr>
        <w:t>9</w:t>
      </w:r>
      <w:r w:rsidRPr="00F118FF">
        <w:rPr>
          <w:b/>
        </w:rPr>
        <w:t xml:space="preserve"> </w:t>
      </w:r>
    </w:p>
    <w:p w14:paraId="37C7A018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00558D04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6D0F9330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098E963F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14:paraId="3E26AFDA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</w:t>
      </w:r>
      <w:r>
        <w:rPr>
          <w:b/>
        </w:rPr>
        <w:t>10</w:t>
      </w:r>
      <w:r w:rsidRPr="00F118FF">
        <w:rPr>
          <w:b/>
        </w:rPr>
        <w:t xml:space="preserve"> </w:t>
      </w:r>
    </w:p>
    <w:p w14:paraId="6D35042D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25EE2537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3C1673FD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2921181E" w14:textId="77777777" w:rsidR="00493063" w:rsidRDefault="00493063" w:rsidP="00AA63EE">
      <w:pPr>
        <w:jc w:val="both"/>
        <w:rPr>
          <w:b/>
        </w:rPr>
      </w:pPr>
    </w:p>
    <w:p w14:paraId="14C00628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Zad </w:t>
      </w:r>
      <w:r>
        <w:rPr>
          <w:b/>
        </w:rPr>
        <w:t>11</w:t>
      </w:r>
      <w:r w:rsidRPr="00F118FF">
        <w:rPr>
          <w:b/>
        </w:rPr>
        <w:t xml:space="preserve"> </w:t>
      </w:r>
    </w:p>
    <w:p w14:paraId="25B8DF56" w14:textId="77777777" w:rsidR="00AA63EE" w:rsidRPr="00F118FF" w:rsidRDefault="00AA63EE" w:rsidP="00AA63EE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14:paraId="405C9F90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14:paraId="3C622F6E" w14:textId="77777777" w:rsidR="00AA63EE" w:rsidRPr="0072764D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14:paraId="32B0FE29" w14:textId="77777777" w:rsidR="00AA63EE" w:rsidRPr="00C03F7A" w:rsidRDefault="00AA63EE" w:rsidP="00AA63EE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14:paraId="4B133599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14:paraId="3AFC0C18" w14:textId="77777777" w:rsidR="00AA63EE" w:rsidRPr="00BC31A7" w:rsidRDefault="00AA63EE" w:rsidP="00AA63EE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14:paraId="7268C291" w14:textId="77777777" w:rsidR="00AA63EE" w:rsidRPr="000F3258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0F3258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1</w:t>
      </w:r>
      <w:r w:rsidRPr="000F3258">
        <w:rPr>
          <w:b/>
          <w:sz w:val="28"/>
          <w:szCs w:val="28"/>
        </w:rPr>
        <w:t xml:space="preserve"> </w:t>
      </w:r>
    </w:p>
    <w:p w14:paraId="37FD2A50" w14:textId="23CEA18F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 w:rsidR="0064660B"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 w:rsidR="0064660B">
        <w:rPr>
          <w:b/>
        </w:rPr>
        <w:t>25</w:t>
      </w:r>
      <w:r>
        <w:rPr>
          <w:b/>
        </w:rPr>
        <w:t xml:space="preserve">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 w:rsidR="0064660B">
        <w:rPr>
          <w:b/>
        </w:rPr>
        <w:t>20</w:t>
      </w:r>
      <w:r w:rsidRPr="001F4E7E">
        <w:rPr>
          <w:b/>
        </w:rPr>
        <w:t xml:space="preserve">dni </w:t>
      </w:r>
    </w:p>
    <w:p w14:paraId="064D1FCC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57C99BB1" w14:textId="77777777" w:rsidR="00AA63EE" w:rsidRPr="00C03F7A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6C66B32F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>Zad 2</w:t>
      </w:r>
    </w:p>
    <w:p w14:paraId="5D1C2432" w14:textId="77777777" w:rsidR="0064660B" w:rsidRPr="001F4E7E" w:rsidRDefault="0064660B" w:rsidP="006466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dni </w:t>
      </w:r>
    </w:p>
    <w:p w14:paraId="1BA57CB7" w14:textId="77777777" w:rsidR="0064660B" w:rsidRPr="001F4E7E" w:rsidRDefault="0064660B" w:rsidP="006466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69C7B240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3 </w:t>
      </w:r>
    </w:p>
    <w:p w14:paraId="0D15FCD7" w14:textId="77777777" w:rsidR="00AD5487" w:rsidRPr="001F4E7E" w:rsidRDefault="00AD5487" w:rsidP="00AD5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dni </w:t>
      </w:r>
    </w:p>
    <w:p w14:paraId="1F917DCD" w14:textId="77777777" w:rsidR="00AD5487" w:rsidRPr="001F4E7E" w:rsidRDefault="00AD5487" w:rsidP="00AD5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lastRenderedPageBreak/>
        <w:t>Proszę zaznaczyć znakiem X właściwe pole</w:t>
      </w:r>
    </w:p>
    <w:p w14:paraId="543BEB1A" w14:textId="77777777" w:rsidR="00AA63EE" w:rsidRPr="00C03F7A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19B72136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4 </w:t>
      </w:r>
    </w:p>
    <w:p w14:paraId="2B93F611" w14:textId="77777777" w:rsidR="00AD5487" w:rsidRPr="001F4E7E" w:rsidRDefault="00AD5487" w:rsidP="00AD5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dni </w:t>
      </w:r>
    </w:p>
    <w:p w14:paraId="6653C6C9" w14:textId="77777777" w:rsidR="00AD5487" w:rsidRPr="001F4E7E" w:rsidRDefault="00AD5487" w:rsidP="00AD5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493512EF" w14:textId="77777777" w:rsidR="00AA63EE" w:rsidRPr="00C03F7A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</w:rPr>
      </w:pPr>
    </w:p>
    <w:p w14:paraId="142436B0" w14:textId="77777777" w:rsidR="00AA63EE" w:rsidRPr="007858F0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7858F0">
        <w:rPr>
          <w:b/>
          <w:sz w:val="28"/>
          <w:szCs w:val="28"/>
        </w:rPr>
        <w:t xml:space="preserve">Zad 5 </w:t>
      </w:r>
    </w:p>
    <w:p w14:paraId="564F18DD" w14:textId="77777777" w:rsidR="005920E8" w:rsidRPr="001F4E7E" w:rsidRDefault="005920E8" w:rsidP="00592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dni </w:t>
      </w:r>
    </w:p>
    <w:p w14:paraId="3379C3FB" w14:textId="77777777" w:rsidR="005920E8" w:rsidRPr="001F4E7E" w:rsidRDefault="005920E8" w:rsidP="00592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75A70EDC" w14:textId="77777777" w:rsidR="00493063" w:rsidRDefault="00493063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14:paraId="3D318865" w14:textId="77777777" w:rsidR="00AA63EE" w:rsidRPr="007D732B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7D732B">
        <w:rPr>
          <w:b/>
          <w:sz w:val="28"/>
          <w:szCs w:val="28"/>
        </w:rPr>
        <w:t xml:space="preserve">Zad 6 </w:t>
      </w:r>
    </w:p>
    <w:p w14:paraId="304A6A73" w14:textId="7AEA244C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 w:rsidR="005920E8">
        <w:rPr>
          <w:b/>
        </w:rPr>
        <w:t>20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</w:t>
      </w:r>
      <w:r>
        <w:rPr>
          <w:b/>
        </w:rPr>
        <w:t xml:space="preserve">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 w:rsidR="005920E8">
        <w:rPr>
          <w:b/>
        </w:rPr>
        <w:t>15</w:t>
      </w:r>
      <w:r w:rsidRPr="001F4E7E">
        <w:rPr>
          <w:b/>
        </w:rPr>
        <w:t xml:space="preserve">   dni</w:t>
      </w:r>
      <w:proofErr w:type="gramEnd"/>
      <w:r w:rsidRPr="001F4E7E">
        <w:rPr>
          <w:b/>
        </w:rPr>
        <w:t xml:space="preserve"> </w:t>
      </w:r>
      <w:r w:rsidRPr="00EE135D">
        <w:rPr>
          <w:b/>
        </w:rPr>
        <w:tab/>
      </w:r>
      <w:r w:rsidRPr="00EE135D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                   </w:t>
      </w:r>
      <w:r w:rsidRPr="00EE135D">
        <w:rPr>
          <w:b/>
          <w:sz w:val="22"/>
          <w:szCs w:val="22"/>
        </w:rPr>
        <w:t xml:space="preserve">     </w:t>
      </w:r>
      <w:r w:rsidRPr="001F4E7E">
        <w:rPr>
          <w:b/>
          <w:sz w:val="96"/>
        </w:rPr>
        <w:t>□</w:t>
      </w:r>
      <w:r w:rsidR="005920E8">
        <w:rPr>
          <w:b/>
        </w:rPr>
        <w:t>10</w:t>
      </w:r>
      <w:r w:rsidRPr="001F4E7E">
        <w:rPr>
          <w:b/>
        </w:rPr>
        <w:t xml:space="preserve">  dni </w:t>
      </w:r>
    </w:p>
    <w:p w14:paraId="31E29CDD" w14:textId="77777777" w:rsidR="00AA63EE" w:rsidRPr="007D732B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D732B">
        <w:rPr>
          <w:sz w:val="18"/>
        </w:rPr>
        <w:t>Proszę zaznaczyć znakiem X właściwe pole</w:t>
      </w:r>
    </w:p>
    <w:p w14:paraId="5DA89104" w14:textId="77777777" w:rsidR="00AA63EE" w:rsidRPr="00C03F7A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26D03247" w14:textId="77777777" w:rsidR="00AA63EE" w:rsidRPr="007D732B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7D732B">
        <w:rPr>
          <w:b/>
          <w:sz w:val="28"/>
          <w:szCs w:val="28"/>
        </w:rPr>
        <w:t>Zad 7</w:t>
      </w:r>
    </w:p>
    <w:p w14:paraId="1C258FE2" w14:textId="5B812ED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 w:rsidR="005920E8">
        <w:rPr>
          <w:b/>
        </w:rPr>
        <w:t>15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</w:t>
      </w:r>
      <w:r>
        <w:rPr>
          <w:b/>
        </w:rPr>
        <w:t xml:space="preserve">       </w:t>
      </w:r>
      <w:r w:rsidRPr="001F4E7E">
        <w:rPr>
          <w:b/>
        </w:rPr>
        <w:t xml:space="preserve">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 w:rsidR="005920E8">
        <w:rPr>
          <w:b/>
        </w:rPr>
        <w:t>10</w:t>
      </w:r>
      <w:r>
        <w:rPr>
          <w:b/>
        </w:rPr>
        <w:t xml:space="preserve">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</w:t>
      </w:r>
      <w:r>
        <w:rPr>
          <w:b/>
        </w:rPr>
        <w:t xml:space="preserve">        </w:t>
      </w:r>
      <w:r w:rsidRPr="001F4E7E">
        <w:rPr>
          <w:b/>
        </w:rPr>
        <w:t xml:space="preserve">  </w:t>
      </w:r>
      <w:r w:rsidRPr="001F4E7E">
        <w:rPr>
          <w:b/>
          <w:sz w:val="96"/>
        </w:rPr>
        <w:t xml:space="preserve"> □</w:t>
      </w:r>
      <w:r w:rsidR="005920E8">
        <w:rPr>
          <w:b/>
        </w:rPr>
        <w:t>7</w:t>
      </w:r>
      <w:r w:rsidRPr="001F4E7E">
        <w:rPr>
          <w:b/>
        </w:rPr>
        <w:t xml:space="preserve"> dni </w:t>
      </w:r>
    </w:p>
    <w:p w14:paraId="680D8C85" w14:textId="77777777" w:rsidR="00AA63EE" w:rsidRPr="007D732B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D732B">
        <w:rPr>
          <w:sz w:val="18"/>
        </w:rPr>
        <w:t>Proszę zaznaczyć znakiem X właściwe pole</w:t>
      </w:r>
    </w:p>
    <w:p w14:paraId="6AD4A5BA" w14:textId="77777777" w:rsidR="00AA63EE" w:rsidRPr="00DD0435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7AE6C17C" w14:textId="77777777" w:rsidR="00AA63EE" w:rsidRPr="000F3258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0F3258">
        <w:rPr>
          <w:b/>
          <w:sz w:val="28"/>
          <w:szCs w:val="28"/>
        </w:rPr>
        <w:t xml:space="preserve">Zad 8 </w:t>
      </w:r>
    </w:p>
    <w:p w14:paraId="373F60A5" w14:textId="77777777" w:rsidR="005920E8" w:rsidRPr="001F4E7E" w:rsidRDefault="005920E8" w:rsidP="00592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dni </w:t>
      </w:r>
    </w:p>
    <w:p w14:paraId="156B5EE1" w14:textId="77777777" w:rsidR="005920E8" w:rsidRPr="001F4E7E" w:rsidRDefault="005920E8" w:rsidP="00592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38755FDE" w14:textId="77777777" w:rsidR="00AA63EE" w:rsidRPr="00DD0435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09EB90B5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55675C">
        <w:rPr>
          <w:b/>
          <w:sz w:val="28"/>
          <w:szCs w:val="28"/>
        </w:rPr>
        <w:t xml:space="preserve">Zad 9 </w:t>
      </w:r>
    </w:p>
    <w:p w14:paraId="2D1B270D" w14:textId="74AE6BAE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 w:rsidR="005920E8">
        <w:rPr>
          <w:b/>
        </w:rPr>
        <w:t>2</w:t>
      </w:r>
      <w:r>
        <w:rPr>
          <w:b/>
        </w:rPr>
        <w:t>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 w:rsidR="005920E8">
        <w:rPr>
          <w:b/>
        </w:rPr>
        <w:t>15</w:t>
      </w:r>
      <w:r>
        <w:rPr>
          <w:b/>
        </w:rPr>
        <w:t xml:space="preserve">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 w:rsidR="005920E8">
        <w:rPr>
          <w:b/>
        </w:rPr>
        <w:t>1</w:t>
      </w:r>
      <w:r>
        <w:rPr>
          <w:b/>
        </w:rPr>
        <w:t>0</w:t>
      </w:r>
      <w:r w:rsidRPr="001F4E7E">
        <w:rPr>
          <w:b/>
        </w:rPr>
        <w:t xml:space="preserve"> dni </w:t>
      </w:r>
    </w:p>
    <w:p w14:paraId="05B5F984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3131DDA0" w14:textId="77777777" w:rsidR="00AA63EE" w:rsidRPr="00DD0435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14:paraId="610FFE18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55675C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10</w:t>
      </w:r>
      <w:r w:rsidRPr="0055675C">
        <w:rPr>
          <w:b/>
          <w:sz w:val="28"/>
          <w:szCs w:val="28"/>
        </w:rPr>
        <w:t xml:space="preserve"> </w:t>
      </w:r>
    </w:p>
    <w:p w14:paraId="20F2DDBA" w14:textId="77777777" w:rsidR="004049A4" w:rsidRPr="001F4E7E" w:rsidRDefault="004049A4" w:rsidP="00404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20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15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10</w:t>
      </w:r>
      <w:r w:rsidRPr="001F4E7E">
        <w:rPr>
          <w:b/>
        </w:rPr>
        <w:t xml:space="preserve"> dni </w:t>
      </w:r>
    </w:p>
    <w:p w14:paraId="2030E185" w14:textId="77777777" w:rsidR="004049A4" w:rsidRPr="001F4E7E" w:rsidRDefault="004049A4" w:rsidP="004049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4CDE0576" w14:textId="77777777" w:rsidR="00396A81" w:rsidRDefault="00396A81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14:paraId="7C846817" w14:textId="77777777" w:rsidR="00396A81" w:rsidRDefault="00396A81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14:paraId="76E2B0E2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55675C">
        <w:rPr>
          <w:b/>
          <w:sz w:val="28"/>
          <w:szCs w:val="28"/>
        </w:rPr>
        <w:lastRenderedPageBreak/>
        <w:t xml:space="preserve">Zad </w:t>
      </w:r>
      <w:r>
        <w:rPr>
          <w:b/>
          <w:sz w:val="28"/>
          <w:szCs w:val="28"/>
        </w:rPr>
        <w:t>11</w:t>
      </w:r>
      <w:r w:rsidRPr="0055675C">
        <w:rPr>
          <w:b/>
          <w:sz w:val="28"/>
          <w:szCs w:val="28"/>
        </w:rPr>
        <w:t xml:space="preserve"> </w:t>
      </w:r>
    </w:p>
    <w:p w14:paraId="71A8B952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>□</w:t>
      </w:r>
      <w:r>
        <w:rPr>
          <w:b/>
        </w:rPr>
        <w:t>30</w:t>
      </w:r>
      <w:r w:rsidRPr="001F4E7E">
        <w:rPr>
          <w:b/>
        </w:rPr>
        <w:t xml:space="preserve"> </w:t>
      </w:r>
      <w:proofErr w:type="gramStart"/>
      <w:r w:rsidRPr="001F4E7E">
        <w:rPr>
          <w:b/>
        </w:rPr>
        <w:t xml:space="preserve">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>□</w:t>
      </w:r>
      <w:r>
        <w:rPr>
          <w:b/>
        </w:rPr>
        <w:t xml:space="preserve">25 </w:t>
      </w:r>
      <w:r w:rsidRPr="001F4E7E">
        <w:rPr>
          <w:b/>
        </w:rPr>
        <w:t>dni</w:t>
      </w:r>
      <w:proofErr w:type="gramEnd"/>
      <w:r w:rsidRPr="001F4E7E">
        <w:rPr>
          <w:b/>
        </w:rPr>
        <w:t xml:space="preserve">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</w:t>
      </w:r>
      <w:r>
        <w:rPr>
          <w:b/>
        </w:rPr>
        <w:t>20</w:t>
      </w:r>
      <w:r w:rsidRPr="001F4E7E">
        <w:rPr>
          <w:b/>
        </w:rPr>
        <w:t xml:space="preserve"> dni </w:t>
      </w:r>
    </w:p>
    <w:p w14:paraId="70DA7C4B" w14:textId="77777777" w:rsidR="00AA63EE" w:rsidRPr="001F4E7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14:paraId="4DDA3E6D" w14:textId="77777777" w:rsidR="00AA63EE" w:rsidRPr="00D8580F" w:rsidRDefault="00AA63EE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14:paraId="771B8CD5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271725"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 w:rsidRPr="00271725">
        <w:rPr>
          <w:b/>
          <w:color w:val="0D0D0D"/>
          <w:sz w:val="28"/>
          <w:szCs w:val="28"/>
          <w:highlight w:val="red"/>
          <w:u w:val="single"/>
        </w:rPr>
        <w:t>(Proszę podać wszystkie dane</w:t>
      </w:r>
      <w:r w:rsidRPr="00271725">
        <w:rPr>
          <w:b/>
          <w:sz w:val="28"/>
          <w:szCs w:val="28"/>
          <w:highlight w:val="red"/>
          <w:u w:val="single"/>
        </w:rPr>
        <w:t>)</w:t>
      </w:r>
      <w:r w:rsidRPr="00271725">
        <w:rPr>
          <w:b/>
          <w:sz w:val="28"/>
          <w:szCs w:val="28"/>
          <w:u w:val="single"/>
        </w:rPr>
        <w:t xml:space="preserve"> </w:t>
      </w:r>
      <w:r w:rsidRPr="00271725"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14:paraId="01B1C6A4" w14:textId="77777777" w:rsidR="004049A4" w:rsidRPr="00D8580F" w:rsidRDefault="004049A4" w:rsidP="00396A81">
      <w:pPr>
        <w:rPr>
          <w:b/>
          <w:bCs/>
          <w:sz w:val="16"/>
          <w:szCs w:val="16"/>
          <w:highlight w:val="yellow"/>
        </w:rPr>
      </w:pPr>
    </w:p>
    <w:p w14:paraId="035FED9E" w14:textId="18EA456E" w:rsidR="00AA63EE" w:rsidRPr="00EB4C91" w:rsidRDefault="00EB4C91" w:rsidP="00EB4C91">
      <w:pPr>
        <w:ind w:hanging="284"/>
        <w:rPr>
          <w:b/>
          <w:bCs/>
          <w:sz w:val="20"/>
          <w:szCs w:val="20"/>
          <w:highlight w:val="yellow"/>
        </w:rPr>
      </w:pPr>
      <w:r w:rsidRPr="00EB4C91">
        <w:rPr>
          <w:b/>
          <w:bCs/>
          <w:sz w:val="20"/>
          <w:szCs w:val="20"/>
          <w:highlight w:val="yellow"/>
        </w:rPr>
        <w:t xml:space="preserve">Zad 1 </w:t>
      </w:r>
      <w:r w:rsidR="00AA63EE" w:rsidRPr="00EB4C91">
        <w:rPr>
          <w:b/>
          <w:bCs/>
          <w:sz w:val="20"/>
          <w:szCs w:val="20"/>
          <w:highlight w:val="yellow"/>
        </w:rPr>
        <w:t>Dostawa, montaż i ustawienie mebli dla Katedry Mechaniki Stosowanej i Robotyki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5D58A3" w14:paraId="481A27B1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7AFD7B3" w14:textId="77777777" w:rsidR="00AA63EE" w:rsidRPr="005D58A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58A3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FF2C001" w14:textId="77777777" w:rsidR="00AA63EE" w:rsidRPr="005D58A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EBC8EE6" w14:textId="77777777" w:rsidR="00AA63EE" w:rsidRPr="005D58A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2C2F1A8" w14:textId="77777777" w:rsidR="00AA63EE" w:rsidRPr="005D58A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BBDADA6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6BB7732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0D89459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3FC01CB5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5D58A3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5D58A3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5D58A3" w14:paraId="56C29F2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8645" w14:textId="5CDA88BD" w:rsidR="00AA63EE" w:rsidRPr="005D58A3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D58A3">
              <w:rPr>
                <w:b/>
                <w:bCs/>
                <w:sz w:val="20"/>
                <w:szCs w:val="20"/>
              </w:rPr>
              <w:t>1</w:t>
            </w:r>
            <w:r w:rsidR="005D58A3" w:rsidRPr="005D58A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DE28" w14:textId="1707416C" w:rsidR="00AA63EE" w:rsidRPr="005D58A3" w:rsidRDefault="005D58A3" w:rsidP="005D58A3">
            <w:pPr>
              <w:rPr>
                <w:sz w:val="20"/>
                <w:szCs w:val="20"/>
              </w:rPr>
            </w:pPr>
            <w:r w:rsidRPr="005D58A3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7D40" w14:textId="0C65901F" w:rsidR="00AA63EE" w:rsidRPr="005D58A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D58A3"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B61F" w14:textId="77777777" w:rsidR="00AA63EE" w:rsidRPr="005D58A3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5D58A3">
              <w:rPr>
                <w:bCs/>
                <w:sz w:val="20"/>
                <w:szCs w:val="20"/>
              </w:rPr>
              <w:t>szt</w:t>
            </w:r>
            <w:proofErr w:type="gramEnd"/>
            <w:r w:rsidRPr="005D58A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B41A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3891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477" w14:textId="77777777" w:rsidR="00AA63EE" w:rsidRPr="005D58A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5D58A3" w14:paraId="198E14BB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A4EB" w14:textId="45836585" w:rsidR="005D58A3" w:rsidRPr="005D58A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D58A3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7E78" w14:textId="5BD0167F" w:rsidR="005D58A3" w:rsidRPr="005D58A3" w:rsidRDefault="005D58A3" w:rsidP="005D58A3">
            <w:pPr>
              <w:rPr>
                <w:sz w:val="20"/>
                <w:szCs w:val="20"/>
              </w:rPr>
            </w:pPr>
            <w:r w:rsidRPr="005D58A3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BD28" w14:textId="7D39868F" w:rsidR="005D58A3" w:rsidRPr="005D58A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D58A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5FCD" w14:textId="544C1528" w:rsidR="005D58A3" w:rsidRPr="005D58A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5D58A3">
              <w:rPr>
                <w:bCs/>
                <w:sz w:val="20"/>
                <w:szCs w:val="20"/>
              </w:rPr>
              <w:t>szt</w:t>
            </w:r>
            <w:proofErr w:type="gramEnd"/>
            <w:r w:rsidRPr="005D58A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2520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F498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5F5B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5D58A3" w14:paraId="26B1F44E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F71C" w14:textId="32E63B72" w:rsidR="005D58A3" w:rsidRPr="005D58A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D58A3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EC40" w14:textId="5BFBF5B1" w:rsidR="005D58A3" w:rsidRPr="005D58A3" w:rsidRDefault="005D58A3" w:rsidP="005D58A3">
            <w:pPr>
              <w:rPr>
                <w:sz w:val="20"/>
                <w:szCs w:val="20"/>
              </w:rPr>
            </w:pPr>
            <w:r w:rsidRPr="005D58A3">
              <w:rPr>
                <w:sz w:val="20"/>
                <w:szCs w:val="20"/>
              </w:rPr>
              <w:t xml:space="preserve">Szafa do </w:t>
            </w:r>
            <w:proofErr w:type="gramStart"/>
            <w:r w:rsidRPr="005D58A3">
              <w:rPr>
                <w:sz w:val="20"/>
                <w:szCs w:val="20"/>
              </w:rPr>
              <w:t xml:space="preserve">wnęki  </w:t>
            </w:r>
            <w:r w:rsidRPr="005D58A3">
              <w:rPr>
                <w:rFonts w:eastAsia="Calibri"/>
                <w:sz w:val="20"/>
                <w:szCs w:val="20"/>
              </w:rPr>
              <w:t>z</w:t>
            </w:r>
            <w:proofErr w:type="gramEnd"/>
            <w:r w:rsidRPr="005D58A3">
              <w:rPr>
                <w:rFonts w:eastAsia="Calibri"/>
                <w:sz w:val="20"/>
                <w:szCs w:val="20"/>
              </w:rPr>
              <w:t xml:space="preserve"> 2 drzwiami przesuwnymi </w:t>
            </w:r>
            <w:r w:rsidRPr="005D58A3">
              <w:rPr>
                <w:sz w:val="20"/>
                <w:szCs w:val="20"/>
              </w:rPr>
              <w:t>160x75x204h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2F7C" w14:textId="6C0D6C87" w:rsidR="005D58A3" w:rsidRPr="005D58A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D58A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98E4" w14:textId="05D48297" w:rsidR="005D58A3" w:rsidRPr="005D58A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5D58A3">
              <w:rPr>
                <w:bCs/>
                <w:sz w:val="20"/>
                <w:szCs w:val="20"/>
              </w:rPr>
              <w:t>szt</w:t>
            </w:r>
            <w:proofErr w:type="gramEnd"/>
            <w:r w:rsidRPr="005D58A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2B6F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41B8A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4B49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5D58A3" w14:paraId="6F4D99C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761C" w14:textId="524818A4" w:rsidR="005D58A3" w:rsidRPr="005D58A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D58A3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ED88" w14:textId="4E80E55D" w:rsidR="005D58A3" w:rsidRPr="005D58A3" w:rsidRDefault="005D58A3" w:rsidP="005D58A3">
            <w:pPr>
              <w:rPr>
                <w:sz w:val="20"/>
                <w:szCs w:val="20"/>
              </w:rPr>
            </w:pPr>
            <w:r w:rsidRPr="005D58A3">
              <w:rPr>
                <w:sz w:val="20"/>
                <w:szCs w:val="20"/>
              </w:rPr>
              <w:t>Stół prostokątny – biurko 130x80x75h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60AF" w14:textId="1BE2CCF6" w:rsidR="005D58A3" w:rsidRPr="005D58A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D58A3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F118" w14:textId="44A29347" w:rsidR="005D58A3" w:rsidRPr="005D58A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5D58A3">
              <w:rPr>
                <w:bCs/>
                <w:sz w:val="20"/>
                <w:szCs w:val="20"/>
              </w:rPr>
              <w:t>szt</w:t>
            </w:r>
            <w:proofErr w:type="gramEnd"/>
            <w:r w:rsidRPr="005D58A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DF31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1A7D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1662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5D58A3" w14:paraId="4FE279BB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92D9" w14:textId="41EBF322" w:rsidR="005D58A3" w:rsidRPr="005D58A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D58A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842C" w14:textId="1E9E4EF8" w:rsidR="005D58A3" w:rsidRPr="005D58A3" w:rsidRDefault="005D58A3" w:rsidP="005D58A3">
            <w:pPr>
              <w:rPr>
                <w:sz w:val="20"/>
                <w:szCs w:val="20"/>
              </w:rPr>
            </w:pPr>
            <w:r w:rsidRPr="005D58A3">
              <w:rPr>
                <w:sz w:val="20"/>
                <w:szCs w:val="20"/>
              </w:rPr>
              <w:t>Regał półotwarty 80x42x183h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50B2" w14:textId="70FE2A6C" w:rsidR="005D58A3" w:rsidRPr="005D58A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D58A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85CB" w14:textId="32894FF7" w:rsidR="005D58A3" w:rsidRPr="005D58A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5D58A3">
              <w:rPr>
                <w:bCs/>
                <w:sz w:val="20"/>
                <w:szCs w:val="20"/>
              </w:rPr>
              <w:t>szt</w:t>
            </w:r>
            <w:proofErr w:type="gramEnd"/>
            <w:r w:rsidRPr="005D58A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A160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78C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16E7" w14:textId="77777777" w:rsidR="005D58A3" w:rsidRPr="005D58A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1BE9BF87" w14:textId="77777777" w:rsidR="00F32C13" w:rsidRPr="00396A81" w:rsidRDefault="00F32C13" w:rsidP="00AA63EE">
      <w:pPr>
        <w:rPr>
          <w:kern w:val="20"/>
          <w:sz w:val="16"/>
          <w:szCs w:val="16"/>
        </w:rPr>
      </w:pPr>
    </w:p>
    <w:p w14:paraId="62875960" w14:textId="5B672598" w:rsidR="00AA63EE" w:rsidRPr="00EB4C91" w:rsidRDefault="00AA63EE" w:rsidP="00AA63EE">
      <w:pPr>
        <w:rPr>
          <w:b/>
          <w:bCs/>
          <w:spacing w:val="-8"/>
          <w:sz w:val="20"/>
          <w:szCs w:val="20"/>
          <w:highlight w:val="yellow"/>
        </w:rPr>
      </w:pPr>
      <w:r w:rsidRPr="00EB4C91">
        <w:rPr>
          <w:b/>
          <w:bCs/>
          <w:spacing w:val="-8"/>
          <w:sz w:val="20"/>
          <w:szCs w:val="20"/>
          <w:highlight w:val="yellow"/>
        </w:rPr>
        <w:t>Zad 2 Dostawa, montaż i ustawienie mebli dla Katedry Inżyni</w:t>
      </w:r>
      <w:r w:rsidR="00F32C13" w:rsidRPr="00EB4C91">
        <w:rPr>
          <w:b/>
          <w:bCs/>
          <w:spacing w:val="-8"/>
          <w:sz w:val="20"/>
          <w:szCs w:val="20"/>
          <w:highlight w:val="yellow"/>
        </w:rPr>
        <w:t xml:space="preserve">erii Materiałowej i Technologii </w:t>
      </w:r>
      <w:r w:rsidRPr="00EB4C91">
        <w:rPr>
          <w:b/>
          <w:bCs/>
          <w:spacing w:val="-8"/>
          <w:sz w:val="20"/>
          <w:szCs w:val="20"/>
          <w:highlight w:val="yellow"/>
        </w:rPr>
        <w:t>Budownictwa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F32C13" w14:paraId="63854041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9F94020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A1E04DB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CAD41DE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DC4A23D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B90C7AA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C48A5DE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A0FF8B5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61C52765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F32C13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F32C13" w14:paraId="7C2BB13D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F367" w14:textId="77777777" w:rsidR="00AA63EE" w:rsidRPr="00F32C13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7E94" w14:textId="738B81C7" w:rsidR="00AA63EE" w:rsidRPr="00F32C13" w:rsidRDefault="005D58A3" w:rsidP="005D58A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Biurko proste 137-140x65x74h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A42C" w14:textId="4A4C10B5" w:rsidR="00AA63EE" w:rsidRPr="00F32C1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EC7F" w14:textId="54B71CFB" w:rsidR="00AA63EE" w:rsidRPr="00F32C1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AD0A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1780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4C30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F32C13" w14:paraId="3EAA035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6F44" w14:textId="77777777" w:rsidR="005D58A3" w:rsidRPr="00F32C1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5228" w14:textId="674427B9" w:rsidR="005D58A3" w:rsidRPr="00F32C13" w:rsidRDefault="005D58A3" w:rsidP="005D58A3">
            <w:pPr>
              <w:rPr>
                <w:sz w:val="20"/>
                <w:szCs w:val="20"/>
              </w:rPr>
            </w:pPr>
            <w:proofErr w:type="gramStart"/>
            <w:r w:rsidRPr="00F32C13">
              <w:rPr>
                <w:sz w:val="20"/>
                <w:szCs w:val="20"/>
              </w:rPr>
              <w:t>Kontener  3 szufladowy</w:t>
            </w:r>
            <w:proofErr w:type="gramEnd"/>
            <w:r w:rsidRPr="00F32C13">
              <w:rPr>
                <w:sz w:val="20"/>
                <w:szCs w:val="20"/>
              </w:rPr>
              <w:t xml:space="preserve"> 43x55x61h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82D3" w14:textId="3752CB00" w:rsidR="005D58A3" w:rsidRPr="00F32C1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BEA2" w14:textId="7E42A1AD" w:rsidR="005D58A3" w:rsidRPr="00F32C13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087F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BA17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E8E9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F32C13" w14:paraId="01EE752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1280" w14:textId="77777777" w:rsidR="005D58A3" w:rsidRPr="00F32C1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6F93" w14:textId="35E9B702" w:rsidR="005D58A3" w:rsidRPr="00F32C13" w:rsidRDefault="005D58A3" w:rsidP="005D58A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Listwa odbojowa 150x30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2148" w14:textId="621E9E44" w:rsidR="005D58A3" w:rsidRPr="00F32C13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C0E9" w14:textId="22D4F9B4" w:rsidR="005D58A3" w:rsidRPr="00F32C13" w:rsidRDefault="00F32C1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</w:t>
            </w:r>
            <w:r w:rsidR="005D58A3" w:rsidRPr="00F32C13">
              <w:rPr>
                <w:bCs/>
                <w:sz w:val="20"/>
                <w:szCs w:val="20"/>
              </w:rPr>
              <w:t>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B14B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4D76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58B9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F32C13" w14:paraId="3E3A764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C2CC" w14:textId="77777777" w:rsidR="005D58A3" w:rsidRPr="00F32C1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CD3A" w14:textId="6FC214B7" w:rsidR="005D58A3" w:rsidRPr="00F32C13" w:rsidRDefault="005D58A3" w:rsidP="005D58A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Biurko proste</w:t>
            </w:r>
            <w:r w:rsidR="00F32C13" w:rsidRPr="00F32C13">
              <w:rPr>
                <w:sz w:val="20"/>
                <w:szCs w:val="20"/>
              </w:rPr>
              <w:t xml:space="preserve"> 137-140x65x74h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EEA2" w14:textId="514E575D" w:rsidR="005D58A3" w:rsidRPr="00F32C13" w:rsidRDefault="00F32C1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780C" w14:textId="14A1F6D1" w:rsidR="005D58A3" w:rsidRPr="00F32C13" w:rsidRDefault="00F32C1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2ADF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5D92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5220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D58A3" w:rsidRPr="00F32C13" w14:paraId="313BF5DE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8E22" w14:textId="77777777" w:rsidR="005D58A3" w:rsidRPr="00F32C13" w:rsidRDefault="005D58A3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905D" w14:textId="61B034CF" w:rsidR="005D58A3" w:rsidRPr="00F32C13" w:rsidRDefault="00F32C13" w:rsidP="005D58A3">
            <w:pPr>
              <w:rPr>
                <w:sz w:val="20"/>
                <w:szCs w:val="20"/>
              </w:rPr>
            </w:pPr>
            <w:proofErr w:type="gramStart"/>
            <w:r w:rsidRPr="00F32C13">
              <w:rPr>
                <w:sz w:val="20"/>
                <w:szCs w:val="20"/>
              </w:rPr>
              <w:t>Kontener  3 szufladowy</w:t>
            </w:r>
            <w:proofErr w:type="gramEnd"/>
            <w:r w:rsidRPr="00F32C13">
              <w:rPr>
                <w:sz w:val="20"/>
                <w:szCs w:val="20"/>
              </w:rPr>
              <w:t xml:space="preserve"> 43x55x61h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E360" w14:textId="3FE6CBCE" w:rsidR="005D58A3" w:rsidRPr="00F32C13" w:rsidRDefault="00F32C1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BE6E" w14:textId="192D8286" w:rsidR="005D58A3" w:rsidRPr="00F32C13" w:rsidRDefault="00F32C1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52A9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E8EC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832B" w14:textId="77777777" w:rsidR="005D58A3" w:rsidRPr="00F32C13" w:rsidRDefault="005D58A3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7E8927B1" w14:textId="77777777" w:rsidR="004049A4" w:rsidRPr="004966C9" w:rsidRDefault="004049A4" w:rsidP="00F32C13">
      <w:pPr>
        <w:rPr>
          <w:b/>
          <w:bCs/>
          <w:sz w:val="16"/>
          <w:szCs w:val="16"/>
          <w:highlight w:val="yellow"/>
        </w:rPr>
      </w:pPr>
    </w:p>
    <w:p w14:paraId="0EED5E97" w14:textId="77777777" w:rsidR="00AA63EE" w:rsidRPr="00EB4C91" w:rsidRDefault="00AA63EE" w:rsidP="00F32C13">
      <w:pPr>
        <w:rPr>
          <w:b/>
          <w:bCs/>
          <w:sz w:val="20"/>
          <w:szCs w:val="20"/>
        </w:rPr>
      </w:pPr>
      <w:r w:rsidRPr="00EB4C91">
        <w:rPr>
          <w:b/>
          <w:bCs/>
          <w:sz w:val="20"/>
          <w:szCs w:val="20"/>
          <w:highlight w:val="yellow"/>
        </w:rPr>
        <w:t xml:space="preserve">Zad 3 Dostawa, montaż i ustawienie mebli </w:t>
      </w:r>
      <w:proofErr w:type="gramStart"/>
      <w:r w:rsidRPr="00EB4C91">
        <w:rPr>
          <w:b/>
          <w:bCs/>
          <w:sz w:val="20"/>
          <w:szCs w:val="20"/>
          <w:highlight w:val="yellow"/>
        </w:rPr>
        <w:t>dla  Zakładu</w:t>
      </w:r>
      <w:proofErr w:type="gramEnd"/>
      <w:r w:rsidRPr="00EB4C91">
        <w:rPr>
          <w:b/>
          <w:bCs/>
          <w:sz w:val="20"/>
          <w:szCs w:val="20"/>
          <w:highlight w:val="yellow"/>
        </w:rPr>
        <w:t xml:space="preserve"> Inżynierii i Chemii Środowiska.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F32C13" w14:paraId="187DA306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4541931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9575AF3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748D033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F683002" w14:textId="77777777" w:rsidR="00AA63EE" w:rsidRPr="00F32C1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B06A3C1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8C4F396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6C19E7A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2CE9981F" w14:textId="77777777" w:rsidR="00AA63EE" w:rsidRPr="00F32C1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F32C13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F32C13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F32C13" w:rsidRPr="00F32C13" w14:paraId="346249F5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D4C7" w14:textId="5D68E222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A798" w14:textId="2A2B872B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Biurko. 140</w:t>
            </w:r>
            <w:proofErr w:type="gramStart"/>
            <w:r w:rsidRPr="00F32C13">
              <w:rPr>
                <w:sz w:val="20"/>
                <w:szCs w:val="20"/>
              </w:rPr>
              <w:t>x</w:t>
            </w:r>
            <w:proofErr w:type="gramEnd"/>
            <w:r w:rsidRPr="00F32C13">
              <w:rPr>
                <w:sz w:val="20"/>
                <w:szCs w:val="20"/>
              </w:rPr>
              <w:t>70x75h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28C4" w14:textId="62ED3B8F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CA09" w14:textId="49C42858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8527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E064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126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7F215B3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1CF6" w14:textId="754E7199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E4DC" w14:textId="008DF789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color w:val="00000A"/>
                <w:sz w:val="20"/>
                <w:szCs w:val="20"/>
              </w:rPr>
              <w:t xml:space="preserve">Kontener mobilny </w:t>
            </w:r>
            <w:r w:rsidRPr="00F32C13">
              <w:rPr>
                <w:sz w:val="20"/>
                <w:szCs w:val="20"/>
              </w:rPr>
              <w:t>40x60x60h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7714" w14:textId="615DF75E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2C15" w14:textId="054CA06C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03B6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2E0B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1612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7E25486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79C2" w14:textId="6421873F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DF12" w14:textId="740D5B8C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Stół. 140</w:t>
            </w:r>
            <w:proofErr w:type="gramStart"/>
            <w:r w:rsidRPr="00F32C13">
              <w:rPr>
                <w:sz w:val="20"/>
                <w:szCs w:val="20"/>
              </w:rPr>
              <w:t>x</w:t>
            </w:r>
            <w:proofErr w:type="gramEnd"/>
            <w:r w:rsidRPr="00F32C13">
              <w:rPr>
                <w:sz w:val="20"/>
                <w:szCs w:val="20"/>
              </w:rPr>
              <w:t>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75FB" w14:textId="070278D0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D9C1" w14:textId="4FE9EC66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841A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9BC3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31CD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5AF430E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645C" w14:textId="7CB26D8C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E26E" w14:textId="49F22114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Szafa ubraniowa wąska. 55</w:t>
            </w:r>
            <w:proofErr w:type="gramStart"/>
            <w:r w:rsidRPr="00F32C13">
              <w:rPr>
                <w:sz w:val="20"/>
                <w:szCs w:val="20"/>
              </w:rPr>
              <w:t>x</w:t>
            </w:r>
            <w:proofErr w:type="gramEnd"/>
            <w:r w:rsidRPr="00F32C13">
              <w:rPr>
                <w:sz w:val="20"/>
                <w:szCs w:val="20"/>
              </w:rPr>
              <w:t>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7AF6" w14:textId="3076A259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29E1" w14:textId="5C1ED394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4F9D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20B1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D3EF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798B85D5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31A6" w14:textId="34C8214E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84AC" w14:textId="5BE57EE4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Szafa aktowa. 80</w:t>
            </w:r>
            <w:proofErr w:type="gramStart"/>
            <w:r w:rsidRPr="00F32C13">
              <w:rPr>
                <w:sz w:val="20"/>
                <w:szCs w:val="20"/>
              </w:rPr>
              <w:t>x</w:t>
            </w:r>
            <w:proofErr w:type="gramEnd"/>
            <w:r w:rsidRPr="00F32C13">
              <w:rPr>
                <w:sz w:val="20"/>
                <w:szCs w:val="20"/>
              </w:rPr>
              <w:t>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8C61" w14:textId="5BCDA27F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5388" w14:textId="4832C8F0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70A3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3BA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9E58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7825300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7285" w14:textId="3057D661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2040" w14:textId="277000A3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Szafka aktowa niska 80x39x110h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F91C" w14:textId="0ED53659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9A69" w14:textId="18EAB1A9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95EB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483D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2D58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137112D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FA42" w14:textId="326A3AA0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87A6" w14:textId="24161D3C" w:rsidR="00F32C13" w:rsidRPr="00F32C13" w:rsidRDefault="00F32C13" w:rsidP="00F32C13">
            <w:pPr>
              <w:rPr>
                <w:sz w:val="20"/>
                <w:szCs w:val="20"/>
              </w:rPr>
            </w:pPr>
            <w:proofErr w:type="gramStart"/>
            <w:r w:rsidRPr="00F32C13">
              <w:rPr>
                <w:sz w:val="20"/>
                <w:szCs w:val="20"/>
              </w:rPr>
              <w:t>Regał  wiszący</w:t>
            </w:r>
            <w:proofErr w:type="gramEnd"/>
            <w:r w:rsidRPr="00F32C13">
              <w:rPr>
                <w:sz w:val="20"/>
                <w:szCs w:val="20"/>
              </w:rPr>
              <w:t xml:space="preserve"> 80x40x40h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C4B2" w14:textId="204984A2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AEE4" w14:textId="1F4F5CE9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2C95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1C1C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18B0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6960B4F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DE8D" w14:textId="78320802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B691" w14:textId="6F07C598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Szafka gospodarcza wisząca 120x32x72h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AF85" w14:textId="183442C5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48CC" w14:textId="42AC0E2B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9EE4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5011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81B4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FD08001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FAC5" w14:textId="6B92E28C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4316" w14:textId="59E1311B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Szafka gospodarcza stojąca 40x60x86h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95EE" w14:textId="2F25C348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BDBA" w14:textId="1A85F24B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627C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07AF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C035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DDB05E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6BD3" w14:textId="0E945523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3DA4" w14:textId="155F8F6D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9B10" w14:textId="0E0E0631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9BFD" w14:textId="1FACE849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765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5968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AAD8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32C13" w:rsidRPr="00F32C13" w14:paraId="27AF15E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E33A" w14:textId="16187E3D" w:rsidR="00F32C13" w:rsidRPr="00F32C13" w:rsidRDefault="00F32C13" w:rsidP="00F32C1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F32C1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08A7" w14:textId="44AF9FF5" w:rsidR="00F32C13" w:rsidRPr="00F32C13" w:rsidRDefault="00F32C13" w:rsidP="00F32C13">
            <w:pPr>
              <w:rPr>
                <w:sz w:val="20"/>
                <w:szCs w:val="20"/>
              </w:rPr>
            </w:pPr>
            <w:r w:rsidRPr="00F32C13">
              <w:rPr>
                <w:sz w:val="20"/>
                <w:szCs w:val="20"/>
              </w:rPr>
              <w:t>Krzesło.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CDAD" w14:textId="209863E1" w:rsidR="00F32C13" w:rsidRPr="00F32C13" w:rsidRDefault="00F32C13" w:rsidP="00F32C1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F32C13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4BFB" w14:textId="777AAA35" w:rsidR="00F32C13" w:rsidRPr="00F32C13" w:rsidRDefault="00F32C13" w:rsidP="00F32C1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32C13">
              <w:rPr>
                <w:bCs/>
                <w:sz w:val="20"/>
                <w:szCs w:val="20"/>
              </w:rPr>
              <w:t>szt</w:t>
            </w:r>
            <w:proofErr w:type="gramEnd"/>
            <w:r w:rsidRPr="00F32C1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7F67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5421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5B4B" w14:textId="77777777" w:rsidR="00F32C13" w:rsidRPr="00F32C13" w:rsidRDefault="00F32C13" w:rsidP="00F32C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2F59465E" w14:textId="77777777" w:rsidR="00AA63EE" w:rsidRPr="004966C9" w:rsidRDefault="00AA63EE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14:paraId="268F5CBF" w14:textId="77777777" w:rsidR="00AA63EE" w:rsidRPr="00EB4C91" w:rsidRDefault="00AA63EE" w:rsidP="00F32C13">
      <w:pPr>
        <w:rPr>
          <w:b/>
          <w:bCs/>
          <w:sz w:val="20"/>
          <w:szCs w:val="20"/>
        </w:rPr>
      </w:pPr>
      <w:r w:rsidRPr="00EB4C91">
        <w:rPr>
          <w:b/>
          <w:bCs/>
          <w:sz w:val="20"/>
          <w:szCs w:val="20"/>
          <w:highlight w:val="yellow"/>
        </w:rPr>
        <w:t>Zad 4 Dostawa, montaż i ustawienie mebli dla Katedry Odlewnictwa i Spawalnictwa</w:t>
      </w:r>
      <w:r w:rsidRPr="00EB4C91">
        <w:rPr>
          <w:b/>
          <w:bCs/>
          <w:sz w:val="20"/>
          <w:szCs w:val="20"/>
        </w:rPr>
        <w:t xml:space="preserve"> 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684E09" w14:paraId="00B6DB3A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12CA533" w14:textId="77777777" w:rsidR="00AA63EE" w:rsidRPr="00684E09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4E09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8CA8818" w14:textId="77777777" w:rsidR="00AA63EE" w:rsidRPr="00684E09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CD3D024" w14:textId="77777777" w:rsidR="00AA63EE" w:rsidRPr="00684E09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4E4E398" w14:textId="77777777" w:rsidR="00AA63EE" w:rsidRPr="00684E09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BFC3B5A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67DAC5B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E4A15E4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7B36CF2D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684E09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684E09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DB5C3B" w:rsidRPr="00684E09" w14:paraId="1DF4669C" w14:textId="77777777" w:rsidTr="000C666C">
        <w:trPr>
          <w:trHeight w:val="295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4574" w14:textId="116A1AB5" w:rsidR="00DB5C3B" w:rsidRPr="00684E09" w:rsidRDefault="00DB5C3B" w:rsidP="00DB5C3B">
            <w:pPr>
              <w:rPr>
                <w:b/>
                <w:bCs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sz w:val="20"/>
                <w:szCs w:val="20"/>
                <w:u w:val="single"/>
              </w:rPr>
              <w:t>Sala E-7</w:t>
            </w:r>
          </w:p>
        </w:tc>
      </w:tr>
      <w:tr w:rsidR="00AA63EE" w:rsidRPr="00684E09" w14:paraId="7824762E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E683" w14:textId="33F8E047" w:rsidR="00AA63EE" w:rsidRPr="00684E09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EA0A" w14:textId="5C3F0CFA" w:rsidR="00AA63EE" w:rsidRPr="00684E09" w:rsidRDefault="00DB5C3B" w:rsidP="005D58A3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Stół prostokątny. 120</w:t>
            </w:r>
            <w:proofErr w:type="gramStart"/>
            <w:r w:rsidRPr="00684E09">
              <w:rPr>
                <w:sz w:val="20"/>
                <w:szCs w:val="20"/>
              </w:rPr>
              <w:t>x</w:t>
            </w:r>
            <w:proofErr w:type="gramEnd"/>
            <w:r w:rsidRPr="00684E09">
              <w:rPr>
                <w:sz w:val="20"/>
                <w:szCs w:val="20"/>
              </w:rPr>
              <w:t>60x72,8h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3453" w14:textId="79E1B87F" w:rsidR="00AA63EE" w:rsidRPr="00684E09" w:rsidRDefault="00DB5C3B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FF33" w14:textId="05BDC6C5" w:rsidR="00AA63EE" w:rsidRPr="00684E09" w:rsidRDefault="00DB5C3B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1BB6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DE8C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7AFF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684E09" w14:paraId="34F2782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B1FB" w14:textId="5FA0B97D" w:rsidR="00AA63EE" w:rsidRPr="00684E09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lastRenderedPageBreak/>
              <w:t>2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B9FC" w14:textId="63A0189C" w:rsidR="00AA63EE" w:rsidRPr="00684E09" w:rsidRDefault="00043471" w:rsidP="005D58A3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Biurko z szafką dla prowadzącego. 120</w:t>
            </w:r>
            <w:proofErr w:type="gramStart"/>
            <w:r w:rsidRPr="00684E09">
              <w:rPr>
                <w:sz w:val="20"/>
                <w:szCs w:val="20"/>
              </w:rPr>
              <w:t>x</w:t>
            </w:r>
            <w:proofErr w:type="gramEnd"/>
            <w:r w:rsidRPr="00684E09">
              <w:rPr>
                <w:sz w:val="20"/>
                <w:szCs w:val="20"/>
              </w:rPr>
              <w:t>60x75h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BD2E" w14:textId="694C5F0E" w:rsidR="00AA63EE" w:rsidRPr="00684E09" w:rsidRDefault="00043471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763D" w14:textId="1AA3250C" w:rsidR="00AA63EE" w:rsidRPr="00684E09" w:rsidRDefault="00043471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C48D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0626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D119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684E09" w14:paraId="5863C6D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9834" w14:textId="19D878DA" w:rsidR="00AA63EE" w:rsidRPr="00684E09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3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D34A" w14:textId="41A788FB" w:rsidR="00AA63EE" w:rsidRPr="00684E09" w:rsidRDefault="00043471" w:rsidP="005D58A3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93E6" w14:textId="0BBF36D7" w:rsidR="00AA63EE" w:rsidRPr="00684E09" w:rsidRDefault="00043471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CC79" w14:textId="7FD0F148" w:rsidR="00AA63EE" w:rsidRPr="00684E09" w:rsidRDefault="00043471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29B4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C006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73A8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684E09" w14:paraId="5F3A54E0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81D8" w14:textId="20A0F746" w:rsidR="00AA63EE" w:rsidRPr="00684E09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4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F23D" w14:textId="2D6EEA49" w:rsidR="00AA63EE" w:rsidRPr="00684E09" w:rsidRDefault="00043471" w:rsidP="005D58A3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05E5" w14:textId="3F260A3E" w:rsidR="00AA63EE" w:rsidRPr="00684E09" w:rsidRDefault="00043471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0613" w14:textId="0DC552A4" w:rsidR="00AA63EE" w:rsidRPr="00684E09" w:rsidRDefault="00043471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BF52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A460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CCD1" w14:textId="77777777" w:rsidR="00AA63EE" w:rsidRPr="00684E09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43471" w:rsidRPr="00684E09" w14:paraId="6B03B73B" w14:textId="77777777" w:rsidTr="00043471">
        <w:trPr>
          <w:trHeight w:val="307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4256" w14:textId="0BB27FFE" w:rsidR="00043471" w:rsidRPr="00684E09" w:rsidRDefault="00043471" w:rsidP="00043471">
            <w:pPr>
              <w:rPr>
                <w:b/>
                <w:bCs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sz w:val="20"/>
                <w:szCs w:val="20"/>
                <w:u w:val="single"/>
              </w:rPr>
              <w:t>Sala E-10</w:t>
            </w:r>
            <w:r w:rsidRPr="00684E09">
              <w:rPr>
                <w:bCs/>
                <w:sz w:val="20"/>
                <w:szCs w:val="20"/>
              </w:rPr>
              <w:t>.</w:t>
            </w:r>
          </w:p>
        </w:tc>
      </w:tr>
      <w:tr w:rsidR="00043471" w:rsidRPr="00684E09" w14:paraId="66B8A40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C49A" w14:textId="5A3AF51F" w:rsidR="00043471" w:rsidRPr="00684E09" w:rsidRDefault="00043471" w:rsidP="00043471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5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406E" w14:textId="624634D6" w:rsidR="00043471" w:rsidRPr="00684E09" w:rsidRDefault="00043471" w:rsidP="00043471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Stół prostokątny</w:t>
            </w:r>
            <w:r w:rsidR="008E33C7" w:rsidRPr="00684E09">
              <w:rPr>
                <w:sz w:val="20"/>
                <w:szCs w:val="20"/>
              </w:rPr>
              <w:t xml:space="preserve"> 120x60x72,8h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98CD" w14:textId="3A65DD5E" w:rsidR="00043471" w:rsidRPr="00684E09" w:rsidRDefault="008E33C7" w:rsidP="00043471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A5F9" w14:textId="78FA65CA" w:rsidR="00043471" w:rsidRPr="00684E09" w:rsidRDefault="00043471" w:rsidP="0004347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0F75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D8B7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BCD2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43471" w:rsidRPr="00684E09" w14:paraId="7639662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5F72" w14:textId="22DA850C" w:rsidR="00043471" w:rsidRPr="00684E09" w:rsidRDefault="008E33C7" w:rsidP="00043471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6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7147" w14:textId="2DC0DEC2" w:rsidR="00043471" w:rsidRPr="00684E09" w:rsidRDefault="008E33C7" w:rsidP="00043471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Biurko z szafką dla prowadzącego 120x60x75h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9AF7" w14:textId="2E4BE010" w:rsidR="00043471" w:rsidRPr="00684E09" w:rsidRDefault="008E33C7" w:rsidP="00043471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DE68" w14:textId="391FFEC1" w:rsidR="00043471" w:rsidRPr="00684E09" w:rsidRDefault="00043471" w:rsidP="0004347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0C2D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16BA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CB7D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43471" w:rsidRPr="00684E09" w14:paraId="286B977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0BCA" w14:textId="342EEE95" w:rsidR="00043471" w:rsidRPr="00684E09" w:rsidRDefault="006F1255" w:rsidP="00043471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7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ED5" w14:textId="1DADBE6C" w:rsidR="00043471" w:rsidRPr="00684E09" w:rsidRDefault="006F1255" w:rsidP="00043471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D892" w14:textId="5EC86BA7" w:rsidR="00043471" w:rsidRPr="00684E09" w:rsidRDefault="006F1255" w:rsidP="00043471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2370" w14:textId="1B7CFC12" w:rsidR="00043471" w:rsidRPr="00684E09" w:rsidRDefault="00043471" w:rsidP="0004347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3215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F5CE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BB71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43471" w:rsidRPr="00684E09" w14:paraId="5518F54D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3AD0" w14:textId="0783A013" w:rsidR="00043471" w:rsidRPr="00684E09" w:rsidRDefault="00ED209E" w:rsidP="00043471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8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E75F" w14:textId="26AEDF00" w:rsidR="00043471" w:rsidRPr="00684E09" w:rsidRDefault="006F1255" w:rsidP="00043471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0EFC" w14:textId="144118E9" w:rsidR="00043471" w:rsidRPr="00684E09" w:rsidRDefault="00ED209E" w:rsidP="00043471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D3D5" w14:textId="20656230" w:rsidR="00043471" w:rsidRPr="00684E09" w:rsidRDefault="00ED209E" w:rsidP="0004347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56A5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9744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BC56" w14:textId="77777777" w:rsidR="00043471" w:rsidRPr="00684E09" w:rsidRDefault="00043471" w:rsidP="000434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209E" w:rsidRPr="00684E09" w14:paraId="468F9EA5" w14:textId="77777777" w:rsidTr="000C666C">
        <w:trPr>
          <w:trHeight w:val="143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B724" w14:textId="76E71333" w:rsidR="00ED209E" w:rsidRPr="00684E09" w:rsidRDefault="00ED209E" w:rsidP="000C666C">
            <w:pPr>
              <w:rPr>
                <w:b/>
                <w:bCs/>
                <w:sz w:val="20"/>
                <w:szCs w:val="20"/>
                <w:u w:val="single"/>
              </w:rPr>
            </w:pPr>
            <w:r w:rsidRPr="00684E09">
              <w:rPr>
                <w:b/>
                <w:bCs/>
                <w:sz w:val="20"/>
                <w:szCs w:val="20"/>
                <w:u w:val="single"/>
              </w:rPr>
              <w:t>Sala E -108</w:t>
            </w:r>
          </w:p>
        </w:tc>
      </w:tr>
      <w:tr w:rsidR="00ED209E" w:rsidRPr="00684E09" w14:paraId="7D09FB5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0ABD" w14:textId="6DC0E4E6" w:rsidR="00ED209E" w:rsidRPr="00684E09" w:rsidRDefault="00ED209E" w:rsidP="00ED209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9</w:t>
            </w:r>
            <w:r w:rsidR="000C666C" w:rsidRPr="00684E0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CDAD" w14:textId="7D5C7856" w:rsidR="00ED209E" w:rsidRPr="00684E09" w:rsidRDefault="00ED209E" w:rsidP="00ED209E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Stół prostokątny</w:t>
            </w:r>
            <w:r w:rsidR="000C666C" w:rsidRPr="00684E09">
              <w:rPr>
                <w:sz w:val="20"/>
                <w:szCs w:val="20"/>
              </w:rPr>
              <w:t>120x60x72,8h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3798" w14:textId="5F81730D" w:rsidR="00ED209E" w:rsidRPr="00684E09" w:rsidRDefault="000C666C" w:rsidP="00ED209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A293" w14:textId="55A0E270" w:rsidR="00ED209E" w:rsidRPr="00684E09" w:rsidRDefault="00ED209E" w:rsidP="00ED209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D205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E3F5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F531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209E" w:rsidRPr="00684E09" w14:paraId="2D5AA672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C1F7" w14:textId="346F4A8A" w:rsidR="00ED209E" w:rsidRPr="00684E09" w:rsidRDefault="000C666C" w:rsidP="00ED209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0D00" w14:textId="09E25B9D" w:rsidR="00ED209E" w:rsidRPr="00684E09" w:rsidRDefault="000C666C" w:rsidP="00ED209E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Biurko z szafką dla prowadzącego. 140</w:t>
            </w:r>
            <w:proofErr w:type="gramStart"/>
            <w:r w:rsidRPr="00684E09">
              <w:rPr>
                <w:sz w:val="20"/>
                <w:szCs w:val="20"/>
              </w:rPr>
              <w:t>x</w:t>
            </w:r>
            <w:proofErr w:type="gramEnd"/>
            <w:r w:rsidRPr="00684E09">
              <w:rPr>
                <w:sz w:val="20"/>
                <w:szCs w:val="20"/>
              </w:rPr>
              <w:t>70x75h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A4E6" w14:textId="4BE15A4B" w:rsidR="00ED209E" w:rsidRPr="00684E09" w:rsidRDefault="000C666C" w:rsidP="00ED209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D49D" w14:textId="181BB7A9" w:rsidR="00ED209E" w:rsidRPr="00684E09" w:rsidRDefault="00ED209E" w:rsidP="00ED209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4254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2AA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713B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209E" w:rsidRPr="00684E09" w14:paraId="62E623ED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3476" w14:textId="2C8B634E" w:rsidR="00ED209E" w:rsidRPr="00684E09" w:rsidRDefault="000C666C" w:rsidP="00ED209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8DC1" w14:textId="08E3CFFD" w:rsidR="00ED209E" w:rsidRPr="00684E09" w:rsidRDefault="000C666C" w:rsidP="00ED209E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D464" w14:textId="5B99C380" w:rsidR="00ED209E" w:rsidRPr="00684E09" w:rsidRDefault="000C666C" w:rsidP="00ED209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F1C4" w14:textId="7A61811E" w:rsidR="00ED209E" w:rsidRPr="00684E09" w:rsidRDefault="00ED209E" w:rsidP="00ED209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CEC8F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E344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A62E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D209E" w:rsidRPr="00684E09" w14:paraId="6D068DA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B30B" w14:textId="7A6D72A3" w:rsidR="00ED209E" w:rsidRPr="00684E09" w:rsidRDefault="000C666C" w:rsidP="00ED209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A1D0" w14:textId="488A9E32" w:rsidR="00ED209E" w:rsidRPr="00684E09" w:rsidRDefault="000C666C" w:rsidP="00ED209E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62EE" w14:textId="309BD88D" w:rsidR="00ED209E" w:rsidRPr="00684E09" w:rsidRDefault="000C666C" w:rsidP="00ED209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3168" w14:textId="09A35AFB" w:rsidR="00ED209E" w:rsidRPr="00684E09" w:rsidRDefault="00ED209E" w:rsidP="00ED209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40AA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AA74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DECE" w14:textId="77777777" w:rsidR="00ED209E" w:rsidRPr="00684E09" w:rsidRDefault="00ED209E" w:rsidP="00ED20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C666C" w:rsidRPr="00684E09" w14:paraId="6227B3D1" w14:textId="77777777" w:rsidTr="000C666C">
        <w:trPr>
          <w:trHeight w:val="287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7ADA" w14:textId="7DDDFEF3" w:rsidR="000C666C" w:rsidRPr="00684E09" w:rsidRDefault="000C666C" w:rsidP="000C666C">
            <w:pPr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Sala E-109</w:t>
            </w:r>
          </w:p>
        </w:tc>
      </w:tr>
      <w:tr w:rsidR="002A10F6" w:rsidRPr="00684E09" w14:paraId="071ACFC9" w14:textId="77777777" w:rsidTr="00230B32">
        <w:trPr>
          <w:trHeight w:val="40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87C4" w14:textId="104F9111" w:rsidR="002A10F6" w:rsidRPr="00684E09" w:rsidRDefault="002A10F6" w:rsidP="002A10F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1E6D" w14:textId="4D6B922E" w:rsidR="002A10F6" w:rsidRPr="00684E09" w:rsidRDefault="002A10F6" w:rsidP="002A10F6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Stół prostokątny 120x60x72,8h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2C97" w14:textId="32D3D92F" w:rsidR="002A10F6" w:rsidRPr="00684E09" w:rsidRDefault="002A10F6" w:rsidP="002A10F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7365" w14:textId="2C9658CB" w:rsidR="002A10F6" w:rsidRPr="00684E09" w:rsidRDefault="002A10F6" w:rsidP="002A10F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E207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F572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D427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A10F6" w:rsidRPr="00684E09" w14:paraId="19917FB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DC1B" w14:textId="2161944E" w:rsidR="002A10F6" w:rsidRPr="00684E09" w:rsidRDefault="002A10F6" w:rsidP="002A10F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E055" w14:textId="1A771571" w:rsidR="002A10F6" w:rsidRPr="00684E09" w:rsidRDefault="002A10F6" w:rsidP="002A10F6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Biurko z szafką 120x60x75h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05A2" w14:textId="06B7E366" w:rsidR="002A10F6" w:rsidRPr="00684E09" w:rsidRDefault="006F3954" w:rsidP="002A10F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C8C7" w14:textId="1ED91C3F" w:rsidR="002A10F6" w:rsidRPr="00684E09" w:rsidRDefault="002A10F6" w:rsidP="002A10F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6B96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258C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2D59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A10F6" w:rsidRPr="00684E09" w14:paraId="5E0306A9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F482" w14:textId="3783354D" w:rsidR="002A10F6" w:rsidRPr="00684E09" w:rsidRDefault="002A10F6" w:rsidP="002A10F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C871" w14:textId="0F312C98" w:rsidR="002A10F6" w:rsidRPr="00684E09" w:rsidRDefault="006F3954" w:rsidP="002A10F6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46C7" w14:textId="3752D343" w:rsidR="002A10F6" w:rsidRPr="00684E09" w:rsidRDefault="006F3954" w:rsidP="002A10F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352F" w14:textId="0A1D4EB8" w:rsidR="002A10F6" w:rsidRPr="00684E09" w:rsidRDefault="002A10F6" w:rsidP="002A10F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0D56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E19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6777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A10F6" w:rsidRPr="00684E09" w14:paraId="63F808E9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E0A9" w14:textId="7F7F7A17" w:rsidR="002A10F6" w:rsidRPr="00684E09" w:rsidRDefault="006F3954" w:rsidP="002A10F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884B" w14:textId="418E67CE" w:rsidR="002A10F6" w:rsidRPr="00684E09" w:rsidRDefault="006F3954" w:rsidP="002A10F6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Krzesło stacjonarne na ramie na 4 nogach.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5101" w14:textId="731AF2C1" w:rsidR="002A10F6" w:rsidRPr="00684E09" w:rsidRDefault="006F3954" w:rsidP="002A10F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7034" w14:textId="2AE194FE" w:rsidR="002A10F6" w:rsidRPr="00684E09" w:rsidRDefault="006F3954" w:rsidP="002A10F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3064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3A54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85BA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A10F6" w:rsidRPr="00684E09" w14:paraId="61DE22A5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F23E" w14:textId="587BD2DE" w:rsidR="002A10F6" w:rsidRPr="00684E09" w:rsidRDefault="006F3954" w:rsidP="002A10F6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684E09"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0706" w14:textId="7D67B703" w:rsidR="002A10F6" w:rsidRPr="00684E09" w:rsidRDefault="002E16E9" w:rsidP="002A10F6">
            <w:pPr>
              <w:rPr>
                <w:sz w:val="20"/>
                <w:szCs w:val="20"/>
              </w:rPr>
            </w:pPr>
            <w:r w:rsidRPr="00684E09">
              <w:rPr>
                <w:sz w:val="20"/>
                <w:szCs w:val="20"/>
              </w:rPr>
              <w:t>Tablica rozkładana magnetyczna</w:t>
            </w:r>
            <w:r w:rsidR="00684E09" w:rsidRPr="00684E09">
              <w:rPr>
                <w:sz w:val="20"/>
                <w:szCs w:val="20"/>
              </w:rPr>
              <w:t xml:space="preserve"> 100x150/300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2FA2" w14:textId="0EE4E9BA" w:rsidR="002A10F6" w:rsidRPr="00684E09" w:rsidRDefault="00684E09" w:rsidP="002A10F6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4E09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2FB8" w14:textId="79FF32A0" w:rsidR="002A10F6" w:rsidRPr="00684E09" w:rsidRDefault="00684E09" w:rsidP="002A10F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684E09">
              <w:rPr>
                <w:bCs/>
                <w:sz w:val="20"/>
                <w:szCs w:val="20"/>
              </w:rPr>
              <w:t>szt</w:t>
            </w:r>
            <w:proofErr w:type="gramEnd"/>
            <w:r w:rsidRPr="00684E0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85D3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E3A4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EB50" w14:textId="77777777" w:rsidR="002A10F6" w:rsidRPr="00684E09" w:rsidRDefault="002A10F6" w:rsidP="002A10F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35D2" w:rsidRPr="00684E09" w14:paraId="4EEF9338" w14:textId="77777777" w:rsidTr="00AD35D2">
        <w:trPr>
          <w:trHeight w:val="189"/>
          <w:jc w:val="center"/>
        </w:trPr>
        <w:tc>
          <w:tcPr>
            <w:tcW w:w="11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F729" w14:textId="1A324B31" w:rsidR="00AD35D2" w:rsidRPr="00CB52B7" w:rsidRDefault="00AD35D2" w:rsidP="00AD35D2">
            <w:pPr>
              <w:rPr>
                <w:b/>
                <w:bCs/>
                <w:sz w:val="20"/>
                <w:szCs w:val="20"/>
              </w:rPr>
            </w:pPr>
            <w:r w:rsidRPr="00CB52B7">
              <w:rPr>
                <w:b/>
                <w:bCs/>
                <w:sz w:val="20"/>
                <w:szCs w:val="20"/>
              </w:rPr>
              <w:t>Sala E-110</w:t>
            </w:r>
          </w:p>
        </w:tc>
      </w:tr>
      <w:tr w:rsidR="00AD35D2" w:rsidRPr="00684E09" w14:paraId="69D1DBA4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89AB" w14:textId="76BBBBBD" w:rsidR="00AD35D2" w:rsidRPr="00CB52B7" w:rsidRDefault="00AD35D2" w:rsidP="00AD35D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CB52B7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40AF" w14:textId="541F9320" w:rsidR="00AD35D2" w:rsidRPr="00CB52B7" w:rsidRDefault="00AD35D2" w:rsidP="00AD35D2">
            <w:pPr>
              <w:rPr>
                <w:sz w:val="20"/>
                <w:szCs w:val="20"/>
              </w:rPr>
            </w:pPr>
            <w:r w:rsidRPr="00CB52B7">
              <w:rPr>
                <w:sz w:val="20"/>
                <w:szCs w:val="20"/>
              </w:rPr>
              <w:t>Stół prostokątny. 160</w:t>
            </w:r>
            <w:proofErr w:type="gramStart"/>
            <w:r w:rsidRPr="00CB52B7">
              <w:rPr>
                <w:sz w:val="20"/>
                <w:szCs w:val="20"/>
              </w:rPr>
              <w:t>x</w:t>
            </w:r>
            <w:proofErr w:type="gramEnd"/>
            <w:r w:rsidRPr="00CB52B7">
              <w:rPr>
                <w:sz w:val="20"/>
                <w:szCs w:val="20"/>
              </w:rPr>
              <w:t>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5D92" w14:textId="1B59080F" w:rsidR="00AD35D2" w:rsidRPr="00CB52B7" w:rsidRDefault="00AD35D2" w:rsidP="00AD35D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CB52B7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59B2" w14:textId="2A7343E7" w:rsidR="00AD35D2" w:rsidRPr="00CB52B7" w:rsidRDefault="00AD35D2" w:rsidP="00AD35D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CB52B7">
              <w:rPr>
                <w:bCs/>
                <w:sz w:val="20"/>
                <w:szCs w:val="20"/>
              </w:rPr>
              <w:t>szt</w:t>
            </w:r>
            <w:proofErr w:type="gramEnd"/>
            <w:r w:rsidRPr="00CB52B7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C939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5517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34D7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D35D2" w:rsidRPr="00684E09" w14:paraId="5329D33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EE0A" w14:textId="1B1E434A" w:rsidR="00AD35D2" w:rsidRPr="00CB52B7" w:rsidRDefault="00AD35D2" w:rsidP="00AD35D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CB52B7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E85A" w14:textId="6A31E4F3" w:rsidR="00AD35D2" w:rsidRPr="00CB52B7" w:rsidRDefault="00AD35D2" w:rsidP="00AD35D2">
            <w:pPr>
              <w:rPr>
                <w:sz w:val="20"/>
                <w:szCs w:val="20"/>
              </w:rPr>
            </w:pPr>
            <w:r w:rsidRPr="00CB52B7">
              <w:rPr>
                <w:sz w:val="20"/>
                <w:szCs w:val="20"/>
              </w:rPr>
              <w:t>Krzesło.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7BB1" w14:textId="17292442" w:rsidR="00AD35D2" w:rsidRPr="00CB52B7" w:rsidRDefault="00AD35D2" w:rsidP="00AD35D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CB52B7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1B95" w14:textId="2300B176" w:rsidR="00AD35D2" w:rsidRPr="00CB52B7" w:rsidRDefault="00AD35D2" w:rsidP="00AD35D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CB52B7">
              <w:rPr>
                <w:bCs/>
                <w:sz w:val="20"/>
                <w:szCs w:val="20"/>
              </w:rPr>
              <w:t>szt</w:t>
            </w:r>
            <w:proofErr w:type="gramEnd"/>
            <w:r w:rsidRPr="00CB52B7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E1EB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673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F111" w14:textId="77777777" w:rsidR="00AD35D2" w:rsidRPr="00684E09" w:rsidRDefault="00AD35D2" w:rsidP="00AD35D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3A54B9B3" w14:textId="77777777" w:rsidR="005F17C9" w:rsidRPr="00EB4C91" w:rsidRDefault="005F17C9" w:rsidP="00AA63EE">
      <w:pPr>
        <w:rPr>
          <w:b/>
          <w:bCs/>
          <w:sz w:val="16"/>
          <w:szCs w:val="16"/>
          <w:highlight w:val="yellow"/>
        </w:rPr>
      </w:pPr>
    </w:p>
    <w:p w14:paraId="5A0970F6" w14:textId="77777777" w:rsidR="00AA63EE" w:rsidRPr="005F17C9" w:rsidRDefault="00AA63EE" w:rsidP="00AA63EE">
      <w:pPr>
        <w:rPr>
          <w:b/>
          <w:bCs/>
          <w:sz w:val="20"/>
          <w:szCs w:val="20"/>
          <w:highlight w:val="yellow"/>
        </w:rPr>
      </w:pPr>
      <w:r w:rsidRPr="005F17C9">
        <w:rPr>
          <w:b/>
          <w:bCs/>
          <w:sz w:val="20"/>
          <w:szCs w:val="20"/>
          <w:highlight w:val="yellow"/>
        </w:rPr>
        <w:t>Zad 5 Dostawa, montaż i ustawienie mebli dla Katedry Pojazdów Samochodowych i Inżynierii Transportu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AA3933" w14:paraId="060B9D85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821A124" w14:textId="77777777" w:rsidR="00AA63EE" w:rsidRPr="00AA393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933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D2FD76B" w14:textId="77777777" w:rsidR="00AA63EE" w:rsidRPr="00AA393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F67E8BA" w14:textId="77777777" w:rsidR="00AA63EE" w:rsidRPr="00AA393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0582501" w14:textId="77777777" w:rsidR="00AA63EE" w:rsidRPr="00AA3933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0904D89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AFB671F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9AFFD22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color w:val="000000"/>
                <w:sz w:val="20"/>
                <w:szCs w:val="20"/>
                <w:u w:val="single"/>
              </w:rPr>
              <w:t xml:space="preserve">Nazwa producenta oraz nazwa marki/modelu, nr katalogowy oferowanego </w:t>
            </w:r>
            <w:r w:rsidRPr="00AA3933"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produktu nadany przez producenta.</w:t>
            </w:r>
          </w:p>
          <w:p w14:paraId="5F8ED844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AA3933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AA3933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AA3933" w14:paraId="6B634D0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B19D" w14:textId="77777777" w:rsidR="00AA63EE" w:rsidRPr="00AA3933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93A6" w14:textId="0552ACDC" w:rsidR="00AA63EE" w:rsidRPr="00AA3933" w:rsidRDefault="005F17C9" w:rsidP="005D58A3">
            <w:pPr>
              <w:rPr>
                <w:sz w:val="20"/>
                <w:szCs w:val="20"/>
              </w:rPr>
            </w:pPr>
            <w:r w:rsidRPr="00AA3933">
              <w:rPr>
                <w:sz w:val="20"/>
                <w:szCs w:val="20"/>
                <w:lang w:eastAsia="en-US"/>
              </w:rPr>
              <w:t>Biurko prostokątne</w:t>
            </w:r>
            <w:r w:rsidR="004966C9" w:rsidRPr="00AA3933">
              <w:rPr>
                <w:sz w:val="20"/>
                <w:szCs w:val="20"/>
                <w:lang w:eastAsia="en-US"/>
              </w:rPr>
              <w:t xml:space="preserve"> 160x80x75h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2950" w14:textId="4FBE3050" w:rsidR="00AA63EE" w:rsidRPr="00AA3933" w:rsidRDefault="004966C9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AC05" w14:textId="4E505656" w:rsidR="00AA63EE" w:rsidRPr="00AA3933" w:rsidRDefault="004966C9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A02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EF6D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F41F" w14:textId="77777777" w:rsidR="00AA63EE" w:rsidRPr="00AA3933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966C9" w:rsidRPr="00AA3933" w14:paraId="0A246F9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5C5" w14:textId="77777777" w:rsidR="004966C9" w:rsidRPr="00AA3933" w:rsidRDefault="004966C9" w:rsidP="004966C9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D101" w14:textId="0EC882D7" w:rsidR="004966C9" w:rsidRPr="00AA3933" w:rsidRDefault="004966C9" w:rsidP="004966C9">
            <w:pPr>
              <w:rPr>
                <w:sz w:val="20"/>
                <w:szCs w:val="20"/>
              </w:rPr>
            </w:pPr>
            <w:proofErr w:type="gramStart"/>
            <w:r w:rsidRPr="00AA3933">
              <w:rPr>
                <w:sz w:val="20"/>
                <w:szCs w:val="20"/>
                <w:lang w:eastAsia="en-US"/>
              </w:rPr>
              <w:t>Stół  prostokątny</w:t>
            </w:r>
            <w:proofErr w:type="gramEnd"/>
            <w:r w:rsidRPr="00AA3933">
              <w:rPr>
                <w:sz w:val="20"/>
                <w:szCs w:val="20"/>
                <w:lang w:eastAsia="en-US"/>
              </w:rPr>
              <w:t xml:space="preserve"> 140x70x75h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F66B" w14:textId="0EB0317C" w:rsidR="004966C9" w:rsidRPr="00AA3933" w:rsidRDefault="004966C9" w:rsidP="004966C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45A9" w14:textId="18672D5A" w:rsidR="004966C9" w:rsidRPr="00AA3933" w:rsidRDefault="004966C9" w:rsidP="004966C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0F40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068F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6826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966C9" w:rsidRPr="00AA3933" w14:paraId="0ACF412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E260" w14:textId="77777777" w:rsidR="004966C9" w:rsidRPr="00AA3933" w:rsidRDefault="004966C9" w:rsidP="004966C9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53A4" w14:textId="2141B3B9" w:rsidR="004966C9" w:rsidRPr="00AA3933" w:rsidRDefault="004966C9" w:rsidP="004966C9">
            <w:pPr>
              <w:rPr>
                <w:sz w:val="20"/>
                <w:szCs w:val="20"/>
              </w:rPr>
            </w:pPr>
            <w:r w:rsidRPr="00AA3933">
              <w:rPr>
                <w:sz w:val="20"/>
                <w:szCs w:val="20"/>
                <w:lang w:eastAsia="en-US"/>
              </w:rPr>
              <w:t>Kontener 3 – szufladowy 43x60x56h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A174" w14:textId="7098866A" w:rsidR="004966C9" w:rsidRPr="00AA3933" w:rsidRDefault="004966C9" w:rsidP="004966C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C81D" w14:textId="54429242" w:rsidR="004966C9" w:rsidRPr="00AA3933" w:rsidRDefault="004966C9" w:rsidP="004966C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ECBC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A6DC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77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966C9" w:rsidRPr="00AA3933" w14:paraId="561275D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547A" w14:textId="77777777" w:rsidR="004966C9" w:rsidRPr="00AA3933" w:rsidRDefault="004966C9" w:rsidP="004966C9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A7F5" w14:textId="5087E705" w:rsidR="004966C9" w:rsidRPr="00AA3933" w:rsidRDefault="004966C9" w:rsidP="004966C9">
            <w:pPr>
              <w:rPr>
                <w:sz w:val="20"/>
                <w:szCs w:val="20"/>
              </w:rPr>
            </w:pPr>
            <w:r w:rsidRPr="00AA3933">
              <w:rPr>
                <w:sz w:val="20"/>
                <w:szCs w:val="20"/>
                <w:lang w:eastAsia="en-US"/>
              </w:rPr>
              <w:t>Szafka niska.</w:t>
            </w:r>
            <w:r w:rsidR="00EB32B8" w:rsidRPr="00AA3933">
              <w:rPr>
                <w:sz w:val="20"/>
                <w:szCs w:val="20"/>
                <w:lang w:eastAsia="en-US"/>
              </w:rPr>
              <w:t xml:space="preserve"> 90</w:t>
            </w:r>
            <w:proofErr w:type="gramStart"/>
            <w:r w:rsidR="00EB32B8" w:rsidRPr="00AA3933">
              <w:rPr>
                <w:sz w:val="20"/>
                <w:szCs w:val="20"/>
                <w:lang w:eastAsia="en-US"/>
              </w:rPr>
              <w:t>x</w:t>
            </w:r>
            <w:proofErr w:type="gramEnd"/>
            <w:r w:rsidR="00EB32B8" w:rsidRPr="00AA3933">
              <w:rPr>
                <w:sz w:val="20"/>
                <w:szCs w:val="20"/>
                <w:lang w:eastAsia="en-US"/>
              </w:rPr>
              <w:t>39x75h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4176" w14:textId="10F45B04" w:rsidR="004966C9" w:rsidRPr="00AA3933" w:rsidRDefault="004966C9" w:rsidP="004966C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3572" w14:textId="18F1CA4A" w:rsidR="004966C9" w:rsidRPr="00AA3933" w:rsidRDefault="004966C9" w:rsidP="004966C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744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A608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2ACC" w14:textId="77777777" w:rsidR="004966C9" w:rsidRPr="00AA3933" w:rsidRDefault="004966C9" w:rsidP="004966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D8580F" w:rsidRPr="00AA3933" w14:paraId="713DDBA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15D1" w14:textId="77777777" w:rsidR="00D8580F" w:rsidRPr="00AA3933" w:rsidRDefault="00D8580F" w:rsidP="00D8580F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B790" w14:textId="449EA950" w:rsidR="00D8580F" w:rsidRPr="00AA3933" w:rsidRDefault="00D8580F" w:rsidP="00D8580F">
            <w:pPr>
              <w:rPr>
                <w:sz w:val="20"/>
                <w:szCs w:val="20"/>
              </w:rPr>
            </w:pPr>
            <w:r w:rsidRPr="00AA3933">
              <w:rPr>
                <w:sz w:val="20"/>
                <w:szCs w:val="20"/>
                <w:lang w:eastAsia="en-US"/>
              </w:rPr>
              <w:t>Szafa aktowo-ubraniowa 80x39x185h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D17A" w14:textId="15D23DA1" w:rsidR="00D8580F" w:rsidRPr="00AA3933" w:rsidRDefault="00D8580F" w:rsidP="00D8580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F7B6" w14:textId="4D05098E" w:rsidR="00D8580F" w:rsidRPr="00AA3933" w:rsidRDefault="00D8580F" w:rsidP="00D8580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20B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414A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7FEF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D8580F" w:rsidRPr="00AA3933" w14:paraId="6D758F5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6C81" w14:textId="4C9E3152" w:rsidR="00D8580F" w:rsidRPr="00AA3933" w:rsidRDefault="00D8580F" w:rsidP="00D8580F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5906" w14:textId="178B65AE" w:rsidR="00D8580F" w:rsidRPr="00AA3933" w:rsidRDefault="00D8580F" w:rsidP="00D8580F">
            <w:pPr>
              <w:rPr>
                <w:sz w:val="20"/>
                <w:szCs w:val="20"/>
                <w:lang w:eastAsia="en-US"/>
              </w:rPr>
            </w:pPr>
            <w:r w:rsidRPr="00AA3933">
              <w:rPr>
                <w:sz w:val="20"/>
                <w:szCs w:val="20"/>
                <w:lang w:eastAsia="en-US"/>
              </w:rPr>
              <w:t>Regał aktowy półotwarty</w:t>
            </w:r>
            <w:r w:rsidR="0038582F" w:rsidRPr="00AA3933">
              <w:rPr>
                <w:sz w:val="20"/>
                <w:szCs w:val="20"/>
                <w:lang w:eastAsia="en-US"/>
              </w:rPr>
              <w:t xml:space="preserve"> 90x39x185h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EB95" w14:textId="59C88D91" w:rsidR="00D8580F" w:rsidRPr="00AA3933" w:rsidRDefault="0038582F" w:rsidP="00D8580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9A02" w14:textId="554C60CE" w:rsidR="00D8580F" w:rsidRPr="00AA3933" w:rsidRDefault="00D8580F" w:rsidP="00D8580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0143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4C92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3FBA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D8580F" w:rsidRPr="00AA3933" w14:paraId="0C5905B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7FA7" w14:textId="134BA506" w:rsidR="00D8580F" w:rsidRPr="00AA3933" w:rsidRDefault="0038582F" w:rsidP="00D8580F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E742" w14:textId="23B6EA3A" w:rsidR="00D8580F" w:rsidRPr="00AA3933" w:rsidRDefault="0038582F" w:rsidP="00D8580F">
            <w:pPr>
              <w:rPr>
                <w:sz w:val="20"/>
                <w:szCs w:val="20"/>
                <w:lang w:eastAsia="en-US"/>
              </w:rPr>
            </w:pPr>
            <w:r w:rsidRPr="00AA3933">
              <w:rPr>
                <w:sz w:val="20"/>
                <w:szCs w:val="20"/>
                <w:lang w:eastAsia="en-US"/>
              </w:rPr>
              <w:t>Wieszak naścienny 60x35x140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B4A8" w14:textId="09B790CB" w:rsidR="00D8580F" w:rsidRPr="00AA3933" w:rsidRDefault="0038582F" w:rsidP="00D8580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A393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572A" w14:textId="6E2A9EF7" w:rsidR="00D8580F" w:rsidRPr="00AA3933" w:rsidRDefault="00D8580F" w:rsidP="00D8580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C0B3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4FB8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24A0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D8580F" w:rsidRPr="00AA3933" w14:paraId="28458EFA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4752" w14:textId="292457F0" w:rsidR="00D8580F" w:rsidRPr="00AA3933" w:rsidRDefault="00AA3933" w:rsidP="00D8580F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AA393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0A6D" w14:textId="58875F0D" w:rsidR="00D8580F" w:rsidRPr="00EC5BB8" w:rsidRDefault="00AA3933" w:rsidP="00D8580F">
            <w:pPr>
              <w:rPr>
                <w:sz w:val="20"/>
                <w:szCs w:val="20"/>
                <w:lang w:eastAsia="en-US"/>
              </w:rPr>
            </w:pPr>
            <w:r w:rsidRPr="00EC5BB8">
              <w:rPr>
                <w:sz w:val="20"/>
                <w:szCs w:val="20"/>
                <w:lang w:eastAsia="en-US"/>
              </w:rPr>
              <w:t>Szafa ubraniowa wąska. 55</w:t>
            </w:r>
            <w:proofErr w:type="gramStart"/>
            <w:r w:rsidRPr="00EC5BB8">
              <w:rPr>
                <w:sz w:val="20"/>
                <w:szCs w:val="20"/>
                <w:lang w:eastAsia="en-US"/>
              </w:rPr>
              <w:t>x</w:t>
            </w:r>
            <w:proofErr w:type="gramEnd"/>
            <w:r w:rsidRPr="00EC5BB8">
              <w:rPr>
                <w:sz w:val="20"/>
                <w:szCs w:val="20"/>
                <w:lang w:eastAsia="en-US"/>
              </w:rPr>
              <w:t>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D855" w14:textId="5C566A62" w:rsidR="00D8580F" w:rsidRPr="00AA3933" w:rsidRDefault="00AA3933" w:rsidP="00D8580F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FB76" w14:textId="026D7215" w:rsidR="00D8580F" w:rsidRPr="00AA3933" w:rsidRDefault="00AA3933" w:rsidP="00D8580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BBC0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A583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A0F5" w14:textId="77777777" w:rsidR="00D8580F" w:rsidRPr="00AA3933" w:rsidRDefault="00D8580F" w:rsidP="00D8580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A6A12" w:rsidRPr="00AA3933" w14:paraId="10152610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DB97" w14:textId="1B3A637C" w:rsidR="005A6A12" w:rsidRPr="00AA3933" w:rsidRDefault="005A6A12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0F3D" w14:textId="3D8079DA" w:rsidR="005A6A12" w:rsidRPr="00EC5BB8" w:rsidRDefault="005A6A12" w:rsidP="005A6A12">
            <w:pPr>
              <w:rPr>
                <w:sz w:val="20"/>
                <w:szCs w:val="20"/>
                <w:lang w:eastAsia="en-US"/>
              </w:rPr>
            </w:pPr>
            <w:r w:rsidRPr="00EC5BB8">
              <w:rPr>
                <w:sz w:val="20"/>
                <w:szCs w:val="20"/>
                <w:lang w:eastAsia="en-US"/>
              </w:rPr>
              <w:t>Nadstawka na szafę ubraniową. 55</w:t>
            </w:r>
            <w:proofErr w:type="gramStart"/>
            <w:r w:rsidRPr="00EC5BB8">
              <w:rPr>
                <w:sz w:val="20"/>
                <w:szCs w:val="20"/>
                <w:lang w:eastAsia="en-US"/>
              </w:rPr>
              <w:t>x</w:t>
            </w:r>
            <w:proofErr w:type="gramEnd"/>
            <w:r w:rsidRPr="00EC5BB8">
              <w:rPr>
                <w:sz w:val="20"/>
                <w:szCs w:val="20"/>
                <w:lang w:eastAsia="en-US"/>
              </w:rPr>
              <w:t>39x75h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79C4" w14:textId="2FF2BBEC" w:rsidR="005A6A12" w:rsidRPr="00AA3933" w:rsidRDefault="005A6A12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2F8B" w14:textId="37F79CFE" w:rsidR="005A6A12" w:rsidRPr="00AA3933" w:rsidRDefault="005A6A12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AB14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1852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FDE0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A6A12" w:rsidRPr="00AA3933" w14:paraId="308928E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FB94" w14:textId="4152E861" w:rsidR="005A6A12" w:rsidRPr="00AA3933" w:rsidRDefault="005A6A12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24ED" w14:textId="170E9044" w:rsidR="005A6A12" w:rsidRPr="00EC5BB8" w:rsidRDefault="005A6A12" w:rsidP="005A6A12">
            <w:pPr>
              <w:rPr>
                <w:sz w:val="20"/>
                <w:szCs w:val="20"/>
                <w:lang w:eastAsia="en-US"/>
              </w:rPr>
            </w:pPr>
            <w:r w:rsidRPr="00EC5BB8">
              <w:rPr>
                <w:sz w:val="20"/>
                <w:szCs w:val="20"/>
                <w:lang w:eastAsia="en-US"/>
              </w:rPr>
              <w:t>Szafa aktowa 80x39x185h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4881" w14:textId="24C13155" w:rsidR="005A6A12" w:rsidRPr="00AA3933" w:rsidRDefault="005A6A12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3D60" w14:textId="314E9D3B" w:rsidR="005A6A12" w:rsidRPr="00AA3933" w:rsidRDefault="005A6A12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74C6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B529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A895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A6A12" w:rsidRPr="00AA3933" w14:paraId="31ACDE9F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5025" w14:textId="6819E739" w:rsidR="005A6A12" w:rsidRDefault="005A6A12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767A" w14:textId="21F58863" w:rsidR="005A6A12" w:rsidRPr="00483838" w:rsidRDefault="005A6A12" w:rsidP="005A6A12">
            <w:pPr>
              <w:rPr>
                <w:sz w:val="20"/>
                <w:szCs w:val="20"/>
                <w:lang w:eastAsia="en-US"/>
              </w:rPr>
            </w:pPr>
            <w:r w:rsidRPr="00483838">
              <w:rPr>
                <w:sz w:val="20"/>
                <w:szCs w:val="20"/>
                <w:lang w:eastAsia="en-US"/>
              </w:rPr>
              <w:t xml:space="preserve">Nadstawka na szafę </w:t>
            </w:r>
            <w:proofErr w:type="gramStart"/>
            <w:r w:rsidRPr="00483838">
              <w:rPr>
                <w:sz w:val="20"/>
                <w:szCs w:val="20"/>
                <w:lang w:eastAsia="en-US"/>
              </w:rPr>
              <w:t>aktową  80x</w:t>
            </w:r>
            <w:proofErr w:type="gramEnd"/>
            <w:r w:rsidRPr="00483838">
              <w:rPr>
                <w:sz w:val="20"/>
                <w:szCs w:val="20"/>
                <w:lang w:eastAsia="en-US"/>
              </w:rPr>
              <w:t>39x75h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1AC2" w14:textId="637DF748" w:rsidR="005A6A12" w:rsidRPr="00483838" w:rsidRDefault="005A6A12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68A8" w14:textId="60F3AC71" w:rsidR="005A6A12" w:rsidRPr="00AA3933" w:rsidRDefault="005A6A12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C93F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7C63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973D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A6A12" w:rsidRPr="00AA3933" w14:paraId="1CBD8C74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3CD" w14:textId="661C55F1" w:rsidR="005A6A12" w:rsidRDefault="005A6A12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778E" w14:textId="0DADB5F1" w:rsidR="005A6A12" w:rsidRPr="00483838" w:rsidRDefault="00EC5BB8" w:rsidP="005A6A12">
            <w:pPr>
              <w:rPr>
                <w:sz w:val="20"/>
                <w:szCs w:val="20"/>
                <w:lang w:eastAsia="en-US"/>
              </w:rPr>
            </w:pPr>
            <w:r w:rsidRPr="00483838">
              <w:rPr>
                <w:sz w:val="20"/>
                <w:szCs w:val="20"/>
                <w:lang w:eastAsia="en-US"/>
              </w:rPr>
              <w:t>Szafka wisząca 90x40x100h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5262" w14:textId="4A3DE9EF" w:rsidR="005A6A12" w:rsidRPr="00483838" w:rsidRDefault="00EC5BB8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649A" w14:textId="7F2B4D34" w:rsidR="005A6A12" w:rsidRPr="00AA3933" w:rsidRDefault="005A6A12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AA3933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2A1B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3690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E33E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A6A12" w:rsidRPr="00AA3933" w14:paraId="69058A7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F95A" w14:textId="601A2578" w:rsidR="005A6A12" w:rsidRDefault="005A6A12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B3DB" w14:textId="02789AAA" w:rsidR="005A6A12" w:rsidRPr="00483838" w:rsidRDefault="00616E5D" w:rsidP="005A6A12">
            <w:pPr>
              <w:rPr>
                <w:sz w:val="20"/>
                <w:szCs w:val="20"/>
                <w:lang w:eastAsia="en-US"/>
              </w:rPr>
            </w:pPr>
            <w:r w:rsidRPr="00483838">
              <w:rPr>
                <w:sz w:val="20"/>
                <w:szCs w:val="20"/>
                <w:lang w:eastAsia="en-US"/>
              </w:rPr>
              <w:t>Zabudowa kuchenna dł. 200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C14E" w14:textId="67D20E99" w:rsidR="005A6A12" w:rsidRPr="00483838" w:rsidRDefault="00616E5D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CB23" w14:textId="3B3DC225" w:rsidR="005A6A12" w:rsidRPr="00483838" w:rsidRDefault="005A6A12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483838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FCF1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93DF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C88D" w14:textId="77777777" w:rsidR="005A6A12" w:rsidRPr="00AA3933" w:rsidRDefault="005A6A12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16E5D" w:rsidRPr="00AA3933" w14:paraId="003AC312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C8CA" w14:textId="2F01435F" w:rsidR="00616E5D" w:rsidRDefault="00483838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A966" w14:textId="61637038" w:rsidR="00616E5D" w:rsidRPr="00483838" w:rsidRDefault="00483838" w:rsidP="00483838">
            <w:pPr>
              <w:rPr>
                <w:sz w:val="20"/>
                <w:szCs w:val="20"/>
                <w:lang w:eastAsia="en-US"/>
              </w:rPr>
            </w:pPr>
            <w:r w:rsidRPr="00483838">
              <w:rPr>
                <w:sz w:val="20"/>
                <w:szCs w:val="20"/>
                <w:lang w:eastAsia="en-US"/>
              </w:rPr>
              <w:t>Stolik składany. 120</w:t>
            </w:r>
            <w:proofErr w:type="gramStart"/>
            <w:r w:rsidRPr="00483838">
              <w:rPr>
                <w:sz w:val="20"/>
                <w:szCs w:val="20"/>
                <w:lang w:eastAsia="en-US"/>
              </w:rPr>
              <w:t>x</w:t>
            </w:r>
            <w:proofErr w:type="gramEnd"/>
            <w:r w:rsidRPr="00483838">
              <w:rPr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9ADA" w14:textId="3ED503B0" w:rsidR="00616E5D" w:rsidRPr="00483838" w:rsidRDefault="00483838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6D24" w14:textId="0CFB4DA2" w:rsidR="00616E5D" w:rsidRPr="00483838" w:rsidRDefault="00483838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483838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F702" w14:textId="77777777" w:rsidR="00616E5D" w:rsidRPr="00AA3933" w:rsidRDefault="00616E5D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0E85" w14:textId="77777777" w:rsidR="00616E5D" w:rsidRPr="00AA3933" w:rsidRDefault="00616E5D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FBD4" w14:textId="77777777" w:rsidR="00616E5D" w:rsidRPr="00AA3933" w:rsidRDefault="00616E5D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83838" w:rsidRPr="00AA3933" w14:paraId="0A20FFC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9437" w14:textId="5E825153" w:rsidR="00483838" w:rsidRDefault="00483838" w:rsidP="005A6A12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CC3C" w14:textId="6A68D808" w:rsidR="00483838" w:rsidRPr="00483838" w:rsidRDefault="00483838" w:rsidP="00483838">
            <w:pPr>
              <w:rPr>
                <w:sz w:val="20"/>
                <w:szCs w:val="20"/>
                <w:lang w:eastAsia="en-US"/>
              </w:rPr>
            </w:pPr>
            <w:r w:rsidRPr="00483838">
              <w:rPr>
                <w:sz w:val="20"/>
                <w:szCs w:val="20"/>
                <w:lang w:eastAsia="en-US"/>
              </w:rPr>
              <w:t>Taboret.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F3DD" w14:textId="5334A603" w:rsidR="00483838" w:rsidRPr="00483838" w:rsidRDefault="00483838" w:rsidP="005A6A12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2581" w14:textId="40A5284A" w:rsidR="00483838" w:rsidRPr="00483838" w:rsidRDefault="00483838" w:rsidP="005A6A1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483838">
              <w:rPr>
                <w:bCs/>
                <w:sz w:val="20"/>
                <w:szCs w:val="20"/>
              </w:rPr>
              <w:t>szt</w:t>
            </w:r>
            <w:proofErr w:type="gramEnd"/>
            <w:r w:rsidRPr="00483838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6C87" w14:textId="77777777" w:rsidR="00483838" w:rsidRPr="00AA3933" w:rsidRDefault="00483838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4664" w14:textId="77777777" w:rsidR="00483838" w:rsidRPr="00AA3933" w:rsidRDefault="00483838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51E1" w14:textId="77777777" w:rsidR="00483838" w:rsidRPr="00AA3933" w:rsidRDefault="00483838" w:rsidP="005A6A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7804FE69" w14:textId="77777777" w:rsidR="00483838" w:rsidRPr="00EB4C91" w:rsidRDefault="00483838" w:rsidP="00AA63EE">
      <w:pPr>
        <w:rPr>
          <w:b/>
          <w:bCs/>
          <w:sz w:val="16"/>
          <w:szCs w:val="16"/>
          <w:highlight w:val="yellow"/>
        </w:rPr>
      </w:pPr>
      <w:bookmarkStart w:id="0" w:name="_GoBack"/>
      <w:bookmarkEnd w:id="0"/>
    </w:p>
    <w:p w14:paraId="373F6615" w14:textId="77777777" w:rsidR="00AA63EE" w:rsidRPr="00EB4C91" w:rsidRDefault="00AA63EE" w:rsidP="00AA63EE">
      <w:pPr>
        <w:rPr>
          <w:b/>
          <w:bCs/>
          <w:sz w:val="20"/>
          <w:szCs w:val="20"/>
        </w:rPr>
      </w:pPr>
      <w:r w:rsidRPr="00EB4C91">
        <w:rPr>
          <w:b/>
          <w:bCs/>
          <w:sz w:val="20"/>
          <w:szCs w:val="20"/>
          <w:highlight w:val="yellow"/>
        </w:rPr>
        <w:t>Zad 6 Dostawa fotela obrotowego dla Katedry Awioniki i Sterowania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483838" w14:paraId="69CB3362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17CA2B9" w14:textId="77777777" w:rsidR="00AA63EE" w:rsidRPr="00483838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83838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57B5991" w14:textId="77777777" w:rsidR="00AA63EE" w:rsidRPr="00483838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827D8A8" w14:textId="77777777" w:rsidR="00AA63EE" w:rsidRPr="00483838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BAF7BB9" w14:textId="77777777" w:rsidR="00AA63EE" w:rsidRPr="00483838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62A481D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F1D6D8E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700C571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43A34642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483838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483838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483838" w14:paraId="0B1F1444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1589" w14:textId="77777777" w:rsidR="00AA63EE" w:rsidRPr="00483838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48383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07EE" w14:textId="077F5645" w:rsidR="00AA63EE" w:rsidRPr="00483838" w:rsidRDefault="00483838" w:rsidP="005D58A3">
            <w:pPr>
              <w:rPr>
                <w:sz w:val="20"/>
                <w:szCs w:val="20"/>
              </w:rPr>
            </w:pPr>
            <w:r w:rsidRPr="00483838">
              <w:rPr>
                <w:sz w:val="20"/>
                <w:szCs w:val="20"/>
              </w:rP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0329" w14:textId="3B1D54FB" w:rsidR="00AA63EE" w:rsidRPr="00483838" w:rsidRDefault="00483838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83838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2398" w14:textId="6F51F8B3" w:rsidR="00AA63EE" w:rsidRPr="00483838" w:rsidRDefault="00483838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483838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670B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EF41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7DEF" w14:textId="77777777" w:rsidR="00AA63EE" w:rsidRPr="00483838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6D214C65" w14:textId="77777777" w:rsidR="00AA63EE" w:rsidRPr="00EB4C91" w:rsidRDefault="00AA63EE" w:rsidP="00AA63EE">
      <w:pPr>
        <w:spacing w:line="360" w:lineRule="auto"/>
        <w:ind w:hanging="284"/>
        <w:rPr>
          <w:b/>
          <w:bCs/>
          <w:sz w:val="16"/>
          <w:szCs w:val="16"/>
        </w:rPr>
      </w:pPr>
    </w:p>
    <w:p w14:paraId="163C0FDE" w14:textId="77777777" w:rsidR="00AA63EE" w:rsidRPr="00F12A50" w:rsidRDefault="00AA63EE" w:rsidP="00AA63EE">
      <w:pPr>
        <w:rPr>
          <w:b/>
          <w:bCs/>
          <w:sz w:val="20"/>
          <w:szCs w:val="20"/>
          <w:highlight w:val="yellow"/>
        </w:rPr>
      </w:pPr>
      <w:r w:rsidRPr="00F12A50">
        <w:rPr>
          <w:b/>
          <w:bCs/>
          <w:sz w:val="20"/>
          <w:szCs w:val="20"/>
          <w:highlight w:val="yellow"/>
        </w:rPr>
        <w:lastRenderedPageBreak/>
        <w:t>Zad 7 Dostawa, montaż i ustawienie szafki dla Dziekanatu Wydziału Chemii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716992" w14:paraId="1882E2C7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56A4D4A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A23DDBB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CFE4492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19975C5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747F384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E55C679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BAC00A6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40A1C156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716992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716992" w14:paraId="6F28C6D3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9A4C" w14:textId="77777777" w:rsidR="00AA63EE" w:rsidRPr="00716992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71699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43AE" w14:textId="02163A6F" w:rsidR="00AA63EE" w:rsidRPr="00716992" w:rsidRDefault="005D58A3" w:rsidP="005D58A3">
            <w:pPr>
              <w:rPr>
                <w:sz w:val="20"/>
                <w:szCs w:val="20"/>
              </w:rPr>
            </w:pPr>
            <w:r w:rsidRPr="00716992">
              <w:rPr>
                <w:sz w:val="20"/>
                <w:szCs w:val="20"/>
              </w:rPr>
              <w:t>Szafka wisząca 75x45x130h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3D9B" w14:textId="23941FAE" w:rsidR="00AA63EE" w:rsidRPr="00716992" w:rsidRDefault="005D58A3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71699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4385" w14:textId="60F79B2F" w:rsidR="00AA63EE" w:rsidRPr="00716992" w:rsidRDefault="005D58A3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716992">
              <w:rPr>
                <w:bCs/>
                <w:sz w:val="20"/>
                <w:szCs w:val="20"/>
              </w:rPr>
              <w:t>szt</w:t>
            </w:r>
            <w:proofErr w:type="gramEnd"/>
            <w:r w:rsidRPr="0071699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017B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C66B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EBB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57D1C473" w14:textId="77777777" w:rsidR="00AA63EE" w:rsidRPr="00EB4C91" w:rsidRDefault="00AA63EE" w:rsidP="00AA63EE">
      <w:pPr>
        <w:spacing w:line="360" w:lineRule="auto"/>
        <w:ind w:hanging="284"/>
        <w:rPr>
          <w:b/>
          <w:bCs/>
          <w:sz w:val="16"/>
          <w:szCs w:val="16"/>
          <w:highlight w:val="yellow"/>
        </w:rPr>
      </w:pPr>
    </w:p>
    <w:p w14:paraId="19398221" w14:textId="77777777" w:rsidR="00AA63EE" w:rsidRPr="00716992" w:rsidRDefault="00AA63EE" w:rsidP="00AA63EE">
      <w:pPr>
        <w:rPr>
          <w:b/>
          <w:bCs/>
          <w:sz w:val="20"/>
          <w:szCs w:val="20"/>
        </w:rPr>
      </w:pPr>
      <w:r w:rsidRPr="00716992">
        <w:rPr>
          <w:b/>
          <w:bCs/>
          <w:sz w:val="20"/>
          <w:szCs w:val="20"/>
          <w:highlight w:val="yellow"/>
        </w:rPr>
        <w:t xml:space="preserve">Zad 8 Dostawa krzeseł </w:t>
      </w:r>
      <w:proofErr w:type="gramStart"/>
      <w:r w:rsidRPr="00716992">
        <w:rPr>
          <w:b/>
          <w:bCs/>
          <w:sz w:val="20"/>
          <w:szCs w:val="20"/>
          <w:highlight w:val="yellow"/>
        </w:rPr>
        <w:t>dla  Katedry</w:t>
      </w:r>
      <w:proofErr w:type="gramEnd"/>
      <w:r w:rsidRPr="00716992">
        <w:rPr>
          <w:b/>
          <w:bCs/>
          <w:sz w:val="20"/>
          <w:szCs w:val="20"/>
          <w:highlight w:val="yellow"/>
        </w:rPr>
        <w:t xml:space="preserve"> Zaopatrzenia w Wodę i Odprowadzania Ścieków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716992" w14:paraId="56707E34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D15D167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90F31FC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6FD7B05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5654CED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A44FF56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404348D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060C271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1B102BE4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716992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716992" w14:paraId="26BDD94A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77D8" w14:textId="77777777" w:rsidR="00AA63EE" w:rsidRPr="00716992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71699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62F9" w14:textId="5C15BCCE" w:rsidR="00AA63EE" w:rsidRPr="00716992" w:rsidRDefault="00716992" w:rsidP="005D58A3">
            <w:pPr>
              <w:rPr>
                <w:sz w:val="20"/>
                <w:szCs w:val="20"/>
              </w:rPr>
            </w:pPr>
            <w:r w:rsidRPr="00716992">
              <w:rPr>
                <w:sz w:val="20"/>
                <w:szCs w:val="20"/>
              </w:rPr>
              <w:t>Krzesło na 4 nogach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CB91" w14:textId="48F900C7" w:rsidR="00AA63EE" w:rsidRPr="00716992" w:rsidRDefault="00716992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71699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3CBC" w14:textId="139FB93F" w:rsidR="00AA63EE" w:rsidRPr="00716992" w:rsidRDefault="00716992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716992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E7F0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D4C0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F8A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0A612D5C" w14:textId="77777777" w:rsidR="00AA63EE" w:rsidRPr="00F12A50" w:rsidRDefault="00AA63EE" w:rsidP="00AA63EE">
      <w:pPr>
        <w:spacing w:line="360" w:lineRule="auto"/>
        <w:ind w:hanging="284"/>
        <w:rPr>
          <w:b/>
          <w:bCs/>
          <w:sz w:val="16"/>
          <w:szCs w:val="16"/>
        </w:rPr>
      </w:pPr>
    </w:p>
    <w:p w14:paraId="4E41F498" w14:textId="77777777" w:rsidR="00AA63EE" w:rsidRPr="00716992" w:rsidRDefault="00AA63EE" w:rsidP="00716992">
      <w:pPr>
        <w:rPr>
          <w:b/>
          <w:bCs/>
          <w:sz w:val="20"/>
          <w:szCs w:val="20"/>
          <w:highlight w:val="yellow"/>
        </w:rPr>
      </w:pPr>
      <w:r w:rsidRPr="00716992">
        <w:rPr>
          <w:b/>
          <w:bCs/>
          <w:sz w:val="20"/>
          <w:szCs w:val="20"/>
          <w:highlight w:val="yellow"/>
        </w:rPr>
        <w:t>Zad 9 Dostawa foteli obrotowych dla Katedry Technologii Maszyn i Inżynierii Produkcji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716992" w14:paraId="5E7A3D4D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6863244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5430D6E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8670DAD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4848215" w14:textId="77777777" w:rsidR="00AA63EE" w:rsidRPr="0071699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A7F5078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13EFA91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81F4099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11FE2911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716992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716992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716992" w14:paraId="1C8176FB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1CB" w14:textId="77777777" w:rsidR="00AA63EE" w:rsidRPr="00716992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71699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B507" w14:textId="1C05CC81" w:rsidR="00AA63EE" w:rsidRPr="00716992" w:rsidRDefault="00716992" w:rsidP="005D58A3">
            <w:pPr>
              <w:rPr>
                <w:sz w:val="20"/>
                <w:szCs w:val="20"/>
              </w:rPr>
            </w:pPr>
            <w:r w:rsidRPr="00716992">
              <w:rPr>
                <w:sz w:val="20"/>
                <w:szCs w:val="20"/>
              </w:rP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7D92" w14:textId="25833859" w:rsidR="00AA63EE" w:rsidRPr="00716992" w:rsidRDefault="00716992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71699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346F" w14:textId="36156CC0" w:rsidR="00AA63EE" w:rsidRPr="00716992" w:rsidRDefault="00716992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716992">
              <w:rPr>
                <w:bCs/>
                <w:sz w:val="20"/>
                <w:szCs w:val="20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83D4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3F71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D3AD" w14:textId="77777777" w:rsidR="00AA63EE" w:rsidRPr="0071699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409B07C7" w14:textId="77777777" w:rsidR="00AA63EE" w:rsidRPr="00545482" w:rsidRDefault="00AA63EE" w:rsidP="00AA63EE">
      <w:pPr>
        <w:spacing w:line="360" w:lineRule="auto"/>
        <w:ind w:hanging="284"/>
        <w:rPr>
          <w:b/>
          <w:bCs/>
          <w:sz w:val="16"/>
          <w:szCs w:val="16"/>
          <w:highlight w:val="yellow"/>
        </w:rPr>
      </w:pPr>
    </w:p>
    <w:p w14:paraId="5351456E" w14:textId="77777777" w:rsidR="00AA63EE" w:rsidRPr="00EB4C91" w:rsidRDefault="00AA63EE" w:rsidP="00EB4C91">
      <w:pPr>
        <w:ind w:hanging="284"/>
        <w:rPr>
          <w:b/>
          <w:bCs/>
          <w:sz w:val="20"/>
          <w:szCs w:val="20"/>
          <w:highlight w:val="yellow"/>
        </w:rPr>
      </w:pPr>
      <w:r w:rsidRPr="00EB4C91">
        <w:rPr>
          <w:b/>
          <w:bCs/>
          <w:sz w:val="20"/>
          <w:szCs w:val="20"/>
          <w:highlight w:val="yellow"/>
        </w:rPr>
        <w:t xml:space="preserve">Zad 10 Dostawa, montaż i ustawienie mebli </w:t>
      </w:r>
      <w:proofErr w:type="gramStart"/>
      <w:r w:rsidRPr="00EB4C91">
        <w:rPr>
          <w:b/>
          <w:bCs/>
          <w:sz w:val="20"/>
          <w:szCs w:val="20"/>
          <w:highlight w:val="yellow"/>
        </w:rPr>
        <w:t>dla  Zakładu</w:t>
      </w:r>
      <w:proofErr w:type="gramEnd"/>
      <w:r w:rsidRPr="00EB4C91">
        <w:rPr>
          <w:b/>
          <w:bCs/>
          <w:sz w:val="20"/>
          <w:szCs w:val="20"/>
          <w:highlight w:val="yellow"/>
        </w:rPr>
        <w:t xml:space="preserve"> Polimerów i Biopolimerów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387272" w14:paraId="0411A520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AB5F6D4" w14:textId="77777777" w:rsidR="00AA63EE" w:rsidRPr="0038727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1CAF62F" w14:textId="77777777" w:rsidR="00AA63EE" w:rsidRPr="0038727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2535ABE" w14:textId="77777777" w:rsidR="00AA63EE" w:rsidRPr="0038727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2CCF3A2" w14:textId="77777777" w:rsidR="00AA63EE" w:rsidRPr="00387272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BAB41B4" w14:textId="77777777" w:rsidR="00AA63EE" w:rsidRPr="0038727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404648A" w14:textId="77777777" w:rsidR="00AA63EE" w:rsidRPr="0038727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791ED48" w14:textId="77777777" w:rsidR="00AA63EE" w:rsidRPr="0038727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14:paraId="5448B341" w14:textId="77777777" w:rsidR="00AA63EE" w:rsidRPr="00387272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AA63EE" w:rsidRPr="00387272" w14:paraId="75712F75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6E4E" w14:textId="77777777" w:rsidR="00AA63EE" w:rsidRPr="00AA63EE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AA63E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B3DF" w14:textId="77777777" w:rsidR="0062333B" w:rsidRDefault="00545482" w:rsidP="00545482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Szafka pod zlewozmywak </w:t>
            </w:r>
          </w:p>
          <w:p w14:paraId="5CAC6A38" w14:textId="543A0505" w:rsidR="00AA63EE" w:rsidRPr="0062333B" w:rsidRDefault="0062333B" w:rsidP="0062333B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120x54x87h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D5E9" w14:textId="2236B4EE" w:rsidR="00AA63EE" w:rsidRPr="00AA63EE" w:rsidRDefault="00545482" w:rsidP="005D58A3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373E" w14:textId="27C7C71C" w:rsidR="00AA63EE" w:rsidRPr="00AA63EE" w:rsidRDefault="00545482" w:rsidP="005D58A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1911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8F51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1715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A63EE" w:rsidRPr="00387272" w14:paraId="4D62FA24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8980" w14:textId="77777777" w:rsidR="00AA63EE" w:rsidRPr="00AA63EE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E44E" w14:textId="77777777" w:rsidR="00F5213A" w:rsidRDefault="00F5213A" w:rsidP="00F5213A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Blat prostokątny z nogą. </w:t>
            </w:r>
          </w:p>
          <w:p w14:paraId="5145BFDA" w14:textId="5D2D0C90" w:rsidR="00AA63EE" w:rsidRPr="00F5213A" w:rsidRDefault="00F5213A" w:rsidP="00F5213A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64x74x1,8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EB8D" w14:textId="1E0C3BD9" w:rsidR="00AA63EE" w:rsidRPr="00AA63EE" w:rsidRDefault="00F5213A" w:rsidP="005D58A3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8CDE" w14:textId="553E9086" w:rsidR="00AA63EE" w:rsidRPr="00AA63EE" w:rsidRDefault="00F5213A" w:rsidP="005D58A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D1E0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652D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5148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A63EE" w:rsidRPr="00387272" w14:paraId="72A8D474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1FC0" w14:textId="77777777" w:rsidR="00AA63EE" w:rsidRPr="00AA63EE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0FD7" w14:textId="3568C6E2" w:rsidR="00F5213A" w:rsidRPr="00F5213A" w:rsidRDefault="00F5213A" w:rsidP="00F5213A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Regał wiszący </w:t>
            </w:r>
          </w:p>
          <w:p w14:paraId="0385FF71" w14:textId="3DAF660F" w:rsidR="00AA63EE" w:rsidRPr="00F5213A" w:rsidRDefault="00F5213A" w:rsidP="00F5213A">
            <w:pPr>
              <w:pStyle w:val="Defaul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40x30x90h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3ABD" w14:textId="0FA29143" w:rsidR="00AA63EE" w:rsidRPr="00AA63EE" w:rsidRDefault="00F5213A" w:rsidP="005D58A3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3056" w14:textId="50F09A46" w:rsidR="00AA63EE" w:rsidRPr="00AA63EE" w:rsidRDefault="00F5213A" w:rsidP="005D58A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3E9D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F20A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3DC7" w14:textId="77777777" w:rsidR="00AA63EE" w:rsidRPr="00AA63EE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14:paraId="0B82F9CD" w14:textId="77777777" w:rsidR="00AA63EE" w:rsidRPr="00EB4C91" w:rsidRDefault="00AA63EE" w:rsidP="00AA63EE">
      <w:pPr>
        <w:spacing w:line="360" w:lineRule="auto"/>
        <w:ind w:hanging="284"/>
        <w:rPr>
          <w:b/>
          <w:bCs/>
          <w:sz w:val="16"/>
          <w:szCs w:val="16"/>
          <w:highlight w:val="yellow"/>
        </w:rPr>
      </w:pPr>
    </w:p>
    <w:p w14:paraId="0D79E51E" w14:textId="418CF2F6" w:rsidR="00AA63EE" w:rsidRPr="00EB4C91" w:rsidRDefault="00AA63EE" w:rsidP="00AA63EE">
      <w:pPr>
        <w:rPr>
          <w:b/>
          <w:bCs/>
          <w:sz w:val="20"/>
          <w:szCs w:val="20"/>
          <w:highlight w:val="yellow"/>
        </w:rPr>
      </w:pPr>
      <w:r w:rsidRPr="00EB4C91">
        <w:rPr>
          <w:b/>
          <w:bCs/>
          <w:sz w:val="20"/>
          <w:szCs w:val="20"/>
          <w:highlight w:val="yellow"/>
        </w:rPr>
        <w:t>Zad 11 Dostawa, montaż i ustawienie mebli dla Sekretariatu Prorektora ds. Studenckich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3054"/>
        <w:gridCol w:w="851"/>
        <w:gridCol w:w="850"/>
        <w:gridCol w:w="1623"/>
        <w:gridCol w:w="1418"/>
        <w:gridCol w:w="2699"/>
      </w:tblGrid>
      <w:tr w:rsidR="00AA63EE" w:rsidRPr="00EB4C91" w14:paraId="41770F4D" w14:textId="77777777" w:rsidTr="005D58A3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985D3C6" w14:textId="77777777" w:rsidR="00AA63EE" w:rsidRPr="00EB4C91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C91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E1A2BDE" w14:textId="77777777" w:rsidR="00AA63EE" w:rsidRPr="00EB4C91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D11D4CA" w14:textId="77777777" w:rsidR="00AA63EE" w:rsidRPr="00EB4C91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01D2E03" w14:textId="77777777" w:rsidR="00AA63EE" w:rsidRPr="00EB4C91" w:rsidRDefault="00AA63EE" w:rsidP="005D58A3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A7B00C2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BD8D9E3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92B90E9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color w:val="000000"/>
                <w:sz w:val="20"/>
                <w:szCs w:val="20"/>
                <w:u w:val="single"/>
              </w:rPr>
              <w:t>Nazwa producenta oraz nazwa marki/modelu, nr katalogowy oferowanego produktu nadany przez producenta.</w:t>
            </w:r>
          </w:p>
          <w:p w14:paraId="4763245E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EB4C91">
              <w:rPr>
                <w:b/>
                <w:color w:val="0D0D0D"/>
                <w:sz w:val="20"/>
                <w:szCs w:val="20"/>
                <w:highlight w:val="red"/>
                <w:u w:val="single"/>
              </w:rPr>
              <w:t>(Proszę podać wszystkie w/w dane</w:t>
            </w:r>
            <w:r w:rsidRPr="00EB4C91">
              <w:rPr>
                <w:b/>
                <w:sz w:val="20"/>
                <w:szCs w:val="20"/>
                <w:highlight w:val="red"/>
                <w:u w:val="single"/>
              </w:rPr>
              <w:t>)</w:t>
            </w:r>
          </w:p>
        </w:tc>
      </w:tr>
      <w:tr w:rsidR="00AA63EE" w:rsidRPr="00EB4C91" w14:paraId="6A024A02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DF0F" w14:textId="77777777" w:rsidR="00AA63EE" w:rsidRPr="00EB4C91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EB4C9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ED03" w14:textId="5306AA3A" w:rsidR="00AA63EE" w:rsidRPr="00EB4C91" w:rsidRDefault="00AA63EE" w:rsidP="005D58A3">
            <w:pPr>
              <w:rPr>
                <w:sz w:val="20"/>
                <w:szCs w:val="20"/>
              </w:rPr>
            </w:pPr>
            <w:r w:rsidRPr="00EB4C91">
              <w:rPr>
                <w:sz w:val="20"/>
                <w:szCs w:val="20"/>
              </w:rPr>
              <w:t>Lada 205x30x95h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4629" w14:textId="41BD5467" w:rsidR="00AA63EE" w:rsidRPr="00EB4C91" w:rsidRDefault="00AA63EE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C91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63F8" w14:textId="77777777" w:rsidR="00AA63EE" w:rsidRPr="00EB4C91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EB4C91">
              <w:rPr>
                <w:bCs/>
                <w:sz w:val="20"/>
                <w:szCs w:val="20"/>
              </w:rPr>
              <w:t>szt</w:t>
            </w:r>
            <w:proofErr w:type="gramEnd"/>
            <w:r w:rsidRPr="00EB4C9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E91B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5347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938D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EB4C91" w14:paraId="10C10908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0890" w14:textId="34DA1F1A" w:rsidR="00AA63EE" w:rsidRPr="00EB4C91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EB4C9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5939" w14:textId="55E4E4D1" w:rsidR="00AA63EE" w:rsidRPr="00EB4C91" w:rsidRDefault="00AA63EE" w:rsidP="005D58A3">
            <w:pPr>
              <w:rPr>
                <w:sz w:val="20"/>
                <w:szCs w:val="20"/>
              </w:rPr>
            </w:pPr>
            <w:r w:rsidRPr="00EB4C91">
              <w:rPr>
                <w:sz w:val="20"/>
                <w:szCs w:val="20"/>
              </w:rPr>
              <w:t>Szafka wisząca otwierana do góry 60x30x35h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C28B" w14:textId="492AFA72" w:rsidR="00AA63EE" w:rsidRPr="00EB4C91" w:rsidRDefault="00AA63EE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C91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F216" w14:textId="70371C07" w:rsidR="00AA63EE" w:rsidRPr="00EB4C91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EB4C91">
              <w:rPr>
                <w:bCs/>
                <w:sz w:val="20"/>
                <w:szCs w:val="20"/>
              </w:rPr>
              <w:t>szt</w:t>
            </w:r>
            <w:proofErr w:type="gramEnd"/>
            <w:r w:rsidRPr="00EB4C9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1A8C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4906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2EB1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EB4C91" w14:paraId="728FF537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3265" w14:textId="2EE7F76C" w:rsidR="00AA63EE" w:rsidRPr="00EB4C91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EB4C9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2449" w14:textId="47CCB12F" w:rsidR="00AA63EE" w:rsidRPr="00EB4C91" w:rsidRDefault="00AA63EE" w:rsidP="005D58A3">
            <w:pPr>
              <w:rPr>
                <w:sz w:val="20"/>
                <w:szCs w:val="20"/>
              </w:rPr>
            </w:pPr>
            <w:r w:rsidRPr="00EB4C91">
              <w:rPr>
                <w:sz w:val="20"/>
                <w:szCs w:val="20"/>
              </w:rPr>
              <w:t>Listwa odbojowa 160x30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4F6" w14:textId="784317AA" w:rsidR="00AA63EE" w:rsidRPr="00EB4C91" w:rsidRDefault="00AA63EE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C91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CCF0" w14:textId="0D3B3E85" w:rsidR="00AA63EE" w:rsidRPr="00EB4C91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EB4C91">
              <w:rPr>
                <w:bCs/>
                <w:sz w:val="20"/>
                <w:szCs w:val="20"/>
              </w:rPr>
              <w:t>szt</w:t>
            </w:r>
            <w:proofErr w:type="gramEnd"/>
            <w:r w:rsidRPr="00EB4C9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ED2E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B6F4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A626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EB4C91" w14:paraId="1612641E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57F8" w14:textId="1E1FBD32" w:rsidR="00AA63EE" w:rsidRPr="00EB4C91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EB4C9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9AD1" w14:textId="5AB54C75" w:rsidR="00AA63EE" w:rsidRPr="00EB4C91" w:rsidRDefault="00AA63EE" w:rsidP="005D58A3">
            <w:pPr>
              <w:rPr>
                <w:sz w:val="20"/>
                <w:szCs w:val="20"/>
              </w:rPr>
            </w:pPr>
            <w:r w:rsidRPr="00EB4C91">
              <w:rPr>
                <w:sz w:val="20"/>
                <w:szCs w:val="20"/>
              </w:rPr>
              <w:t>Listwa odbojowa  52.5</w:t>
            </w:r>
            <w:proofErr w:type="gramStart"/>
            <w:r w:rsidRPr="00EB4C91">
              <w:rPr>
                <w:sz w:val="20"/>
                <w:szCs w:val="20"/>
              </w:rPr>
              <w:t>x</w:t>
            </w:r>
            <w:proofErr w:type="gramEnd"/>
            <w:r w:rsidRPr="00EB4C91">
              <w:rPr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EF9C" w14:textId="40EFDBEE" w:rsidR="00AA63EE" w:rsidRPr="00EB4C91" w:rsidRDefault="00AA63EE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C91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098A" w14:textId="77777777" w:rsidR="00AA63EE" w:rsidRPr="00EB4C91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DE95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BFBC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85AE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A63EE" w:rsidRPr="00EB4C91" w14:paraId="7972CE4C" w14:textId="77777777" w:rsidTr="005D58A3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3436" w14:textId="42A9D791" w:rsidR="00AA63EE" w:rsidRPr="00EB4C91" w:rsidRDefault="00AA63EE" w:rsidP="005D58A3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EB4C9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A979" w14:textId="1E23130C" w:rsidR="00AA63EE" w:rsidRPr="00EB4C91" w:rsidRDefault="00AA63EE" w:rsidP="005D58A3">
            <w:pPr>
              <w:rPr>
                <w:sz w:val="20"/>
                <w:szCs w:val="20"/>
              </w:rPr>
            </w:pPr>
            <w:r w:rsidRPr="00EB4C91">
              <w:rPr>
                <w:sz w:val="20"/>
                <w:szCs w:val="20"/>
              </w:rPr>
              <w:t>Listwa odbojowa. 180</w:t>
            </w:r>
            <w:proofErr w:type="gramStart"/>
            <w:r w:rsidRPr="00EB4C91">
              <w:rPr>
                <w:sz w:val="20"/>
                <w:szCs w:val="20"/>
              </w:rPr>
              <w:t>x</w:t>
            </w:r>
            <w:proofErr w:type="gramEnd"/>
            <w:r w:rsidRPr="00EB4C91">
              <w:rPr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6717" w14:textId="4CD50703" w:rsidR="00AA63EE" w:rsidRPr="00EB4C91" w:rsidRDefault="00AA63EE" w:rsidP="005D58A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EB4C91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B8EC" w14:textId="77777777" w:rsidR="00AA63EE" w:rsidRPr="00EB4C91" w:rsidRDefault="00AA63EE" w:rsidP="005D58A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E7DD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D09E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2B3F" w14:textId="77777777" w:rsidR="00AA63EE" w:rsidRPr="00EB4C91" w:rsidRDefault="00AA63EE" w:rsidP="005D58A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2CF09572" w14:textId="77777777" w:rsidR="00AA63EE" w:rsidRPr="004049A4" w:rsidRDefault="00AA63EE" w:rsidP="004049A4">
      <w:pPr>
        <w:spacing w:line="360" w:lineRule="auto"/>
        <w:rPr>
          <w:b/>
          <w:sz w:val="16"/>
          <w:szCs w:val="16"/>
        </w:rPr>
      </w:pPr>
    </w:p>
    <w:p w14:paraId="53F57928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2) Oświadczamy, że zakres dostawy przewidzianej do wykonania jest zgodny z zakresem objętym specyfikacją istotnych warunków zamówienia.</w:t>
      </w:r>
    </w:p>
    <w:p w14:paraId="0B35C894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3) Oświadczamy, że przed przystąpieniem do realizacji zamówienia dokonamy szczegółowych pomiarów oraz ustaleń związanych z kolorystyką i </w:t>
      </w:r>
      <w:proofErr w:type="gramStart"/>
      <w:r w:rsidRPr="00F118FF">
        <w:t>ustawieniem  mebli</w:t>
      </w:r>
      <w:proofErr w:type="gramEnd"/>
      <w:r w:rsidRPr="00F118FF">
        <w:t xml:space="preserve"> </w:t>
      </w:r>
    </w:p>
    <w:p w14:paraId="295C8F76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14:paraId="5EF87676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5) Oświadczamy, że uważamy się za związanych niniejszą ofertą na czas wskazany w specyfikacji istotnych warunków zamówienia,</w:t>
      </w:r>
    </w:p>
    <w:p w14:paraId="7CE5697A" w14:textId="77777777" w:rsidR="00AA63EE" w:rsidRPr="00E5176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 w:rsidRPr="00F118FF">
        <w:rPr>
          <w:color w:val="000000"/>
        </w:rPr>
        <w:t xml:space="preserve">6) oświadczamy, iż oferujemy przedmiot zamówienia zgodny z wymaganiami i warunkami </w:t>
      </w:r>
      <w:r w:rsidRPr="00E5176F">
        <w:rPr>
          <w:color w:val="000000"/>
        </w:rPr>
        <w:t>opisanymi w ustawie Prawo zamówień publicznych oraz określonymi przez zamawiającego w specyfikacji istotnych warunków zamówienia,</w:t>
      </w:r>
    </w:p>
    <w:p w14:paraId="080C5AA5" w14:textId="77777777" w:rsidR="00AA63EE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7</w:t>
      </w:r>
      <w:r w:rsidRPr="00F118FF">
        <w:rPr>
          <w:color w:val="000000"/>
        </w:rPr>
        <w:t xml:space="preserve">) oferta </w:t>
      </w:r>
      <w:proofErr w:type="gramStart"/>
      <w:r w:rsidRPr="00F118FF">
        <w:rPr>
          <w:color w:val="000000"/>
        </w:rPr>
        <w:t xml:space="preserve">liczy </w:t>
      </w:r>
      <w:r w:rsidRPr="00F118FF">
        <w:rPr>
          <w:b/>
          <w:color w:val="000000"/>
        </w:rPr>
        <w:t xml:space="preserve">........................ </w:t>
      </w:r>
      <w:r w:rsidRPr="00F118FF">
        <w:rPr>
          <w:color w:val="000000"/>
        </w:rPr>
        <w:t>kolejno</w:t>
      </w:r>
      <w:proofErr w:type="gramEnd"/>
      <w:r w:rsidRPr="00F118FF">
        <w:rPr>
          <w:color w:val="000000"/>
        </w:rPr>
        <w:t xml:space="preserve"> ponumerowanych kart,</w:t>
      </w:r>
    </w:p>
    <w:p w14:paraId="2B598BF6" w14:textId="346ECE2D" w:rsidR="00AA63EE" w:rsidRPr="00205D5A" w:rsidRDefault="00AA63EE" w:rsidP="00AA63EE">
      <w:pPr>
        <w:spacing w:line="360" w:lineRule="auto"/>
        <w:jc w:val="both"/>
      </w:pPr>
      <w:r>
        <w:t>8</w:t>
      </w:r>
      <w:r w:rsidRPr="00205D5A">
        <w:t>) prosimy o zwrot pieniędzy wniesionych tytułem wadium na konto*:</w:t>
      </w:r>
    </w:p>
    <w:p w14:paraId="255B348F" w14:textId="77777777" w:rsidR="00AA63EE" w:rsidRPr="00205D5A" w:rsidRDefault="00AA63EE" w:rsidP="00AA63EE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14:paraId="5CAB1BE2" w14:textId="71EED24F" w:rsidR="00AA63EE" w:rsidRPr="00EB4C91" w:rsidRDefault="00AA63EE" w:rsidP="00EB4C91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14:paraId="5CFE2004" w14:textId="02D86723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</w:t>
      </w:r>
      <w:r w:rsidRPr="00F118FF">
        <w:t>) Nazwa podwykonawcy i zakres rzeczowy, któremu Wykonawca zamierza powierzyć wykonanie części przedmiotu zamówienia lub całości przedmiotu zamówienia.</w:t>
      </w:r>
    </w:p>
    <w:p w14:paraId="1C1F1C83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AA63EE" w:rsidRPr="00F118FF" w14:paraId="5C9DB650" w14:textId="77777777" w:rsidTr="005D58A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58602" w14:textId="77777777" w:rsidR="00AA63EE" w:rsidRPr="00F118FF" w:rsidRDefault="00AA63EE" w:rsidP="005D58A3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F118FF">
              <w:t>Lp</w:t>
            </w:r>
            <w:proofErr w:type="spellEnd"/>
            <w:r w:rsidRPr="00F118FF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2F250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56BD02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>Zakres rzeczowy</w:t>
            </w:r>
          </w:p>
        </w:tc>
      </w:tr>
      <w:tr w:rsidR="00AA63EE" w:rsidRPr="00F118FF" w14:paraId="549297B9" w14:textId="77777777" w:rsidTr="005D58A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0AEF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2D92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FD19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AA63EE" w:rsidRPr="00F118FF" w14:paraId="0123C528" w14:textId="77777777" w:rsidTr="005D58A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86ED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BE918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23FF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14:paraId="544F4900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14:paraId="00B06B0F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F118FF">
        <w:rPr>
          <w:b/>
        </w:rPr>
        <w:t xml:space="preserve">* </w:t>
      </w:r>
      <w:proofErr w:type="gramStart"/>
      <w:r w:rsidRPr="00F118FF">
        <w:rPr>
          <w:b/>
        </w:rPr>
        <w:t>Wypełnić jeżeli</w:t>
      </w:r>
      <w:proofErr w:type="gramEnd"/>
      <w:r w:rsidRPr="00F118FF">
        <w:rPr>
          <w:b/>
        </w:rPr>
        <w:t xml:space="preserve"> Wykonawca zamierza powierzyć podwykonawstwo </w:t>
      </w:r>
    </w:p>
    <w:p w14:paraId="0B07C62A" w14:textId="72BE1AE1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10</w:t>
      </w:r>
      <w:r w:rsidRPr="00F118FF">
        <w:t xml:space="preserve">) oświadczamy, że zapoznaliśmy się z istotnymi postanowieniami umowy </w:t>
      </w:r>
      <w:r w:rsidRPr="00F118FF">
        <w:rPr>
          <w:color w:val="000000"/>
        </w:rPr>
        <w:t>(wzorem umowy),</w:t>
      </w:r>
      <w:r w:rsidRPr="00F118FF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14:paraId="4449F713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14:paraId="6498739F" w14:textId="3E4F70C0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1</w:t>
      </w:r>
      <w:r>
        <w:t>1</w:t>
      </w:r>
      <w:r w:rsidRPr="00F118FF">
        <w:t>) załącznikami</w:t>
      </w:r>
      <w:proofErr w:type="gramEnd"/>
      <w:r w:rsidRPr="00F118FF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AA63EE" w:rsidRPr="00F118FF" w14:paraId="4A413348" w14:textId="77777777" w:rsidTr="005D58A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8981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0589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AA63EE" w:rsidRPr="00F118FF" w14:paraId="5D3FEA78" w14:textId="77777777" w:rsidTr="005D58A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3B2E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E5F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AA63EE" w:rsidRPr="00F118FF" w14:paraId="425CE4C3" w14:textId="77777777" w:rsidTr="005D58A3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F673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9975" w14:textId="77777777" w:rsidR="00AA63EE" w:rsidRPr="00F118FF" w:rsidRDefault="00AA63EE" w:rsidP="005D58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14:paraId="00C0DCB8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pozostałe</w:t>
      </w:r>
      <w:proofErr w:type="gramEnd"/>
      <w:r w:rsidRPr="00F118FF">
        <w:t xml:space="preserve"> dokumenty, o których mowa w Specyfikacji Istotnych Warunków Zamówienia,</w:t>
      </w:r>
    </w:p>
    <w:p w14:paraId="01E02416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 w:rsidRPr="00F118FF">
        <w:t>inne ................................................................. .</w:t>
      </w:r>
      <w:proofErr w:type="gramEnd"/>
    </w:p>
    <w:p w14:paraId="0ED51E0A" w14:textId="47C8E998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</w:t>
      </w:r>
      <w:r>
        <w:t>2</w:t>
      </w:r>
      <w:r w:rsidRPr="00F118FF">
        <w:t>. Wykonawca należy do sektora małych i średnich przedsiębiorstw*</w:t>
      </w:r>
    </w:p>
    <w:p w14:paraId="20EE0D88" w14:textId="77777777" w:rsidR="00AA63EE" w:rsidRPr="00F118FF" w:rsidRDefault="00AA63EE" w:rsidP="00AA63EE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 w:rsidRPr="00F118FF">
        <w:rPr>
          <w:b/>
          <w:sz w:val="56"/>
        </w:rPr>
        <w:t>□</w:t>
      </w:r>
      <w:r w:rsidRPr="00F118FF">
        <w:rPr>
          <w:b/>
          <w:sz w:val="96"/>
        </w:rPr>
        <w:t xml:space="preserve"> </w:t>
      </w:r>
      <w:r w:rsidRPr="00F118FF">
        <w:rPr>
          <w:b/>
        </w:rPr>
        <w:t xml:space="preserve"> NIE</w:t>
      </w:r>
      <w:proofErr w:type="gramEnd"/>
      <w:r w:rsidRPr="00F118FF">
        <w:rPr>
          <w:b/>
        </w:rPr>
        <w:t xml:space="preserve">                                                         </w:t>
      </w:r>
      <w:r w:rsidRPr="00F118FF">
        <w:rPr>
          <w:b/>
          <w:sz w:val="56"/>
        </w:rPr>
        <w:t>□</w:t>
      </w:r>
      <w:r w:rsidRPr="00F118FF">
        <w:rPr>
          <w:b/>
        </w:rPr>
        <w:t xml:space="preserve">  TAK</w:t>
      </w:r>
    </w:p>
    <w:p w14:paraId="6789E5D2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 w:rsidRPr="00F118FF">
        <w:rPr>
          <w:sz w:val="20"/>
          <w:szCs w:val="20"/>
        </w:rPr>
        <w:t>*</w:t>
      </w:r>
      <w:r w:rsidRPr="00F118FF">
        <w:rPr>
          <w:sz w:val="20"/>
          <w:szCs w:val="20"/>
          <w:u w:val="single"/>
        </w:rPr>
        <w:t>Należy zaznaczyć znakiem X właściwe pole.</w:t>
      </w:r>
    </w:p>
    <w:p w14:paraId="30428F74" w14:textId="46601981" w:rsidR="00AA63EE" w:rsidRPr="00F118FF" w:rsidRDefault="00AA63EE" w:rsidP="00AA63EE">
      <w:pPr>
        <w:ind w:hanging="284"/>
        <w:jc w:val="both"/>
        <w:rPr>
          <w:sz w:val="16"/>
          <w:szCs w:val="16"/>
        </w:rPr>
      </w:pPr>
      <w:r w:rsidRPr="00F118FF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3</w:t>
      </w:r>
      <w:r w:rsidRPr="00F118FF">
        <w:rPr>
          <w:color w:val="000000"/>
          <w:sz w:val="26"/>
          <w:szCs w:val="26"/>
        </w:rPr>
        <w:t xml:space="preserve">. </w:t>
      </w:r>
      <w:r w:rsidRPr="00F118FF">
        <w:rPr>
          <w:color w:val="000000"/>
        </w:rPr>
        <w:t xml:space="preserve">Oświadczam, że wypełniłem obowiązki informacyjne przewidziane w art. 13 lub art. 14 RODO wobec osób fizycznych, </w:t>
      </w:r>
      <w:r w:rsidRPr="00F118FF">
        <w:t>od których dane osobowe bezpośrednio lub pośrednio pozyskałem</w:t>
      </w:r>
      <w:r w:rsidRPr="00F118FF">
        <w:rPr>
          <w:color w:val="000000"/>
        </w:rPr>
        <w:t xml:space="preserve"> w celu ubiegania się o udzielenie zamówienia publicznego w niniejszym postępowaniu</w:t>
      </w:r>
      <w:r w:rsidRPr="00F118FF">
        <w:rPr>
          <w:sz w:val="16"/>
          <w:szCs w:val="16"/>
        </w:rPr>
        <w:t>.*</w:t>
      </w:r>
      <w:r w:rsidRPr="00F118FF">
        <w:rPr>
          <w:i/>
          <w:color w:val="000000"/>
          <w:sz w:val="16"/>
          <w:szCs w:val="16"/>
        </w:rPr>
        <w:t xml:space="preserve"> /Jeśli nie dotyczy wykreślić/</w:t>
      </w:r>
    </w:p>
    <w:p w14:paraId="0486355A" w14:textId="77777777" w:rsidR="00AA63EE" w:rsidRPr="00F118FF" w:rsidRDefault="00AA63EE" w:rsidP="00AA63EE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F118FF">
        <w:rPr>
          <w:i/>
          <w:color w:val="000000"/>
          <w:sz w:val="16"/>
          <w:szCs w:val="16"/>
        </w:rPr>
        <w:t xml:space="preserve">* W </w:t>
      </w:r>
      <w:proofErr w:type="gramStart"/>
      <w:r w:rsidRPr="00F118FF">
        <w:rPr>
          <w:i/>
          <w:color w:val="000000"/>
          <w:sz w:val="16"/>
          <w:szCs w:val="16"/>
        </w:rPr>
        <w:t>przypadku gdy</w:t>
      </w:r>
      <w:proofErr w:type="gramEnd"/>
      <w:r w:rsidRPr="00F118FF">
        <w:rPr>
          <w:i/>
          <w:color w:val="000000"/>
          <w:sz w:val="16"/>
          <w:szCs w:val="16"/>
        </w:rPr>
        <w:t xml:space="preserve"> wykonawca </w:t>
      </w:r>
      <w:r w:rsidRPr="00F118FF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18FF">
        <w:rPr>
          <w:b/>
          <w:i/>
          <w:sz w:val="16"/>
          <w:szCs w:val="16"/>
        </w:rPr>
        <w:t>(usunięcie treści oświadczenia przez jego wykreślenie).</w:t>
      </w:r>
    </w:p>
    <w:p w14:paraId="2BB979DD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F118FF">
        <w:rPr>
          <w:b/>
          <w:u w:val="single"/>
        </w:rPr>
        <w:t>UWAGA!!!!! Proszę wypełnić obowiązkowo.</w:t>
      </w:r>
    </w:p>
    <w:p w14:paraId="0584E7A9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Dane kontaktowe Wykonawcy:      </w:t>
      </w:r>
    </w:p>
    <w:p w14:paraId="56B7DFBD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Pełna nazwa wykonawcy zgodnie z wpisem do ewidencji działalności gospodarczej lub </w:t>
      </w:r>
      <w:proofErr w:type="gramStart"/>
      <w:r w:rsidRPr="00F118FF">
        <w:rPr>
          <w:b/>
        </w:rPr>
        <w:t>KRS :  ……………………………………………………………..</w:t>
      </w:r>
      <w:proofErr w:type="gramEnd"/>
    </w:p>
    <w:p w14:paraId="670F28FA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telefon ........................................</w:t>
      </w:r>
      <w:proofErr w:type="gramEnd"/>
    </w:p>
    <w:p w14:paraId="4BA3FE6C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Fax. .............................................</w:t>
      </w:r>
      <w:proofErr w:type="gramEnd"/>
    </w:p>
    <w:p w14:paraId="6D645BE2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 </w:t>
      </w:r>
      <w:proofErr w:type="gramStart"/>
      <w:r w:rsidRPr="00F118FF">
        <w:rPr>
          <w:b/>
        </w:rPr>
        <w:t>e-mail: .......................................</w:t>
      </w:r>
      <w:proofErr w:type="gramEnd"/>
    </w:p>
    <w:p w14:paraId="3E25E776" w14:textId="77777777" w:rsidR="00AA63EE" w:rsidRPr="00F118FF" w:rsidRDefault="00AA63EE" w:rsidP="00AA63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NIP   : ..........................................</w:t>
      </w:r>
      <w:proofErr w:type="gramEnd"/>
    </w:p>
    <w:p w14:paraId="4F2D652B" w14:textId="77777777" w:rsidR="00AA63EE" w:rsidRPr="00F118FF" w:rsidRDefault="00AA63EE" w:rsidP="00AA63E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14:paraId="1B8F1184" w14:textId="77777777" w:rsidR="00AA63EE" w:rsidRPr="00F118FF" w:rsidRDefault="00AA63EE" w:rsidP="00AA63EE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 w:rsidRPr="00F118FF">
        <w:t>dnia</w:t>
      </w:r>
      <w:proofErr w:type="gramEnd"/>
      <w:r w:rsidRPr="00F118FF">
        <w:t xml:space="preserve"> </w:t>
      </w:r>
      <w:r w:rsidRPr="00F118FF">
        <w:tab/>
      </w:r>
      <w:r w:rsidRPr="00F118FF">
        <w:tab/>
        <w:t>…………………………………………</w:t>
      </w:r>
    </w:p>
    <w:p w14:paraId="5A9FC832" w14:textId="77777777" w:rsidR="00AA63EE" w:rsidRPr="00F118FF" w:rsidRDefault="00AA63EE" w:rsidP="00AA63E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 w:rsidRPr="00F118FF">
        <w:rPr>
          <w:position w:val="6"/>
        </w:rPr>
        <w:t>podpis</w:t>
      </w:r>
      <w:proofErr w:type="gramEnd"/>
      <w:r w:rsidRPr="00F118FF">
        <w:rPr>
          <w:position w:val="6"/>
        </w:rPr>
        <w:t xml:space="preserve"> osoby uprawnionej do składania oświadczeń woli w imieniu Wykonawcy</w:t>
      </w:r>
    </w:p>
    <w:p w14:paraId="694E3C22" w14:textId="77777777" w:rsidR="00AA63EE" w:rsidRDefault="00AA63EE" w:rsidP="00EB4C91">
      <w:pPr>
        <w:spacing w:line="360" w:lineRule="auto"/>
        <w:rPr>
          <w:b/>
        </w:rPr>
      </w:pPr>
    </w:p>
    <w:sectPr w:rsidR="00AA63EE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AC8B9" w14:textId="77777777" w:rsidR="000265DE" w:rsidRDefault="000265DE">
      <w:r>
        <w:separator/>
      </w:r>
    </w:p>
  </w:endnote>
  <w:endnote w:type="continuationSeparator" w:id="0">
    <w:p w14:paraId="7E8E05C9" w14:textId="77777777" w:rsidR="000265DE" w:rsidRDefault="0002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C4344" w14:textId="77777777" w:rsidR="00CB52B7" w:rsidRDefault="00CB5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2460"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3C3D6C08" w14:textId="77777777" w:rsidR="00CB52B7" w:rsidRDefault="00CB52B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C4CF35" w14:textId="77777777" w:rsidR="000265DE" w:rsidRDefault="000265DE">
      <w:r>
        <w:separator/>
      </w:r>
    </w:p>
  </w:footnote>
  <w:footnote w:type="continuationSeparator" w:id="0">
    <w:p w14:paraId="69B2608E" w14:textId="77777777" w:rsidR="000265DE" w:rsidRDefault="00026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5FF"/>
    <w:rsid w:val="00016D63"/>
    <w:rsid w:val="000265DE"/>
    <w:rsid w:val="00043471"/>
    <w:rsid w:val="000C666C"/>
    <w:rsid w:val="001601B0"/>
    <w:rsid w:val="00205D5A"/>
    <w:rsid w:val="002175FF"/>
    <w:rsid w:val="00230B32"/>
    <w:rsid w:val="00255949"/>
    <w:rsid w:val="00264B92"/>
    <w:rsid w:val="00275899"/>
    <w:rsid w:val="00280050"/>
    <w:rsid w:val="002A10F6"/>
    <w:rsid w:val="002E16E9"/>
    <w:rsid w:val="002F0A06"/>
    <w:rsid w:val="00345612"/>
    <w:rsid w:val="0038582F"/>
    <w:rsid w:val="00396A81"/>
    <w:rsid w:val="003E3EB0"/>
    <w:rsid w:val="004049A4"/>
    <w:rsid w:val="004368E0"/>
    <w:rsid w:val="00454D6B"/>
    <w:rsid w:val="00483838"/>
    <w:rsid w:val="00493063"/>
    <w:rsid w:val="004966C9"/>
    <w:rsid w:val="004C4264"/>
    <w:rsid w:val="00545482"/>
    <w:rsid w:val="00554A2B"/>
    <w:rsid w:val="0058146E"/>
    <w:rsid w:val="005920E8"/>
    <w:rsid w:val="005A3802"/>
    <w:rsid w:val="005A6A12"/>
    <w:rsid w:val="005D326D"/>
    <w:rsid w:val="005D58A3"/>
    <w:rsid w:val="005F17C9"/>
    <w:rsid w:val="006033A5"/>
    <w:rsid w:val="00604962"/>
    <w:rsid w:val="00616E5D"/>
    <w:rsid w:val="0062333B"/>
    <w:rsid w:val="00636C96"/>
    <w:rsid w:val="0064660B"/>
    <w:rsid w:val="006546E8"/>
    <w:rsid w:val="00684E09"/>
    <w:rsid w:val="006F1255"/>
    <w:rsid w:val="006F12F2"/>
    <w:rsid w:val="006F3954"/>
    <w:rsid w:val="006F5451"/>
    <w:rsid w:val="00716992"/>
    <w:rsid w:val="00831B3D"/>
    <w:rsid w:val="0085366D"/>
    <w:rsid w:val="008B0507"/>
    <w:rsid w:val="008B2454"/>
    <w:rsid w:val="008C2460"/>
    <w:rsid w:val="008E33C7"/>
    <w:rsid w:val="00935CA5"/>
    <w:rsid w:val="00957E1B"/>
    <w:rsid w:val="009A4ABA"/>
    <w:rsid w:val="009C24E5"/>
    <w:rsid w:val="00A97DF6"/>
    <w:rsid w:val="00AA23A4"/>
    <w:rsid w:val="00AA27C4"/>
    <w:rsid w:val="00AA3933"/>
    <w:rsid w:val="00AA63EE"/>
    <w:rsid w:val="00AD35D2"/>
    <w:rsid w:val="00AD5487"/>
    <w:rsid w:val="00B5672E"/>
    <w:rsid w:val="00BC16BF"/>
    <w:rsid w:val="00BC7E44"/>
    <w:rsid w:val="00BD0C7B"/>
    <w:rsid w:val="00C214D6"/>
    <w:rsid w:val="00CB52B7"/>
    <w:rsid w:val="00CC2489"/>
    <w:rsid w:val="00CC3D3D"/>
    <w:rsid w:val="00CE1EC2"/>
    <w:rsid w:val="00D21922"/>
    <w:rsid w:val="00D45356"/>
    <w:rsid w:val="00D67BAD"/>
    <w:rsid w:val="00D77E08"/>
    <w:rsid w:val="00D8580F"/>
    <w:rsid w:val="00DA130F"/>
    <w:rsid w:val="00DB5C3B"/>
    <w:rsid w:val="00E0656B"/>
    <w:rsid w:val="00E13A9C"/>
    <w:rsid w:val="00E9601B"/>
    <w:rsid w:val="00EB32B8"/>
    <w:rsid w:val="00EB44DC"/>
    <w:rsid w:val="00EB4C91"/>
    <w:rsid w:val="00EC5BB8"/>
    <w:rsid w:val="00ED209E"/>
    <w:rsid w:val="00F12A50"/>
    <w:rsid w:val="00F32C13"/>
    <w:rsid w:val="00F41BC7"/>
    <w:rsid w:val="00F5213A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C28330"/>
  <w15:chartTrackingRefBased/>
  <w15:docId w15:val="{AB838B54-8DA1-43E6-B4CB-13E5D902E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AA63EE"/>
    <w:rPr>
      <w:kern w:val="20"/>
      <w:sz w:val="24"/>
    </w:rPr>
  </w:style>
  <w:style w:type="paragraph" w:customStyle="1" w:styleId="Default">
    <w:name w:val="Default"/>
    <w:rsid w:val="0054548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EB4C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B4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EC2ED-BD67-440E-8399-AAA3CCD10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1</Pages>
  <Words>2917</Words>
  <Characters>17505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10</cp:revision>
  <cp:lastPrinted>2020-11-05T09:51:00Z</cp:lastPrinted>
  <dcterms:created xsi:type="dcterms:W3CDTF">2020-11-05T07:26:00Z</dcterms:created>
  <dcterms:modified xsi:type="dcterms:W3CDTF">2020-11-05T09:57:00Z</dcterms:modified>
</cp:coreProperties>
</file>