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3331E" w14:textId="77777777"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14:paraId="7DDCF96F" w14:textId="77777777"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</w:t>
      </w:r>
    </w:p>
    <w:p w14:paraId="215A1AFA" w14:textId="77777777" w:rsidR="006F12F2" w:rsidRPr="00205D5A" w:rsidRDefault="00C2296D" w:rsidP="003A538C">
      <w:pPr>
        <w:spacing w:line="360" w:lineRule="auto"/>
        <w:ind w:left="709" w:hanging="425"/>
        <w:jc w:val="center"/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592D84" wp14:editId="65340AAD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DDEAAD" w14:textId="77777777" w:rsidR="006F12F2" w:rsidRDefault="006F12F2" w:rsidP="006F12F2"/>
                          <w:p w14:paraId="3480AED6" w14:textId="77777777"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7C0263A" w14:textId="77777777"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1875AC9" w14:textId="77777777"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0B29116" w14:textId="77777777"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74B815" w14:textId="77777777"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1C6D539" w14:textId="77777777"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14:paraId="18C9A1D8" w14:textId="77777777" w:rsidR="003A538C" w:rsidRDefault="003A538C" w:rsidP="006F12F2">
      <w:pPr>
        <w:ind w:firstLine="3969"/>
        <w:rPr>
          <w:b/>
        </w:rPr>
      </w:pPr>
    </w:p>
    <w:p w14:paraId="0A5297B7" w14:textId="77777777" w:rsidR="00696F2A" w:rsidRPr="00696F2A" w:rsidRDefault="00696F2A" w:rsidP="006F12F2">
      <w:pPr>
        <w:ind w:firstLine="3969"/>
        <w:rPr>
          <w:b/>
        </w:rPr>
      </w:pPr>
      <w:r w:rsidRPr="00696F2A">
        <w:rPr>
          <w:b/>
        </w:rPr>
        <w:t>Politechnika Rzeszowska</w:t>
      </w:r>
    </w:p>
    <w:p w14:paraId="1D92FC75" w14:textId="77777777" w:rsidR="006F12F2" w:rsidRPr="00205D5A" w:rsidRDefault="00696F2A" w:rsidP="006F12F2">
      <w:pPr>
        <w:ind w:firstLine="3969"/>
        <w:rPr>
          <w:b/>
        </w:rPr>
      </w:pPr>
      <w:r w:rsidRPr="00696F2A">
        <w:rPr>
          <w:b/>
        </w:rPr>
        <w:t>Dział Logistyki i Zamówień Publicznych</w:t>
      </w:r>
    </w:p>
    <w:p w14:paraId="2AEBD817" w14:textId="77777777" w:rsidR="006F12F2" w:rsidRPr="00205D5A" w:rsidRDefault="00696F2A" w:rsidP="006F12F2">
      <w:pPr>
        <w:ind w:left="3969"/>
        <w:rPr>
          <w:b/>
        </w:rPr>
      </w:pPr>
      <w:r w:rsidRPr="00696F2A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696F2A">
        <w:rPr>
          <w:b/>
        </w:rPr>
        <w:t>12</w:t>
      </w:r>
    </w:p>
    <w:p w14:paraId="34CDBE0D" w14:textId="77777777" w:rsidR="006F12F2" w:rsidRPr="00205D5A" w:rsidRDefault="00696F2A" w:rsidP="006F12F2">
      <w:pPr>
        <w:ind w:firstLine="3969"/>
        <w:rPr>
          <w:b/>
        </w:rPr>
      </w:pPr>
      <w:r w:rsidRPr="00696F2A">
        <w:rPr>
          <w:b/>
        </w:rPr>
        <w:t>35-959</w:t>
      </w:r>
      <w:r w:rsidR="006F12F2" w:rsidRPr="00205D5A">
        <w:rPr>
          <w:b/>
        </w:rPr>
        <w:t xml:space="preserve"> </w:t>
      </w:r>
      <w:r w:rsidRPr="00696F2A">
        <w:rPr>
          <w:b/>
        </w:rPr>
        <w:t>Rzeszów</w:t>
      </w:r>
    </w:p>
    <w:p w14:paraId="5400CE71" w14:textId="77777777" w:rsidR="006F12F2" w:rsidRPr="00205D5A" w:rsidRDefault="006F12F2" w:rsidP="006F12F2">
      <w:pPr>
        <w:spacing w:line="360" w:lineRule="auto"/>
        <w:jc w:val="both"/>
      </w:pPr>
    </w:p>
    <w:p w14:paraId="3DFC9719" w14:textId="3C1C85EE" w:rsidR="006F12F2" w:rsidRPr="0088309F" w:rsidRDefault="0088309F" w:rsidP="0088309F">
      <w:pPr>
        <w:spacing w:line="360" w:lineRule="auto"/>
        <w:jc w:val="center"/>
        <w:rPr>
          <w:b/>
          <w:u w:val="single"/>
        </w:rPr>
      </w:pPr>
      <w:r w:rsidRPr="0088309F">
        <w:rPr>
          <w:b/>
          <w:u w:val="single"/>
        </w:rPr>
        <w:t>NA/P/</w:t>
      </w:r>
      <w:r w:rsidR="00E729A3">
        <w:rPr>
          <w:b/>
          <w:u w:val="single"/>
        </w:rPr>
        <w:t>316</w:t>
      </w:r>
      <w:r w:rsidRPr="0088309F">
        <w:rPr>
          <w:b/>
          <w:u w:val="single"/>
        </w:rPr>
        <w:t>/2020</w:t>
      </w:r>
    </w:p>
    <w:p w14:paraId="1E3D6FF4" w14:textId="77777777" w:rsidR="006F12F2" w:rsidRPr="00205D5A" w:rsidRDefault="006F12F2" w:rsidP="003A538C">
      <w:pPr>
        <w:spacing w:line="360" w:lineRule="auto"/>
      </w:pPr>
      <w:r w:rsidRPr="00205D5A">
        <w:t>Nawiązując do ogłoszonego przetargu w trybie „</w:t>
      </w:r>
      <w:r w:rsidR="00696F2A" w:rsidRPr="00696F2A">
        <w:rPr>
          <w:b/>
        </w:rPr>
        <w:t>przetarg</w:t>
      </w:r>
      <w:r w:rsidR="003A538C">
        <w:rPr>
          <w:b/>
        </w:rPr>
        <w:t>u</w:t>
      </w:r>
      <w:r w:rsidR="00696F2A" w:rsidRPr="00696F2A">
        <w:rPr>
          <w:b/>
        </w:rPr>
        <w:t xml:space="preserve"> nieograniczon</w:t>
      </w:r>
      <w:r w:rsidR="003A538C">
        <w:rPr>
          <w:b/>
        </w:rPr>
        <w:t>ego</w:t>
      </w:r>
      <w:r w:rsidRPr="00205D5A">
        <w:t>” na:</w:t>
      </w:r>
    </w:p>
    <w:p w14:paraId="35FC9D43" w14:textId="1C324488" w:rsidR="006F12F2" w:rsidRPr="004A241D" w:rsidRDefault="006F12F2" w:rsidP="004A241D">
      <w:pPr>
        <w:spacing w:line="360" w:lineRule="auto"/>
        <w:jc w:val="center"/>
        <w:rPr>
          <w:b/>
        </w:rPr>
      </w:pPr>
      <w:r w:rsidRPr="0088309F">
        <w:rPr>
          <w:b/>
        </w:rPr>
        <w:t>„</w:t>
      </w:r>
      <w:r w:rsidR="00E729A3">
        <w:rPr>
          <w:b/>
          <w:bCs/>
        </w:rPr>
        <w:t>Dostawa monochromatycznego urządzenia wielofunkcyjnego A3 z zestawem startowym.</w:t>
      </w:r>
      <w:r w:rsidR="0088309F">
        <w:rPr>
          <w:b/>
        </w:rPr>
        <w:t>”</w:t>
      </w:r>
    </w:p>
    <w:p w14:paraId="3729E0F7" w14:textId="77777777" w:rsidR="006F12F2" w:rsidRPr="00205D5A" w:rsidRDefault="00DA130F" w:rsidP="00B801DC">
      <w:pPr>
        <w:numPr>
          <w:ilvl w:val="0"/>
          <w:numId w:val="34"/>
        </w:numPr>
        <w:spacing w:line="360" w:lineRule="auto"/>
        <w:jc w:val="both"/>
      </w:pPr>
      <w:r w:rsidRPr="00205D5A">
        <w:t xml:space="preserve">oferujemy wykonanie przedmiotu zamówienia: </w:t>
      </w:r>
    </w:p>
    <w:tbl>
      <w:tblPr>
        <w:tblW w:w="94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2"/>
        <w:gridCol w:w="4061"/>
      </w:tblGrid>
      <w:tr w:rsidR="00E825A2" w:rsidRPr="00205D5A" w14:paraId="22503890" w14:textId="77777777" w:rsidTr="00E825A2">
        <w:trPr>
          <w:jc w:val="center"/>
        </w:trPr>
        <w:tc>
          <w:tcPr>
            <w:tcW w:w="5392" w:type="dxa"/>
            <w:shd w:val="clear" w:color="auto" w:fill="F3F3F3"/>
            <w:vAlign w:val="center"/>
          </w:tcPr>
          <w:p w14:paraId="5CA84476" w14:textId="77777777" w:rsidR="00E825A2" w:rsidRPr="003A538C" w:rsidRDefault="00E825A2" w:rsidP="006F12F2">
            <w:pPr>
              <w:pStyle w:val="Tekstpodstawowy"/>
              <w:jc w:val="center"/>
              <w:rPr>
                <w:b/>
                <w:sz w:val="22"/>
              </w:rPr>
            </w:pPr>
            <w:r w:rsidRPr="003A538C">
              <w:rPr>
                <w:b/>
                <w:sz w:val="22"/>
              </w:rPr>
              <w:t>NAZWA</w:t>
            </w:r>
          </w:p>
        </w:tc>
        <w:tc>
          <w:tcPr>
            <w:tcW w:w="4061" w:type="dxa"/>
            <w:shd w:val="clear" w:color="auto" w:fill="F3F3F3"/>
            <w:vAlign w:val="center"/>
          </w:tcPr>
          <w:p w14:paraId="3E574FD0" w14:textId="77777777" w:rsidR="00E825A2" w:rsidRPr="006C10C7" w:rsidRDefault="00E825A2" w:rsidP="006F12F2">
            <w:pPr>
              <w:pStyle w:val="Tekstpodstawowy"/>
              <w:jc w:val="center"/>
              <w:rPr>
                <w:b/>
                <w:sz w:val="22"/>
                <w:u w:val="single"/>
              </w:rPr>
            </w:pPr>
            <w:r w:rsidRPr="003A538C">
              <w:rPr>
                <w:b/>
                <w:sz w:val="22"/>
              </w:rPr>
              <w:t>Opis:</w:t>
            </w:r>
          </w:p>
          <w:p w14:paraId="369DBC73" w14:textId="1A906AB6" w:rsidR="00E729A3" w:rsidRPr="003A538C" w:rsidRDefault="00E825A2" w:rsidP="00E729A3">
            <w:pPr>
              <w:pStyle w:val="Tekstpodstawowy"/>
              <w:spacing w:line="240" w:lineRule="auto"/>
              <w:jc w:val="center"/>
              <w:rPr>
                <w:b/>
                <w:sz w:val="22"/>
              </w:rPr>
            </w:pPr>
            <w:r w:rsidRPr="006C10C7">
              <w:rPr>
                <w:b/>
                <w:sz w:val="22"/>
                <w:szCs w:val="22"/>
                <w:u w:val="single"/>
              </w:rPr>
              <w:t>Nazwa producenta oraz nazwa modelu</w:t>
            </w:r>
            <w:r>
              <w:rPr>
                <w:b/>
                <w:sz w:val="22"/>
                <w:szCs w:val="22"/>
              </w:rPr>
              <w:t xml:space="preserve"> oferowanego urządzenia. </w:t>
            </w:r>
          </w:p>
          <w:p w14:paraId="0381B6D8" w14:textId="4F7BE2A8" w:rsidR="00E825A2" w:rsidRPr="003A538C" w:rsidRDefault="00E825A2" w:rsidP="006C10C7">
            <w:pPr>
              <w:pStyle w:val="Tekstpodstawowy"/>
              <w:spacing w:line="276" w:lineRule="auto"/>
              <w:jc w:val="center"/>
              <w:rPr>
                <w:b/>
                <w:sz w:val="22"/>
              </w:rPr>
            </w:pPr>
          </w:p>
        </w:tc>
      </w:tr>
      <w:tr w:rsidR="00E825A2" w:rsidRPr="00205D5A" w14:paraId="089690B5" w14:textId="77777777" w:rsidTr="00E825A2">
        <w:trPr>
          <w:jc w:val="center"/>
        </w:trPr>
        <w:tc>
          <w:tcPr>
            <w:tcW w:w="5392" w:type="dxa"/>
          </w:tcPr>
          <w:p w14:paraId="7A96B9B6" w14:textId="118778A2" w:rsidR="00E825A2" w:rsidRPr="003A538C" w:rsidRDefault="00E825A2" w:rsidP="00EC4FA1">
            <w:pPr>
              <w:pStyle w:val="Tekstpodstawowy"/>
              <w:rPr>
                <w:sz w:val="20"/>
                <w:szCs w:val="20"/>
              </w:rPr>
            </w:pPr>
            <w:r w:rsidRPr="003A538C">
              <w:rPr>
                <w:b/>
                <w:sz w:val="20"/>
                <w:szCs w:val="20"/>
              </w:rPr>
              <w:t>Temat:</w:t>
            </w:r>
            <w:r w:rsidRPr="003A538C">
              <w:rPr>
                <w:sz w:val="20"/>
                <w:szCs w:val="20"/>
              </w:rPr>
              <w:t xml:space="preserve"> </w:t>
            </w:r>
            <w:r w:rsidR="00C679F4">
              <w:rPr>
                <w:b/>
                <w:bCs/>
              </w:rPr>
              <w:t>Dostawa monochromatycznego urządzenia wielofunkcyjnego A3 z zestawem startowym</w:t>
            </w:r>
          </w:p>
          <w:p w14:paraId="035F6D50" w14:textId="77777777" w:rsidR="00E825A2" w:rsidRPr="003A538C" w:rsidRDefault="00E825A2" w:rsidP="00EC4FA1">
            <w:pPr>
              <w:pStyle w:val="Tekstpodstawowy"/>
              <w:rPr>
                <w:b/>
                <w:sz w:val="20"/>
                <w:szCs w:val="20"/>
              </w:rPr>
            </w:pPr>
          </w:p>
        </w:tc>
        <w:tc>
          <w:tcPr>
            <w:tcW w:w="4061" w:type="dxa"/>
          </w:tcPr>
          <w:p w14:paraId="7EF142A4" w14:textId="77777777" w:rsidR="00E825A2" w:rsidRPr="00205D5A" w:rsidRDefault="00E825A2" w:rsidP="00EC4FA1">
            <w:pPr>
              <w:pStyle w:val="Tekstpodstawowy"/>
              <w:rPr>
                <w:b/>
              </w:rPr>
            </w:pPr>
          </w:p>
        </w:tc>
      </w:tr>
    </w:tbl>
    <w:p w14:paraId="133A1E70" w14:textId="77777777" w:rsidR="006C10C7" w:rsidRDefault="006C10C7" w:rsidP="004C4264">
      <w:pPr>
        <w:spacing w:line="360" w:lineRule="auto"/>
        <w:jc w:val="both"/>
      </w:pPr>
    </w:p>
    <w:tbl>
      <w:tblPr>
        <w:tblW w:w="10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86"/>
      </w:tblGrid>
      <w:tr w:rsidR="00591F57" w:rsidRPr="00124950" w14:paraId="55975F1F" w14:textId="77777777" w:rsidTr="0043021F">
        <w:trPr>
          <w:jc w:val="center"/>
        </w:trPr>
        <w:tc>
          <w:tcPr>
            <w:tcW w:w="10086" w:type="dxa"/>
          </w:tcPr>
          <w:p w14:paraId="37AE6862" w14:textId="42492152" w:rsidR="00591F57" w:rsidRPr="00124950" w:rsidRDefault="00591F57" w:rsidP="00EC4FA1">
            <w:pPr>
              <w:pStyle w:val="Tekstpodstawowy"/>
              <w:rPr>
                <w:b/>
              </w:rPr>
            </w:pPr>
            <w:r w:rsidRPr="00124950">
              <w:rPr>
                <w:b/>
              </w:rPr>
              <w:t xml:space="preserve">Temat: </w:t>
            </w:r>
            <w:r w:rsidR="00C679F4">
              <w:rPr>
                <w:b/>
                <w:bCs/>
              </w:rPr>
              <w:t>Dostawa monochromatycznego urządzenia wielofunkcyjnego A3 z zestawem startowym</w:t>
            </w:r>
          </w:p>
          <w:p w14:paraId="38E74C32" w14:textId="77777777" w:rsidR="00591F57" w:rsidRPr="00124950" w:rsidRDefault="00591F57" w:rsidP="003A538C">
            <w:pPr>
              <w:spacing w:line="360" w:lineRule="auto"/>
              <w:jc w:val="both"/>
              <w:rPr>
                <w:sz w:val="22"/>
              </w:rPr>
            </w:pPr>
            <w:r w:rsidRPr="00124950">
              <w:rPr>
                <w:sz w:val="22"/>
              </w:rPr>
              <w:t>cena  (C) za wykonanie zadania wynosi kwotę netto ........................................... zł (słownie:.................................................................................................................. zł) natomiast wraz z należnym podatkiem VAT w wysokości ..........%, tj. …..……….zł (słownie: .................................................................................................................. zł)  wynosi kwotę brutto .................................................................................. zł (słownie:........................................................................................................ zł)</w:t>
            </w:r>
          </w:p>
          <w:p w14:paraId="1C62F6C7" w14:textId="6AA7A4E7" w:rsidR="00591F57" w:rsidRPr="00124950" w:rsidRDefault="00591F57" w:rsidP="00512E4F">
            <w:pPr>
              <w:spacing w:line="276" w:lineRule="auto"/>
              <w:jc w:val="both"/>
              <w:rPr>
                <w:sz w:val="22"/>
              </w:rPr>
            </w:pPr>
            <w:r w:rsidRPr="00124950">
              <w:rPr>
                <w:b/>
                <w:sz w:val="22"/>
              </w:rPr>
              <w:t>Okres gwarancji*:</w:t>
            </w:r>
            <w:r w:rsidRPr="00124950">
              <w:rPr>
                <w:b/>
                <w:sz w:val="72"/>
                <w:szCs w:val="72"/>
              </w:rPr>
              <w:t xml:space="preserve"> </w:t>
            </w:r>
            <w:r w:rsidRPr="00124950">
              <w:rPr>
                <w:b/>
                <w:sz w:val="60"/>
                <w:szCs w:val="60"/>
              </w:rPr>
              <w:t xml:space="preserve">□ </w:t>
            </w:r>
            <w:r w:rsidR="00C679F4">
              <w:rPr>
                <w:b/>
              </w:rPr>
              <w:t>60</w:t>
            </w:r>
            <w:r w:rsidRPr="00124950">
              <w:rPr>
                <w:b/>
              </w:rPr>
              <w:t xml:space="preserve"> miesięcy          </w:t>
            </w:r>
            <w:r w:rsidRPr="00124950">
              <w:rPr>
                <w:b/>
              </w:rPr>
              <w:tab/>
            </w:r>
            <w:r w:rsidRPr="00124950">
              <w:rPr>
                <w:b/>
                <w:sz w:val="60"/>
                <w:szCs w:val="60"/>
              </w:rPr>
              <w:t xml:space="preserve">□ </w:t>
            </w:r>
            <w:r w:rsidR="00C679F4">
              <w:rPr>
                <w:b/>
              </w:rPr>
              <w:t xml:space="preserve">72 </w:t>
            </w:r>
            <w:r w:rsidRPr="00124950">
              <w:rPr>
                <w:b/>
              </w:rPr>
              <w:t>miesiące</w:t>
            </w:r>
          </w:p>
          <w:p w14:paraId="1BA1F741" w14:textId="77777777" w:rsidR="00591F57" w:rsidRPr="00124950" w:rsidRDefault="00591F57" w:rsidP="00512E4F">
            <w:pPr>
              <w:spacing w:line="276" w:lineRule="auto"/>
              <w:jc w:val="both"/>
              <w:rPr>
                <w:b/>
                <w:sz w:val="22"/>
              </w:rPr>
            </w:pPr>
            <w:r w:rsidRPr="00124950">
              <w:rPr>
                <w:b/>
                <w:sz w:val="22"/>
              </w:rPr>
              <w:t xml:space="preserve">Termin realizacji*:  </w:t>
            </w:r>
            <w:r w:rsidRPr="00124950">
              <w:rPr>
                <w:b/>
                <w:sz w:val="60"/>
                <w:szCs w:val="60"/>
              </w:rPr>
              <w:t xml:space="preserve">□ </w:t>
            </w:r>
            <w:r w:rsidRPr="00124950">
              <w:rPr>
                <w:b/>
              </w:rPr>
              <w:t xml:space="preserve">do </w:t>
            </w:r>
            <w:r w:rsidR="00124950">
              <w:rPr>
                <w:b/>
              </w:rPr>
              <w:t>7</w:t>
            </w:r>
            <w:r w:rsidRPr="00124950">
              <w:rPr>
                <w:b/>
              </w:rPr>
              <w:t xml:space="preserve"> dni             </w:t>
            </w:r>
            <w:r w:rsidRPr="00124950">
              <w:rPr>
                <w:b/>
                <w:sz w:val="60"/>
                <w:szCs w:val="60"/>
              </w:rPr>
              <w:t xml:space="preserve">□ </w:t>
            </w:r>
            <w:r w:rsidRPr="00124950">
              <w:rPr>
                <w:b/>
              </w:rPr>
              <w:t xml:space="preserve">do </w:t>
            </w:r>
            <w:r w:rsidR="00124950">
              <w:rPr>
                <w:b/>
              </w:rPr>
              <w:t>1</w:t>
            </w:r>
            <w:r w:rsidR="00A1310C" w:rsidRPr="00124950">
              <w:rPr>
                <w:b/>
              </w:rPr>
              <w:t>0</w:t>
            </w:r>
            <w:r w:rsidRPr="00124950">
              <w:rPr>
                <w:b/>
              </w:rPr>
              <w:t xml:space="preserve"> dni      </w:t>
            </w:r>
            <w:r w:rsidRPr="00124950">
              <w:rPr>
                <w:b/>
                <w:sz w:val="60"/>
                <w:szCs w:val="60"/>
              </w:rPr>
              <w:t xml:space="preserve">□ </w:t>
            </w:r>
            <w:r w:rsidRPr="00124950">
              <w:rPr>
                <w:b/>
              </w:rPr>
              <w:t xml:space="preserve">do </w:t>
            </w:r>
            <w:r w:rsidR="00124950">
              <w:rPr>
                <w:b/>
              </w:rPr>
              <w:t>14</w:t>
            </w:r>
            <w:r w:rsidRPr="00124950">
              <w:rPr>
                <w:b/>
              </w:rPr>
              <w:t xml:space="preserve"> dni</w:t>
            </w:r>
          </w:p>
          <w:p w14:paraId="2F972C9D" w14:textId="77777777" w:rsidR="00591F57" w:rsidRPr="00124950" w:rsidRDefault="00591F57" w:rsidP="00512E4F">
            <w:pPr>
              <w:spacing w:line="360" w:lineRule="auto"/>
              <w:jc w:val="both"/>
            </w:pPr>
            <w:r w:rsidRPr="00124950">
              <w:rPr>
                <w:sz w:val="22"/>
              </w:rPr>
              <w:t>Warunki płatności: zgodnie z SIWZ</w:t>
            </w:r>
          </w:p>
        </w:tc>
      </w:tr>
    </w:tbl>
    <w:p w14:paraId="609E4178" w14:textId="5860788B" w:rsidR="00A50BE0" w:rsidRDefault="00512E4F" w:rsidP="006C10C7">
      <w:pPr>
        <w:spacing w:line="276" w:lineRule="auto"/>
        <w:jc w:val="both"/>
        <w:rPr>
          <w:b/>
          <w:i/>
          <w:sz w:val="20"/>
          <w:szCs w:val="20"/>
        </w:rPr>
      </w:pPr>
      <w:r w:rsidRPr="00C84880">
        <w:rPr>
          <w:b/>
          <w:i/>
          <w:sz w:val="20"/>
          <w:szCs w:val="20"/>
        </w:rPr>
        <w:t>* zaznaczyć właściwe znakiem X</w:t>
      </w:r>
    </w:p>
    <w:p w14:paraId="3A1E7EA5" w14:textId="77777777" w:rsidR="00DA130F" w:rsidRPr="00E53E16" w:rsidRDefault="00DA130F" w:rsidP="00B801DC">
      <w:pPr>
        <w:numPr>
          <w:ilvl w:val="0"/>
          <w:numId w:val="34"/>
        </w:numPr>
        <w:spacing w:line="360" w:lineRule="auto"/>
        <w:jc w:val="both"/>
      </w:pPr>
      <w:r w:rsidRPr="00E53E16">
        <w:t xml:space="preserve">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14:paraId="3EED4793" w14:textId="77777777" w:rsidR="006F12F2" w:rsidRPr="00E53E16" w:rsidRDefault="00DA130F" w:rsidP="00B801DC">
      <w:pPr>
        <w:numPr>
          <w:ilvl w:val="0"/>
          <w:numId w:val="34"/>
        </w:numPr>
        <w:spacing w:line="360" w:lineRule="auto"/>
        <w:jc w:val="both"/>
        <w:rPr>
          <w:rFonts w:eastAsia="Calibri"/>
        </w:rPr>
      </w:pPr>
      <w:r w:rsidRPr="00E53E16">
        <w:lastRenderedPageBreak/>
        <w:t>oświadczamy, że uważamy się za związanych niniejszą ofertą na czas wskazany w specyfikacji istotnych warunków zamówienia,</w:t>
      </w:r>
    </w:p>
    <w:p w14:paraId="2FDF9EC1" w14:textId="77777777" w:rsidR="00957E1B" w:rsidRPr="00205D5A" w:rsidRDefault="00957E1B" w:rsidP="00B801DC">
      <w:pPr>
        <w:numPr>
          <w:ilvl w:val="0"/>
          <w:numId w:val="34"/>
        </w:numPr>
        <w:spacing w:line="360" w:lineRule="auto"/>
        <w:jc w:val="both"/>
        <w:rPr>
          <w:color w:val="000000"/>
        </w:rPr>
      </w:pPr>
      <w:r w:rsidRPr="00205D5A">
        <w:rPr>
          <w:color w:val="000000"/>
        </w:rPr>
        <w:t xml:space="preserve">oferta liczy </w:t>
      </w:r>
      <w:r w:rsidRPr="00205D5A">
        <w:rPr>
          <w:b/>
          <w:bCs/>
          <w:color w:val="000000"/>
        </w:rPr>
        <w:t xml:space="preserve">........................ </w:t>
      </w:r>
      <w:r w:rsidRPr="00205D5A">
        <w:rPr>
          <w:color w:val="000000"/>
        </w:rPr>
        <w:t>kolejno ponumerowanych kart,</w:t>
      </w:r>
    </w:p>
    <w:p w14:paraId="30DA2F7A" w14:textId="77777777" w:rsidR="009A4ABA" w:rsidRPr="00205D5A" w:rsidRDefault="00831B3D" w:rsidP="00B801DC">
      <w:pPr>
        <w:numPr>
          <w:ilvl w:val="0"/>
          <w:numId w:val="34"/>
        </w:numPr>
        <w:spacing w:line="360" w:lineRule="auto"/>
        <w:jc w:val="both"/>
      </w:pPr>
      <w:r w:rsidRPr="00205D5A">
        <w:t>Nazwa podwykonawcy i z</w:t>
      </w:r>
      <w:r w:rsidR="009A4ABA" w:rsidRPr="00205D5A">
        <w:t xml:space="preserve">akres rzeczowy, któremu  Wykonawca zamierza powierzyć </w:t>
      </w:r>
      <w:r w:rsidR="00E53E16">
        <w:t>w</w:t>
      </w:r>
      <w:r w:rsidR="009A4ABA" w:rsidRPr="00205D5A">
        <w:t xml:space="preserve">ykonanie części przedmiotu zamówienia lub </w:t>
      </w:r>
      <w:r w:rsidRPr="00205D5A">
        <w:t xml:space="preserve">całości przedmiotu zamówienia. </w:t>
      </w:r>
    </w:p>
    <w:p w14:paraId="3D5C1B3C" w14:textId="77777777"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14:paraId="6E3C1E7F" w14:textId="77777777" w:rsidTr="00831B3D">
        <w:tc>
          <w:tcPr>
            <w:tcW w:w="1257" w:type="dxa"/>
          </w:tcPr>
          <w:p w14:paraId="118DA451" w14:textId="77777777"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Lp</w:t>
            </w:r>
          </w:p>
        </w:tc>
        <w:tc>
          <w:tcPr>
            <w:tcW w:w="4189" w:type="dxa"/>
          </w:tcPr>
          <w:p w14:paraId="01E570E6" w14:textId="77777777"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14:paraId="5A28E73E" w14:textId="77777777"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14:paraId="395FCD4D" w14:textId="77777777" w:rsidTr="00831B3D">
        <w:tc>
          <w:tcPr>
            <w:tcW w:w="1257" w:type="dxa"/>
          </w:tcPr>
          <w:p w14:paraId="136AF157" w14:textId="77777777"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14:paraId="08B94C2F" w14:textId="77777777"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14:paraId="47AC55AE" w14:textId="77777777"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14:paraId="414A589F" w14:textId="77777777" w:rsidTr="00831B3D">
        <w:tc>
          <w:tcPr>
            <w:tcW w:w="1257" w:type="dxa"/>
          </w:tcPr>
          <w:p w14:paraId="2B53DBB0" w14:textId="77777777"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14:paraId="4B1FCB2D" w14:textId="77777777"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14:paraId="1DC247D4" w14:textId="77777777"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14:paraId="5C36A5F9" w14:textId="77777777" w:rsidR="009A4ABA" w:rsidRPr="00205D5A" w:rsidRDefault="009A4ABA" w:rsidP="009A4ABA">
      <w:pPr>
        <w:autoSpaceDE w:val="0"/>
        <w:autoSpaceDN w:val="0"/>
        <w:adjustRightInd w:val="0"/>
      </w:pPr>
    </w:p>
    <w:p w14:paraId="378A35F9" w14:textId="77777777"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14:paraId="4C45563E" w14:textId="77777777" w:rsidR="00DA130F" w:rsidRPr="00205D5A" w:rsidRDefault="00DA130F" w:rsidP="00205D5A">
      <w:pPr>
        <w:spacing w:line="360" w:lineRule="auto"/>
        <w:jc w:val="both"/>
      </w:pPr>
    </w:p>
    <w:p w14:paraId="1B0A58A0" w14:textId="77777777" w:rsidR="00205D5A" w:rsidRPr="00205D5A" w:rsidRDefault="006F12F2" w:rsidP="004A241D">
      <w:pPr>
        <w:numPr>
          <w:ilvl w:val="0"/>
          <w:numId w:val="34"/>
        </w:numPr>
        <w:spacing w:line="360" w:lineRule="auto"/>
        <w:jc w:val="both"/>
      </w:pPr>
      <w:r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Pr="00205D5A">
        <w:t xml:space="preserve"> które zostały zawarte w Specyfikacji Istotnych Warunków Zamówienia i zobowiązujemy się w przypadku wyboru naszej </w:t>
      </w:r>
      <w:r w:rsidRPr="00E53E16">
        <w:t>oferty do zawarcia</w:t>
      </w:r>
      <w:r w:rsidRPr="00205D5A">
        <w:t xml:space="preserve"> umowy na zawartych tam warunkach w miejscu i terminie wyznaczonym przez Zamawiającego.</w:t>
      </w:r>
    </w:p>
    <w:p w14:paraId="76F6AC44" w14:textId="77777777" w:rsidR="00205D5A" w:rsidRPr="00205D5A" w:rsidRDefault="00205D5A" w:rsidP="00B801DC">
      <w:pPr>
        <w:numPr>
          <w:ilvl w:val="0"/>
          <w:numId w:val="34"/>
        </w:numPr>
        <w:spacing w:line="360" w:lineRule="auto"/>
        <w:jc w:val="both"/>
      </w:pPr>
      <w:r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Pr="00205D5A">
        <w:t>od których dane osobowe bezpośrednio lub pośrednio pozyskałem</w:t>
      </w:r>
      <w:r w:rsidRPr="00205D5A">
        <w:rPr>
          <w:color w:val="000000"/>
        </w:rPr>
        <w:t xml:space="preserve"> w celu ubiegania się o udzielenie zamówienia publicznego w niniejszym postępowaniu</w:t>
      </w:r>
      <w:r w:rsidRPr="00D62321">
        <w:rPr>
          <w:sz w:val="16"/>
          <w:szCs w:val="16"/>
        </w:rPr>
        <w:t>.*</w:t>
      </w:r>
      <w:r w:rsidRPr="00D62321">
        <w:rPr>
          <w:rFonts w:ascii="Arial" w:hAnsi="Arial" w:cs="Arial"/>
          <w:i/>
          <w:color w:val="000000"/>
          <w:sz w:val="16"/>
          <w:szCs w:val="16"/>
        </w:rPr>
        <w:t xml:space="preserve"> /Jeśli nie dotyczy wykreślić/</w:t>
      </w:r>
    </w:p>
    <w:p w14:paraId="703BAB1B" w14:textId="77777777"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14:paraId="3C201522" w14:textId="77777777" w:rsidR="00205D5A" w:rsidRPr="00205D5A" w:rsidRDefault="00205D5A" w:rsidP="00205D5A">
      <w:pPr>
        <w:spacing w:line="360" w:lineRule="auto"/>
        <w:jc w:val="both"/>
      </w:pPr>
    </w:p>
    <w:p w14:paraId="35D7899A" w14:textId="77777777" w:rsidR="006F12F2" w:rsidRPr="00205D5A" w:rsidRDefault="006F12F2" w:rsidP="00B801DC">
      <w:pPr>
        <w:numPr>
          <w:ilvl w:val="0"/>
          <w:numId w:val="34"/>
        </w:numPr>
        <w:spacing w:line="360" w:lineRule="auto"/>
        <w:jc w:val="both"/>
      </w:pPr>
      <w:r w:rsidRPr="00205D5A"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 w14:paraId="459C499A" w14:textId="77777777">
        <w:tc>
          <w:tcPr>
            <w:tcW w:w="727" w:type="dxa"/>
          </w:tcPr>
          <w:p w14:paraId="28C6A107" w14:textId="77777777"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14:paraId="671C5957" w14:textId="77777777"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  <w:tr w:rsidR="00E53E16" w:rsidRPr="00205D5A" w14:paraId="0F8D2443" w14:textId="77777777">
        <w:tc>
          <w:tcPr>
            <w:tcW w:w="727" w:type="dxa"/>
          </w:tcPr>
          <w:p w14:paraId="17C08179" w14:textId="77777777" w:rsidR="00E53E16" w:rsidRPr="00205D5A" w:rsidRDefault="00E53E16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14:paraId="4F33C158" w14:textId="77777777" w:rsidR="00E53E16" w:rsidRPr="00205D5A" w:rsidRDefault="00E53E16" w:rsidP="006F12F2">
            <w:pPr>
              <w:spacing w:line="360" w:lineRule="auto"/>
              <w:ind w:firstLine="496"/>
              <w:jc w:val="both"/>
            </w:pPr>
          </w:p>
        </w:tc>
      </w:tr>
    </w:tbl>
    <w:p w14:paraId="34B4E945" w14:textId="77777777" w:rsidR="006F12F2" w:rsidRPr="00205D5A" w:rsidRDefault="006F12F2" w:rsidP="00E53E16">
      <w:pPr>
        <w:spacing w:line="360" w:lineRule="auto"/>
        <w:jc w:val="both"/>
      </w:pPr>
      <w:r w:rsidRPr="00205D5A">
        <w:t>pozostałe dokumenty, o których mowa w Specyfikacji Istotnych Warunków Zamówienia,</w:t>
      </w:r>
    </w:p>
    <w:p w14:paraId="1B65C81F" w14:textId="77777777" w:rsidR="006C10C7" w:rsidRPr="004A241D" w:rsidRDefault="006F12F2" w:rsidP="004A241D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14:paraId="2ABB0EC0" w14:textId="77777777" w:rsidR="00E807E2" w:rsidRDefault="00E807E2" w:rsidP="00E807E2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9) </w:t>
      </w:r>
      <w:r>
        <w:t xml:space="preserve">Wykonawca należy do </w:t>
      </w:r>
      <w:r>
        <w:rPr>
          <w:bCs/>
        </w:rPr>
        <w:t>sektora małych i średnich przedsiębiorstw</w:t>
      </w:r>
    </w:p>
    <w:p w14:paraId="6531AC25" w14:textId="77777777" w:rsidR="00E807E2" w:rsidRDefault="00E807E2" w:rsidP="00E807E2">
      <w:pPr>
        <w:jc w:val="both"/>
        <w:rPr>
          <w:b/>
          <w:bCs/>
        </w:rPr>
      </w:pPr>
      <w:r>
        <w:rPr>
          <w:kern w:val="20"/>
          <w:sz w:val="48"/>
          <w:szCs w:val="48"/>
        </w:rPr>
        <w:t xml:space="preserve">               □</w:t>
      </w:r>
      <w:r>
        <w:rPr>
          <w:b/>
          <w:bCs/>
        </w:rPr>
        <w:t xml:space="preserve">TAK                      </w:t>
      </w:r>
      <w:r>
        <w:rPr>
          <w:kern w:val="20"/>
          <w:sz w:val="48"/>
          <w:szCs w:val="48"/>
        </w:rPr>
        <w:t>□</w:t>
      </w:r>
      <w:r>
        <w:rPr>
          <w:b/>
          <w:bCs/>
        </w:rPr>
        <w:t xml:space="preserve">NIE </w:t>
      </w:r>
    </w:p>
    <w:p w14:paraId="3DA603D3" w14:textId="77777777" w:rsidR="00E807E2" w:rsidRPr="004A241D" w:rsidRDefault="00E807E2" w:rsidP="00E807E2">
      <w:pPr>
        <w:ind w:hanging="284"/>
        <w:jc w:val="both"/>
        <w:rPr>
          <w:kern w:val="20"/>
          <w:sz w:val="16"/>
          <w:szCs w:val="16"/>
        </w:rPr>
      </w:pPr>
      <w:r w:rsidRPr="004A241D">
        <w:rPr>
          <w:kern w:val="20"/>
          <w:sz w:val="16"/>
          <w:szCs w:val="16"/>
        </w:rPr>
        <w:t>Należy zaznaczyć znakiem X właściwe pole.</w:t>
      </w:r>
    </w:p>
    <w:p w14:paraId="24ED7D36" w14:textId="77777777" w:rsidR="006C10C7" w:rsidRDefault="006C10C7" w:rsidP="006C10C7">
      <w:pPr>
        <w:spacing w:line="360" w:lineRule="auto"/>
        <w:jc w:val="both"/>
        <w:rPr>
          <w:b/>
          <w:bCs/>
          <w:sz w:val="22"/>
        </w:rPr>
      </w:pPr>
    </w:p>
    <w:p w14:paraId="45E94600" w14:textId="77777777" w:rsidR="006C10C7" w:rsidRDefault="006C10C7" w:rsidP="006C10C7">
      <w:pPr>
        <w:spacing w:line="360" w:lineRule="auto"/>
        <w:jc w:val="both"/>
        <w:rPr>
          <w:b/>
          <w:bCs/>
          <w:sz w:val="22"/>
        </w:rPr>
      </w:pPr>
      <w:r>
        <w:rPr>
          <w:b/>
          <w:bCs/>
          <w:sz w:val="22"/>
        </w:rPr>
        <w:t>UWAGA!!!!! Proszę wypełnić obowiązkowo.</w:t>
      </w:r>
    </w:p>
    <w:p w14:paraId="212F4F7C" w14:textId="77777777" w:rsidR="006C10C7" w:rsidRDefault="006C10C7" w:rsidP="006C10C7">
      <w:pPr>
        <w:spacing w:line="360" w:lineRule="auto"/>
        <w:jc w:val="both"/>
        <w:rPr>
          <w:b/>
          <w:bCs/>
          <w:sz w:val="22"/>
        </w:rPr>
      </w:pPr>
      <w:r>
        <w:rPr>
          <w:b/>
          <w:bCs/>
          <w:sz w:val="22"/>
        </w:rPr>
        <w:t>Dane kontaktowe Wykonawcy:            </w:t>
      </w:r>
    </w:p>
    <w:p w14:paraId="2F090796" w14:textId="77777777" w:rsidR="006C10C7" w:rsidRDefault="006C10C7" w:rsidP="006C10C7">
      <w:pPr>
        <w:spacing w:line="360" w:lineRule="auto"/>
        <w:rPr>
          <w:b/>
          <w:bCs/>
          <w:sz w:val="22"/>
        </w:rPr>
      </w:pPr>
      <w:r>
        <w:rPr>
          <w:b/>
          <w:bCs/>
          <w:sz w:val="22"/>
        </w:rPr>
        <w:t xml:space="preserve">Pełna nazwa wykonawcy zgodnie z wpisem do CEiIDG lub KRS :  </w:t>
      </w:r>
      <w:r>
        <w:rPr>
          <w:bCs/>
          <w:sz w:val="22"/>
        </w:rPr>
        <w:t>………………………………………………………………………..………………………………..</w:t>
      </w:r>
    </w:p>
    <w:p w14:paraId="0874E089" w14:textId="77777777" w:rsidR="006C10C7" w:rsidRDefault="006C10C7" w:rsidP="006C10C7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lastRenderedPageBreak/>
        <w:t>telefon ........................................</w:t>
      </w:r>
    </w:p>
    <w:p w14:paraId="06D68F7C" w14:textId="77777777" w:rsidR="006C10C7" w:rsidRDefault="006C10C7" w:rsidP="006C10C7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Fax. .............................................</w:t>
      </w:r>
    </w:p>
    <w:p w14:paraId="704B45DC" w14:textId="77777777" w:rsidR="006C10C7" w:rsidRDefault="006C10C7" w:rsidP="006C10C7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 xml:space="preserve"> e-mail: .......................................</w:t>
      </w:r>
    </w:p>
    <w:p w14:paraId="12C40382" w14:textId="77777777" w:rsidR="006C10C7" w:rsidRDefault="006C10C7" w:rsidP="006C10C7">
      <w:pPr>
        <w:spacing w:line="360" w:lineRule="auto"/>
        <w:jc w:val="both"/>
        <w:rPr>
          <w:bCs/>
          <w:sz w:val="22"/>
        </w:rPr>
      </w:pPr>
      <w:r>
        <w:rPr>
          <w:bCs/>
          <w:sz w:val="22"/>
        </w:rPr>
        <w:t>NIP   : ...........................................</w:t>
      </w:r>
    </w:p>
    <w:p w14:paraId="04C74C00" w14:textId="77777777"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14:paraId="6CBB5132" w14:textId="77777777"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14:paraId="6926EA04" w14:textId="77777777" w:rsidR="008B0507" w:rsidRPr="00205D5A" w:rsidRDefault="008B0507" w:rsidP="006F12F2"/>
    <w:p w14:paraId="14EC893A" w14:textId="77777777" w:rsidR="00DA130F" w:rsidRPr="00205D5A" w:rsidRDefault="00DA130F" w:rsidP="006F12F2"/>
    <w:sectPr w:rsidR="00DA130F" w:rsidRPr="00205D5A" w:rsidSect="00AD2C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ACB096" w14:textId="77777777" w:rsidR="00072A6A" w:rsidRDefault="00072A6A">
      <w:r>
        <w:separator/>
      </w:r>
    </w:p>
  </w:endnote>
  <w:endnote w:type="continuationSeparator" w:id="0">
    <w:p w14:paraId="3793FB0D" w14:textId="77777777" w:rsidR="00072A6A" w:rsidRDefault="00072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3AD340" w14:textId="77777777" w:rsidR="00696F2A" w:rsidRDefault="00696F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68276D" w14:textId="77777777" w:rsidR="008B0507" w:rsidRDefault="0067061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43048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63BD4BAD" w14:textId="77777777"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887872" w14:textId="77777777" w:rsidR="00696F2A" w:rsidRDefault="00696F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F2AA03" w14:textId="77777777" w:rsidR="00072A6A" w:rsidRDefault="00072A6A">
      <w:r>
        <w:separator/>
      </w:r>
    </w:p>
  </w:footnote>
  <w:footnote w:type="continuationSeparator" w:id="0">
    <w:p w14:paraId="52655C66" w14:textId="77777777" w:rsidR="00072A6A" w:rsidRDefault="00072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F46FD" w14:textId="77777777" w:rsidR="00696F2A" w:rsidRDefault="00696F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D50C3" w14:textId="77777777" w:rsidR="00696F2A" w:rsidRDefault="003A538C" w:rsidP="003A538C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A5C25A" w14:textId="77777777" w:rsidR="00696F2A" w:rsidRDefault="00696F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2E03C7"/>
    <w:multiLevelType w:val="hybridMultilevel"/>
    <w:tmpl w:val="81B2F0F6"/>
    <w:lvl w:ilvl="0" w:tplc="7CECE212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BE772F5"/>
    <w:multiLevelType w:val="hybridMultilevel"/>
    <w:tmpl w:val="F922317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30"/>
  </w:num>
  <w:num w:numId="9">
    <w:abstractNumId w:val="4"/>
  </w:num>
  <w:num w:numId="10">
    <w:abstractNumId w:val="29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2"/>
  </w:num>
  <w:num w:numId="20">
    <w:abstractNumId w:val="1"/>
  </w:num>
  <w:num w:numId="21">
    <w:abstractNumId w:val="28"/>
  </w:num>
  <w:num w:numId="22">
    <w:abstractNumId w:val="2"/>
  </w:num>
  <w:num w:numId="23">
    <w:abstractNumId w:val="13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3"/>
  </w:num>
  <w:num w:numId="30">
    <w:abstractNumId w:val="18"/>
  </w:num>
  <w:num w:numId="31">
    <w:abstractNumId w:val="0"/>
  </w:num>
  <w:num w:numId="32">
    <w:abstractNumId w:val="27"/>
  </w:num>
  <w:num w:numId="33">
    <w:abstractNumId w:val="21"/>
  </w:num>
  <w:num w:numId="34">
    <w:abstractNumId w:val="14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F2A"/>
    <w:rsid w:val="00016D63"/>
    <w:rsid w:val="00072A6A"/>
    <w:rsid w:val="00124950"/>
    <w:rsid w:val="00180792"/>
    <w:rsid w:val="001844F0"/>
    <w:rsid w:val="001E3632"/>
    <w:rsid w:val="00205D5A"/>
    <w:rsid w:val="00264B92"/>
    <w:rsid w:val="00275899"/>
    <w:rsid w:val="00280050"/>
    <w:rsid w:val="00296DBB"/>
    <w:rsid w:val="002A698F"/>
    <w:rsid w:val="002E74E9"/>
    <w:rsid w:val="00307C93"/>
    <w:rsid w:val="00345612"/>
    <w:rsid w:val="003A538C"/>
    <w:rsid w:val="003E3EB0"/>
    <w:rsid w:val="004138EC"/>
    <w:rsid w:val="0043021F"/>
    <w:rsid w:val="004368E0"/>
    <w:rsid w:val="004A241D"/>
    <w:rsid w:val="004C4264"/>
    <w:rsid w:val="00512E4F"/>
    <w:rsid w:val="00546EC3"/>
    <w:rsid w:val="00554A2B"/>
    <w:rsid w:val="0058146E"/>
    <w:rsid w:val="00591F57"/>
    <w:rsid w:val="005A3802"/>
    <w:rsid w:val="00602CAD"/>
    <w:rsid w:val="006033A5"/>
    <w:rsid w:val="00604962"/>
    <w:rsid w:val="006311CA"/>
    <w:rsid w:val="00670619"/>
    <w:rsid w:val="00696F2A"/>
    <w:rsid w:val="006C10C7"/>
    <w:rsid w:val="006C5DC3"/>
    <w:rsid w:val="006F12F2"/>
    <w:rsid w:val="006F5451"/>
    <w:rsid w:val="007D3377"/>
    <w:rsid w:val="00823D9A"/>
    <w:rsid w:val="00831B3D"/>
    <w:rsid w:val="0085366D"/>
    <w:rsid w:val="0088309F"/>
    <w:rsid w:val="008B0507"/>
    <w:rsid w:val="008B2454"/>
    <w:rsid w:val="008E6924"/>
    <w:rsid w:val="008F0F78"/>
    <w:rsid w:val="00923439"/>
    <w:rsid w:val="00931F56"/>
    <w:rsid w:val="00935CA5"/>
    <w:rsid w:val="00957E1B"/>
    <w:rsid w:val="009A4ABA"/>
    <w:rsid w:val="009C24E5"/>
    <w:rsid w:val="00A05E3E"/>
    <w:rsid w:val="00A1310C"/>
    <w:rsid w:val="00A50BE0"/>
    <w:rsid w:val="00A642B0"/>
    <w:rsid w:val="00A97DF6"/>
    <w:rsid w:val="00AA23A4"/>
    <w:rsid w:val="00AD2C09"/>
    <w:rsid w:val="00B5201D"/>
    <w:rsid w:val="00B53605"/>
    <w:rsid w:val="00B5672E"/>
    <w:rsid w:val="00B801DC"/>
    <w:rsid w:val="00B8563F"/>
    <w:rsid w:val="00BC16BF"/>
    <w:rsid w:val="00BD0C7B"/>
    <w:rsid w:val="00BF3F60"/>
    <w:rsid w:val="00C15468"/>
    <w:rsid w:val="00C214D6"/>
    <w:rsid w:val="00C2296D"/>
    <w:rsid w:val="00C679F4"/>
    <w:rsid w:val="00C84880"/>
    <w:rsid w:val="00CE1EC2"/>
    <w:rsid w:val="00D21922"/>
    <w:rsid w:val="00D62321"/>
    <w:rsid w:val="00D67BAD"/>
    <w:rsid w:val="00D70E0F"/>
    <w:rsid w:val="00D77E08"/>
    <w:rsid w:val="00DA130F"/>
    <w:rsid w:val="00DD3DFB"/>
    <w:rsid w:val="00E0656B"/>
    <w:rsid w:val="00E43048"/>
    <w:rsid w:val="00E53E16"/>
    <w:rsid w:val="00E729A3"/>
    <w:rsid w:val="00E807E2"/>
    <w:rsid w:val="00E825A2"/>
    <w:rsid w:val="00E9601B"/>
    <w:rsid w:val="00EB44DC"/>
    <w:rsid w:val="00EC6B49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824299"/>
  <w15:docId w15:val="{785035E6-D564-49A1-B24D-CC5B1D0E4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D2C0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D2C0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D2C0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D2C0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D2C0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AD2C0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AD2C0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D2C0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AD2C0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AD2C0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AD2C09"/>
  </w:style>
  <w:style w:type="paragraph" w:styleId="Stopka">
    <w:name w:val="footer"/>
    <w:basedOn w:val="Normalny"/>
    <w:rsid w:val="00AD2C0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AD2C0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AD2C0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Znak">
    <w:name w:val="Tekst podstawowy Znak"/>
    <w:basedOn w:val="Domylnaczcionkaakapitu"/>
    <w:link w:val="Tekstpodstawowy"/>
    <w:rsid w:val="006C10C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24D9A-32A3-4247-A2FF-463A73696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554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Katarzyna</cp:lastModifiedBy>
  <cp:revision>6</cp:revision>
  <cp:lastPrinted>2019-07-05T08:22:00Z</cp:lastPrinted>
  <dcterms:created xsi:type="dcterms:W3CDTF">2020-11-03T09:05:00Z</dcterms:created>
  <dcterms:modified xsi:type="dcterms:W3CDTF">2020-11-04T08:44:00Z</dcterms:modified>
</cp:coreProperties>
</file>