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EA247" w14:textId="7165B6EE" w:rsidR="00CB6204" w:rsidRDefault="0004526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C032CF" wp14:editId="4B6B6099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711E55" w14:textId="77777777" w:rsidR="00CB6204" w:rsidRDefault="00CB6204" w:rsidP="00CB6204"/>
                          <w:p w14:paraId="33A5993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F2BF5E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A47FC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C7785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5FB901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84945B0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E03411C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E5B6A5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09CD23A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C032CF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69711E55" w14:textId="77777777" w:rsidR="00CB6204" w:rsidRDefault="00CB6204" w:rsidP="00CB6204"/>
                    <w:p w14:paraId="33A5993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2F2BF5E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5A47FC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2C7785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95FB901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84945B0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E03411C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DE5B6A5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09CD23A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3682C">
        <w:rPr>
          <w:b/>
          <w:i w:val="0"/>
        </w:rPr>
        <w:t>4 do SIWZ</w:t>
      </w:r>
    </w:p>
    <w:p w14:paraId="62F42DB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8BF2C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EED87A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8F37BA9" w14:textId="1DB96245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2F7F" w:rsidRPr="00372F7F">
        <w:rPr>
          <w:b/>
          <w:sz w:val="24"/>
        </w:rPr>
        <w:t>NA/P/</w:t>
      </w:r>
      <w:r w:rsidR="00093B63">
        <w:rPr>
          <w:b/>
          <w:sz w:val="24"/>
        </w:rPr>
        <w:t>332</w:t>
      </w:r>
      <w:r w:rsidR="00372F7F" w:rsidRPr="00372F7F">
        <w:rPr>
          <w:b/>
          <w:sz w:val="24"/>
        </w:rPr>
        <w:t>/2020</w:t>
      </w:r>
    </w:p>
    <w:p w14:paraId="2FDBFD3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58D82A4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0D9A3B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86BABE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5ADBA3E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4CEBEC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78D0F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7F5B8A6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2F7F" w:rsidRPr="00372F7F">
        <w:rPr>
          <w:b/>
        </w:rPr>
        <w:t>przetarg nieograniczony</w:t>
      </w:r>
      <w:r w:rsidR="00753DC1">
        <w:t xml:space="preserve"> na:</w:t>
      </w:r>
    </w:p>
    <w:p w14:paraId="0047FF50" w14:textId="77777777" w:rsidR="00093B63" w:rsidRPr="00093B63" w:rsidRDefault="00093B63" w:rsidP="00093B63">
      <w:pPr>
        <w:jc w:val="center"/>
        <w:rPr>
          <w:b/>
          <w:sz w:val="24"/>
          <w:szCs w:val="24"/>
        </w:rPr>
      </w:pPr>
      <w:r w:rsidRPr="00093B63">
        <w:rPr>
          <w:b/>
          <w:sz w:val="24"/>
          <w:szCs w:val="24"/>
        </w:rPr>
        <w:t>Dostawa komputerów stacjonarnych, sprzętu komputerowego</w:t>
      </w:r>
    </w:p>
    <w:p w14:paraId="651A4D51" w14:textId="77777777" w:rsidR="00093B63" w:rsidRPr="00093B63" w:rsidRDefault="00093B63" w:rsidP="00093B63">
      <w:pPr>
        <w:jc w:val="center"/>
        <w:rPr>
          <w:b/>
          <w:sz w:val="24"/>
          <w:szCs w:val="24"/>
        </w:rPr>
      </w:pPr>
      <w:r w:rsidRPr="00093B63">
        <w:rPr>
          <w:b/>
          <w:sz w:val="24"/>
          <w:szCs w:val="24"/>
        </w:rPr>
        <w:t>i drukarek.</w:t>
      </w:r>
    </w:p>
    <w:p w14:paraId="50F4D4F3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B9A5A9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B9378A0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877D6B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FE3764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43D0D68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5382E8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75E433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61B4A16" w14:textId="77777777" w:rsidTr="00C527C7">
        <w:tc>
          <w:tcPr>
            <w:tcW w:w="543" w:type="dxa"/>
          </w:tcPr>
          <w:p w14:paraId="4645822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39EDE9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0CE518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ECF0418" w14:textId="77777777" w:rsidTr="00C527C7">
        <w:tc>
          <w:tcPr>
            <w:tcW w:w="543" w:type="dxa"/>
          </w:tcPr>
          <w:p w14:paraId="0FF6333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3179D5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BFB328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835269A" w14:textId="77777777" w:rsidTr="00C527C7">
        <w:tc>
          <w:tcPr>
            <w:tcW w:w="543" w:type="dxa"/>
          </w:tcPr>
          <w:p w14:paraId="06DCE17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2C2566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47A059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38B495D" w14:textId="77777777" w:rsidTr="00C527C7">
        <w:tc>
          <w:tcPr>
            <w:tcW w:w="543" w:type="dxa"/>
          </w:tcPr>
          <w:p w14:paraId="5A16DD5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A36A5C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D81B1B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18A621C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4E2802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05BF41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2AF3972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73B9B4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D249C" w14:textId="77777777" w:rsidR="00AE7ACB" w:rsidRDefault="00AE7ACB">
      <w:r>
        <w:separator/>
      </w:r>
    </w:p>
  </w:endnote>
  <w:endnote w:type="continuationSeparator" w:id="0">
    <w:p w14:paraId="73FDB388" w14:textId="77777777" w:rsidR="00AE7ACB" w:rsidRDefault="00AE7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8C25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84313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509E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CD94731" w14:textId="4C8CBD2F" w:rsidR="00336EEB" w:rsidRDefault="0004526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6881CB" wp14:editId="624001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C61C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8D1B0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66C9A" w14:textId="77777777" w:rsidR="00372F7F" w:rsidRDefault="00372F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D7414" w14:textId="77777777" w:rsidR="00AE7ACB" w:rsidRDefault="00AE7ACB">
      <w:r>
        <w:separator/>
      </w:r>
    </w:p>
  </w:footnote>
  <w:footnote w:type="continuationSeparator" w:id="0">
    <w:p w14:paraId="52A4840A" w14:textId="77777777" w:rsidR="00AE7ACB" w:rsidRDefault="00AE7ACB">
      <w:r>
        <w:continuationSeparator/>
      </w:r>
    </w:p>
  </w:footnote>
  <w:footnote w:id="1">
    <w:p w14:paraId="01482669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7F63F91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EFE6AA" w14:textId="77777777" w:rsidR="00372F7F" w:rsidRDefault="00372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39956" w14:textId="77777777" w:rsidR="00372F7F" w:rsidRDefault="00372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6CD20" w14:textId="77777777" w:rsidR="00372F7F" w:rsidRDefault="00372F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7F"/>
    <w:rsid w:val="0000184A"/>
    <w:rsid w:val="00012997"/>
    <w:rsid w:val="0004526B"/>
    <w:rsid w:val="00047AF9"/>
    <w:rsid w:val="000621A2"/>
    <w:rsid w:val="00075CEC"/>
    <w:rsid w:val="00093B6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2F7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82C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7ACB"/>
    <w:rsid w:val="00B26102"/>
    <w:rsid w:val="00B45ED4"/>
    <w:rsid w:val="00B54FB4"/>
    <w:rsid w:val="00BE6092"/>
    <w:rsid w:val="00C33407"/>
    <w:rsid w:val="00C527C7"/>
    <w:rsid w:val="00C606B9"/>
    <w:rsid w:val="00CA4B8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531C1"/>
  <w15:docId w15:val="{C21BDDE1-3D8E-47BB-8D19-A4FD6211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935-AFC8-4A75-AC56-9EE65400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Katarzyna</cp:lastModifiedBy>
  <cp:revision>3</cp:revision>
  <cp:lastPrinted>2010-01-07T08:39:00Z</cp:lastPrinted>
  <dcterms:created xsi:type="dcterms:W3CDTF">2020-11-01T17:57:00Z</dcterms:created>
  <dcterms:modified xsi:type="dcterms:W3CDTF">2020-11-03T06:24:00Z</dcterms:modified>
</cp:coreProperties>
</file>