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C5DCD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30BBE">
        <w:rPr>
          <w:b/>
          <w:i w:val="0"/>
          <w:sz w:val="22"/>
          <w:szCs w:val="22"/>
        </w:rPr>
        <w:t>3 do SIWZ</w:t>
      </w:r>
    </w:p>
    <w:p w14:paraId="7BB7492D" w14:textId="77777777" w:rsidR="005103B9" w:rsidRDefault="005103B9" w:rsidP="005103B9">
      <w:pPr>
        <w:spacing w:after="0" w:line="480" w:lineRule="auto"/>
        <w:rPr>
          <w:b/>
        </w:rPr>
      </w:pPr>
    </w:p>
    <w:p w14:paraId="417F3D08" w14:textId="4654DA6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618E5" w:rsidRPr="006618E5">
        <w:rPr>
          <w:rFonts w:ascii="Times New Roman" w:hAnsi="Times New Roman"/>
          <w:b/>
        </w:rPr>
        <w:t>NA/P/</w:t>
      </w:r>
      <w:r w:rsidR="003F77F5">
        <w:rPr>
          <w:rFonts w:ascii="Times New Roman" w:hAnsi="Times New Roman"/>
          <w:b/>
        </w:rPr>
        <w:t>332</w:t>
      </w:r>
      <w:r w:rsidR="006618E5" w:rsidRPr="006618E5">
        <w:rPr>
          <w:rFonts w:ascii="Times New Roman" w:hAnsi="Times New Roman"/>
          <w:b/>
        </w:rPr>
        <w:t>/2020</w:t>
      </w:r>
    </w:p>
    <w:p w14:paraId="4955352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4E4B31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POLITECHNIKA RZESZOWSKA</w:t>
      </w:r>
    </w:p>
    <w:p w14:paraId="34B773B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14:paraId="7CDEFEB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Rzeszów</w:t>
      </w:r>
    </w:p>
    <w:p w14:paraId="11DE4DAF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856E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868568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5CC899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C6DB5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1DA6E8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3CE1E0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563219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0BEA3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25AD8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37E000F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43D52341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62B64C5A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618E5" w:rsidRPr="006618E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69C0D7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2BBC350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6E4A9E30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FA37912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D68751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B60CD1F" w14:textId="7A134869" w:rsidR="00203A40" w:rsidRPr="003F77F5" w:rsidRDefault="001F027E" w:rsidP="003F77F5">
      <w:pPr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3F77F5">
        <w:rPr>
          <w:rFonts w:ascii="Times New Roman" w:hAnsi="Times New Roman"/>
          <w:b/>
        </w:rPr>
        <w:t xml:space="preserve"> </w:t>
      </w:r>
      <w:r w:rsidR="003F77F5" w:rsidRPr="003F77F5">
        <w:rPr>
          <w:rFonts w:ascii="Times New Roman" w:eastAsia="Times New Roman" w:hAnsi="Times New Roman"/>
          <w:b/>
          <w:sz w:val="24"/>
          <w:szCs w:val="24"/>
          <w:lang w:eastAsia="pl-PL"/>
        </w:rPr>
        <w:t>Dostawa komputerów</w:t>
      </w:r>
      <w:r w:rsidR="003F77F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F77F5" w:rsidRPr="003F77F5">
        <w:rPr>
          <w:rFonts w:ascii="Times New Roman" w:eastAsia="Times New Roman" w:hAnsi="Times New Roman"/>
          <w:b/>
          <w:sz w:val="24"/>
          <w:szCs w:val="24"/>
          <w:lang w:eastAsia="pl-PL"/>
        </w:rPr>
        <w:t>stacjonarnych, sprzętu komputerowego</w:t>
      </w:r>
      <w:r w:rsidR="003F77F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F77F5" w:rsidRPr="003F77F5">
        <w:rPr>
          <w:rFonts w:ascii="Times New Roman" w:eastAsia="Times New Roman" w:hAnsi="Times New Roman"/>
          <w:b/>
          <w:sz w:val="24"/>
          <w:szCs w:val="24"/>
          <w:lang w:eastAsia="pl-PL"/>
        </w:rPr>
        <w:t>i drukarek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618E5" w:rsidRPr="006618E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BA9E91E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60E8FD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20D6D12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C22BB8E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14:paraId="0B821E8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D95F0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31F8EC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CB505BE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AA0C4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1A52FB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14:paraId="092392D7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C4E70C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E07FE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F97211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3DCA82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32C9638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08BD44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F5CBF1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41C319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8A681CF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CB09F80" w14:textId="77777777" w:rsidTr="005103B9">
        <w:tc>
          <w:tcPr>
            <w:tcW w:w="709" w:type="dxa"/>
          </w:tcPr>
          <w:p w14:paraId="66CEBEE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247DD86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AE34A9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EE3D0E3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4D150B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120B18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8405B6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FE72E7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78AD984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4C76F5F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5208883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2C5EBE16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49AF217E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5EA4ADE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B0233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4342C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0D65B1D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163A3ED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947E62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9C153C9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8B82C3A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1C855742" w14:textId="77777777" w:rsidR="00E30BBE" w:rsidRDefault="00E30BBE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42713C91" w14:textId="77777777" w:rsidR="00E30BBE" w:rsidRDefault="00E30BBE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0D2D6C5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14:paraId="22A2A532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54A8233D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15CBE3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FA22C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0148A6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0F4D8B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91E8E16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43DAB80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CE9083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2EE1BF3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3B3028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75F42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9244BA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77AE3F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647989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B973DA9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4253B6A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364FBC4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041B792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D02A24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178B7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74DB3E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FCCD0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F51C93A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FA18785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44A145" w14:textId="77777777" w:rsidR="00043888" w:rsidRDefault="00043888" w:rsidP="0038231F">
      <w:pPr>
        <w:spacing w:after="0" w:line="240" w:lineRule="auto"/>
      </w:pPr>
      <w:r>
        <w:separator/>
      </w:r>
    </w:p>
  </w:endnote>
  <w:endnote w:type="continuationSeparator" w:id="0">
    <w:p w14:paraId="5B6F6CF0" w14:textId="77777777" w:rsidR="00043888" w:rsidRDefault="000438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7E8E3" w14:textId="77777777" w:rsidR="006618E5" w:rsidRDefault="00661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B2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0B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0B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107FF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C289E" w14:textId="77777777" w:rsidR="006618E5" w:rsidRDefault="0066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EF60D" w14:textId="77777777" w:rsidR="00043888" w:rsidRDefault="00043888" w:rsidP="0038231F">
      <w:pPr>
        <w:spacing w:after="0" w:line="240" w:lineRule="auto"/>
      </w:pPr>
      <w:r>
        <w:separator/>
      </w:r>
    </w:p>
  </w:footnote>
  <w:footnote w:type="continuationSeparator" w:id="0">
    <w:p w14:paraId="2E95BACC" w14:textId="77777777" w:rsidR="00043888" w:rsidRDefault="000438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E5392" w14:textId="77777777" w:rsidR="006618E5" w:rsidRDefault="00661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B87A5" w14:textId="77777777" w:rsidR="006618E5" w:rsidRDefault="00661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F8E2" w14:textId="77777777" w:rsidR="006618E5" w:rsidRDefault="00661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8E5"/>
    <w:rsid w:val="00023477"/>
    <w:rsid w:val="000247FF"/>
    <w:rsid w:val="00025C8D"/>
    <w:rsid w:val="000303EE"/>
    <w:rsid w:val="00043888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7F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18E5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32F8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7074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BBE"/>
    <w:rsid w:val="00E31C06"/>
    <w:rsid w:val="00E33351"/>
    <w:rsid w:val="00E60C28"/>
    <w:rsid w:val="00E64482"/>
    <w:rsid w:val="00E65685"/>
    <w:rsid w:val="00E73190"/>
    <w:rsid w:val="00E73CEB"/>
    <w:rsid w:val="00EA1BC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CDAC3"/>
  <w15:docId w15:val="{F810730D-C24B-4EEE-90D9-31797656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1351E-DE26-4820-A2AD-2F4B1A5C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Katarzyna</cp:lastModifiedBy>
  <cp:revision>3</cp:revision>
  <cp:lastPrinted>2016-07-26T10:32:00Z</cp:lastPrinted>
  <dcterms:created xsi:type="dcterms:W3CDTF">2020-11-01T17:58:00Z</dcterms:created>
  <dcterms:modified xsi:type="dcterms:W3CDTF">2020-11-03T06:23:00Z</dcterms:modified>
</cp:coreProperties>
</file>