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21E99" w14:textId="77777777"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14:paraId="4BACB6B6" w14:textId="77777777" w:rsidR="006F12F2" w:rsidRPr="00205D5A" w:rsidRDefault="00B75AF3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14:paraId="3BEA49DF" w14:textId="77777777"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14:paraId="2620BD1D" w14:textId="5AE3BC7A" w:rsidR="006F12F2" w:rsidRPr="00205D5A" w:rsidRDefault="00D65C1A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C64085" wp14:editId="365E4E04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1C69D1" w14:textId="77777777" w:rsidR="006F12F2" w:rsidRDefault="006F12F2" w:rsidP="006F12F2"/>
                          <w:p w14:paraId="44143FAE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DBDE5C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EE5BB2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408132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A94A95" w14:textId="77777777"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D9F13C9" w14:textId="77777777"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C64085"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" filled="f" strokeweight=".25pt">
                <v:textbox inset="1pt,1pt,1pt,1pt">
                  <w:txbxContent>
                    <w:p w14:paraId="131C69D1" w14:textId="77777777" w:rsidR="006F12F2" w:rsidRDefault="006F12F2" w:rsidP="006F12F2"/>
                    <w:p w14:paraId="44143FAE" w14:textId="77777777"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14:paraId="57DBDE5C" w14:textId="77777777"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14:paraId="28EE5BB2" w14:textId="77777777"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14:paraId="5B408132" w14:textId="77777777"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14:paraId="54A94A95" w14:textId="77777777"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D9F13C9" w14:textId="77777777" w:rsidR="006F12F2" w:rsidRDefault="006F12F2" w:rsidP="006F12F2"/>
                  </w:txbxContent>
                </v:textbox>
              </v:roundrect>
            </w:pict>
          </mc:Fallback>
        </mc:AlternateContent>
      </w:r>
    </w:p>
    <w:p w14:paraId="5103D7DA" w14:textId="77777777" w:rsidR="006F12F2" w:rsidRPr="00205D5A" w:rsidRDefault="006F12F2" w:rsidP="006F12F2">
      <w:pPr>
        <w:spacing w:line="360" w:lineRule="auto"/>
        <w:ind w:left="709" w:hanging="425"/>
        <w:jc w:val="both"/>
      </w:pPr>
    </w:p>
    <w:p w14:paraId="1B7CA9A1" w14:textId="77777777" w:rsidR="00D56CF1" w:rsidRPr="00D56CF1" w:rsidRDefault="00D56CF1" w:rsidP="006F12F2">
      <w:pPr>
        <w:ind w:firstLine="3969"/>
        <w:rPr>
          <w:b/>
        </w:rPr>
      </w:pPr>
      <w:r w:rsidRPr="00D56CF1">
        <w:rPr>
          <w:b/>
        </w:rPr>
        <w:t>Politechnika Rzeszowska</w:t>
      </w:r>
    </w:p>
    <w:p w14:paraId="18843A64" w14:textId="77777777" w:rsidR="006F12F2" w:rsidRPr="00205D5A" w:rsidRDefault="00D56CF1" w:rsidP="006F12F2">
      <w:pPr>
        <w:ind w:firstLine="3969"/>
        <w:rPr>
          <w:b/>
        </w:rPr>
      </w:pPr>
      <w:r w:rsidRPr="00D56CF1">
        <w:rPr>
          <w:b/>
        </w:rPr>
        <w:t>Dział Logistyki i Zamówień Publicznych</w:t>
      </w:r>
    </w:p>
    <w:p w14:paraId="23C0CAF2" w14:textId="77777777" w:rsidR="006F12F2" w:rsidRPr="00205D5A" w:rsidRDefault="00D56CF1" w:rsidP="006F12F2">
      <w:pPr>
        <w:ind w:left="3969"/>
        <w:rPr>
          <w:b/>
        </w:rPr>
      </w:pPr>
      <w:r w:rsidRPr="00D56CF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D56CF1">
        <w:rPr>
          <w:b/>
        </w:rPr>
        <w:t>12</w:t>
      </w:r>
    </w:p>
    <w:p w14:paraId="36367DBB" w14:textId="77777777" w:rsidR="006F12F2" w:rsidRPr="00205D5A" w:rsidRDefault="00D56CF1" w:rsidP="006F12F2">
      <w:pPr>
        <w:ind w:firstLine="3969"/>
        <w:rPr>
          <w:b/>
        </w:rPr>
      </w:pPr>
      <w:r w:rsidRPr="00D56CF1">
        <w:rPr>
          <w:b/>
        </w:rPr>
        <w:t>35-959</w:t>
      </w:r>
      <w:r w:rsidR="006F12F2" w:rsidRPr="00205D5A">
        <w:rPr>
          <w:b/>
        </w:rPr>
        <w:t xml:space="preserve"> </w:t>
      </w:r>
      <w:r w:rsidRPr="00D56CF1">
        <w:rPr>
          <w:b/>
        </w:rPr>
        <w:t>Rzeszów</w:t>
      </w:r>
    </w:p>
    <w:p w14:paraId="17822D5D" w14:textId="77777777" w:rsidR="006F12F2" w:rsidRPr="00205D5A" w:rsidRDefault="006F12F2" w:rsidP="006F12F2">
      <w:pPr>
        <w:spacing w:line="360" w:lineRule="auto"/>
        <w:jc w:val="both"/>
      </w:pPr>
    </w:p>
    <w:p w14:paraId="78130CE4" w14:textId="77777777"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D56CF1" w:rsidRPr="00D56CF1">
        <w:rPr>
          <w:b/>
        </w:rPr>
        <w:t>przetarg nieograniczony</w:t>
      </w:r>
      <w:r w:rsidRPr="00205D5A">
        <w:t>” na:</w:t>
      </w:r>
    </w:p>
    <w:p w14:paraId="6E11EB25" w14:textId="77777777" w:rsidR="0090352B" w:rsidRPr="0090352B" w:rsidRDefault="006F12F2" w:rsidP="0090352B">
      <w:pPr>
        <w:jc w:val="center"/>
        <w:rPr>
          <w:b/>
        </w:rPr>
      </w:pPr>
      <w:r w:rsidRPr="00205D5A">
        <w:t>„</w:t>
      </w:r>
      <w:r w:rsidR="0090352B" w:rsidRPr="0090352B">
        <w:rPr>
          <w:b/>
        </w:rPr>
        <w:t>Dostawa komputerów stacjonarnych, sprzętu komputerowego</w:t>
      </w:r>
    </w:p>
    <w:p w14:paraId="4706E835" w14:textId="7F73FC5C" w:rsidR="006F12F2" w:rsidRPr="00102360" w:rsidRDefault="0090352B" w:rsidP="00102360">
      <w:pPr>
        <w:jc w:val="center"/>
        <w:rPr>
          <w:b/>
        </w:rPr>
      </w:pPr>
      <w:r w:rsidRPr="0090352B">
        <w:rPr>
          <w:b/>
        </w:rPr>
        <w:t>i drukarek</w:t>
      </w:r>
      <w:r w:rsidR="006F12F2" w:rsidRPr="00205D5A">
        <w:t>”.</w:t>
      </w:r>
    </w:p>
    <w:p w14:paraId="6F070DEC" w14:textId="77777777" w:rsidR="006F12F2" w:rsidRPr="00205D5A" w:rsidRDefault="00DA130F" w:rsidP="00CB45FD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10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5468"/>
        <w:gridCol w:w="3658"/>
      </w:tblGrid>
      <w:tr w:rsidR="00B75AF3" w:rsidRPr="00B75AF3" w14:paraId="5940F3C6" w14:textId="77777777" w:rsidTr="00B75AF3">
        <w:trPr>
          <w:jc w:val="center"/>
        </w:trPr>
        <w:tc>
          <w:tcPr>
            <w:tcW w:w="1313" w:type="dxa"/>
            <w:shd w:val="clear" w:color="auto" w:fill="D9D9D9" w:themeFill="background1" w:themeFillShade="D9"/>
          </w:tcPr>
          <w:p w14:paraId="7CADFA50" w14:textId="77777777" w:rsidR="00B75AF3" w:rsidRPr="00B75AF3" w:rsidRDefault="00B75AF3" w:rsidP="00B75AF3">
            <w:pPr>
              <w:pStyle w:val="Tekstpodstawowy"/>
              <w:jc w:val="center"/>
              <w:rPr>
                <w:sz w:val="18"/>
              </w:rPr>
            </w:pPr>
            <w:r w:rsidRPr="00B75AF3">
              <w:rPr>
                <w:sz w:val="18"/>
              </w:rPr>
              <w:t>Zadanie częściowe nr</w:t>
            </w:r>
          </w:p>
        </w:tc>
        <w:tc>
          <w:tcPr>
            <w:tcW w:w="5468" w:type="dxa"/>
            <w:shd w:val="clear" w:color="auto" w:fill="D9D9D9" w:themeFill="background1" w:themeFillShade="D9"/>
          </w:tcPr>
          <w:p w14:paraId="3968B856" w14:textId="77777777" w:rsidR="00B75AF3" w:rsidRPr="00B75AF3" w:rsidRDefault="00B75AF3" w:rsidP="00B75AF3">
            <w:pPr>
              <w:pStyle w:val="Tekstpodstawowy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658" w:type="dxa"/>
            <w:shd w:val="clear" w:color="auto" w:fill="D9D9D9" w:themeFill="background1" w:themeFillShade="D9"/>
          </w:tcPr>
          <w:p w14:paraId="01749D07" w14:textId="77777777" w:rsidR="00B75AF3" w:rsidRDefault="00B75AF3" w:rsidP="00B75AF3">
            <w:pPr>
              <w:pStyle w:val="Tekstpodstawowy"/>
              <w:spacing w:line="276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Parametry techniczne oferowanego produktu w odniesieniu do opisu zawartego w zał. nr 2 do SIWZ</w:t>
            </w:r>
          </w:p>
          <w:p w14:paraId="71B8CA97" w14:textId="77777777" w:rsidR="00B75AF3" w:rsidRPr="00B75AF3" w:rsidRDefault="00B75AF3" w:rsidP="00B75AF3">
            <w:pPr>
              <w:pStyle w:val="Tekstpodstawowy"/>
              <w:spacing w:line="276" w:lineRule="auto"/>
              <w:jc w:val="center"/>
              <w:rPr>
                <w:b/>
                <w:color w:val="FF0000"/>
                <w:sz w:val="18"/>
              </w:rPr>
            </w:pPr>
            <w:r w:rsidRPr="00B75AF3">
              <w:rPr>
                <w:b/>
                <w:color w:val="FF0000"/>
                <w:sz w:val="18"/>
              </w:rPr>
              <w:t>(proszę podać parametry techniczne, nazwę producenta, model – oferty bez opisu lub z opisem „zgodne z SIWZ” będą podlegały odrzuceniu)</w:t>
            </w:r>
          </w:p>
        </w:tc>
      </w:tr>
      <w:tr w:rsidR="00B75AF3" w:rsidRPr="00205D5A" w14:paraId="2EB520C9" w14:textId="77777777" w:rsidTr="00B75AF3">
        <w:trPr>
          <w:jc w:val="center"/>
        </w:trPr>
        <w:tc>
          <w:tcPr>
            <w:tcW w:w="1313" w:type="dxa"/>
          </w:tcPr>
          <w:p w14:paraId="2BD4CE1E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</w:t>
            </w:r>
          </w:p>
        </w:tc>
        <w:tc>
          <w:tcPr>
            <w:tcW w:w="5468" w:type="dxa"/>
          </w:tcPr>
          <w:p w14:paraId="1DF430EA" w14:textId="6E78F92B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942E63" w:rsidRPr="00D23ABD">
              <w:rPr>
                <w:b/>
                <w:sz w:val="20"/>
                <w:szCs w:val="20"/>
              </w:rPr>
              <w:t>Zestaw komputerowy – Katedra Mechaniki Konstrukcji – 2 szt.</w:t>
            </w:r>
          </w:p>
          <w:p w14:paraId="3C053695" w14:textId="77777777" w:rsidR="00B75AF3" w:rsidRPr="00D23ABD" w:rsidRDefault="00CB45FD" w:rsidP="00C87FB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="00B75AF3"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2F0BC719" w14:textId="77777777" w:rsidR="00B75AF3" w:rsidRPr="00D23ABD" w:rsidRDefault="00B75AF3" w:rsidP="00C87FB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71E1E32B" w14:textId="77777777" w:rsidR="00B75AF3" w:rsidRPr="00D23ABD" w:rsidRDefault="00B75AF3" w:rsidP="00B75AF3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34B921B9" w14:textId="11016D1A" w:rsidR="00CB45FD" w:rsidRPr="00D23ABD" w:rsidRDefault="00B75AF3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D4F852F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27E6FA65" w14:textId="77777777" w:rsidTr="00B75AF3">
        <w:trPr>
          <w:jc w:val="center"/>
        </w:trPr>
        <w:tc>
          <w:tcPr>
            <w:tcW w:w="1313" w:type="dxa"/>
          </w:tcPr>
          <w:p w14:paraId="75B78826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</w:t>
            </w:r>
          </w:p>
        </w:tc>
        <w:tc>
          <w:tcPr>
            <w:tcW w:w="5468" w:type="dxa"/>
          </w:tcPr>
          <w:p w14:paraId="1CEEFE70" w14:textId="2881C55A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AE2722" w:rsidRPr="00D23ABD">
              <w:rPr>
                <w:b/>
                <w:sz w:val="20"/>
                <w:szCs w:val="20"/>
              </w:rPr>
              <w:t>Zestaw komputerowy – Katedra Mechaniki Konstrukcji – 1 szt.</w:t>
            </w:r>
          </w:p>
          <w:p w14:paraId="17A3C011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000C1A8E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6B636CE9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2CBC35E8" w14:textId="02883F61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4B6CCC50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36F756FC" w14:textId="77777777" w:rsidTr="00B75AF3">
        <w:trPr>
          <w:jc w:val="center"/>
        </w:trPr>
        <w:tc>
          <w:tcPr>
            <w:tcW w:w="1313" w:type="dxa"/>
          </w:tcPr>
          <w:p w14:paraId="6320CCA8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3</w:t>
            </w:r>
          </w:p>
        </w:tc>
        <w:tc>
          <w:tcPr>
            <w:tcW w:w="5468" w:type="dxa"/>
          </w:tcPr>
          <w:p w14:paraId="7C582C4F" w14:textId="0342F207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AE2722" w:rsidRPr="00D23ABD">
              <w:rPr>
                <w:b/>
                <w:sz w:val="20"/>
                <w:szCs w:val="20"/>
              </w:rPr>
              <w:t>Zestaw komputerowy – Dział Utrzymania Ruchu</w:t>
            </w:r>
          </w:p>
          <w:p w14:paraId="5DA8C663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2ECFAF30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70809B80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20714567" w14:textId="1F519F67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4803ED6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75FA5C73" w14:textId="77777777" w:rsidTr="00B75AF3">
        <w:trPr>
          <w:jc w:val="center"/>
        </w:trPr>
        <w:tc>
          <w:tcPr>
            <w:tcW w:w="1313" w:type="dxa"/>
          </w:tcPr>
          <w:p w14:paraId="49D0C0B6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5468" w:type="dxa"/>
          </w:tcPr>
          <w:p w14:paraId="687DE4AD" w14:textId="2E45F55C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AE2722" w:rsidRPr="00D23ABD">
              <w:rPr>
                <w:b/>
                <w:sz w:val="20"/>
                <w:szCs w:val="20"/>
              </w:rPr>
              <w:t>Monitor – Katedra Technik Wytwarzania i Automatyzacji – 1 szt.</w:t>
            </w:r>
          </w:p>
          <w:p w14:paraId="40BAA387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53205459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1A50C02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6034E2C5" w14:textId="7440AEEA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67EC7967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78363FA2" w14:textId="77777777" w:rsidTr="00B75AF3">
        <w:trPr>
          <w:jc w:val="center"/>
        </w:trPr>
        <w:tc>
          <w:tcPr>
            <w:tcW w:w="1313" w:type="dxa"/>
          </w:tcPr>
          <w:p w14:paraId="20B9A788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5</w:t>
            </w:r>
          </w:p>
        </w:tc>
        <w:tc>
          <w:tcPr>
            <w:tcW w:w="5468" w:type="dxa"/>
          </w:tcPr>
          <w:p w14:paraId="0D5CDAB6" w14:textId="58D70FD8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AE2722" w:rsidRPr="00D23ABD">
              <w:rPr>
                <w:b/>
                <w:sz w:val="20"/>
                <w:szCs w:val="20"/>
              </w:rPr>
              <w:t>Drukarki - Dziekanat WBMiL</w:t>
            </w:r>
          </w:p>
          <w:p w14:paraId="3E3F247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1767242E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6AE3B39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400DCD62" w14:textId="56D62DC0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6C8CFF97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767E25B4" w14:textId="77777777" w:rsidTr="00B75AF3">
        <w:trPr>
          <w:jc w:val="center"/>
        </w:trPr>
        <w:tc>
          <w:tcPr>
            <w:tcW w:w="1313" w:type="dxa"/>
          </w:tcPr>
          <w:p w14:paraId="54342CC0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6</w:t>
            </w:r>
          </w:p>
        </w:tc>
        <w:tc>
          <w:tcPr>
            <w:tcW w:w="5468" w:type="dxa"/>
          </w:tcPr>
          <w:p w14:paraId="70A5A82D" w14:textId="5E7A6B6A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AE2722" w:rsidRPr="00D23ABD">
              <w:rPr>
                <w:b/>
                <w:sz w:val="20"/>
                <w:szCs w:val="20"/>
                <w:lang w:eastAsia="en-US"/>
              </w:rPr>
              <w:t>Zestaw Komputerowy AIO – Katedra Nauki o Materiałach – 1 szt.</w:t>
            </w:r>
          </w:p>
          <w:p w14:paraId="1E31ABCE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7298AF36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66869F5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625A0378" w14:textId="29F27435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24404EF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4983B5CB" w14:textId="77777777" w:rsidTr="00B75AF3">
        <w:trPr>
          <w:jc w:val="center"/>
        </w:trPr>
        <w:tc>
          <w:tcPr>
            <w:tcW w:w="1313" w:type="dxa"/>
          </w:tcPr>
          <w:p w14:paraId="60796545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7</w:t>
            </w:r>
          </w:p>
        </w:tc>
        <w:tc>
          <w:tcPr>
            <w:tcW w:w="5468" w:type="dxa"/>
          </w:tcPr>
          <w:p w14:paraId="2C2F0413" w14:textId="2FBE8489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AE2722" w:rsidRPr="00D23ABD">
              <w:rPr>
                <w:b/>
                <w:sz w:val="20"/>
                <w:szCs w:val="20"/>
              </w:rPr>
              <w:t>Zestaw Komputerowy – Katedra Awioniki i Sterowania – 1 szt.</w:t>
            </w:r>
          </w:p>
          <w:p w14:paraId="22BC17FC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24F0D22D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45BBC198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4D43EB24" w14:textId="68CDB4DD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41A09BBF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6CCAE1C0" w14:textId="77777777" w:rsidTr="00B75AF3">
        <w:trPr>
          <w:jc w:val="center"/>
        </w:trPr>
        <w:tc>
          <w:tcPr>
            <w:tcW w:w="1313" w:type="dxa"/>
          </w:tcPr>
          <w:p w14:paraId="5CE20A8E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8</w:t>
            </w:r>
          </w:p>
        </w:tc>
        <w:tc>
          <w:tcPr>
            <w:tcW w:w="5468" w:type="dxa"/>
          </w:tcPr>
          <w:p w14:paraId="66BBD34F" w14:textId="7FD8EF4E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AE2722" w:rsidRPr="00D23ABD">
              <w:rPr>
                <w:b/>
                <w:sz w:val="20"/>
                <w:szCs w:val="20"/>
              </w:rPr>
              <w:t>Monitor – Zakład Urbanistyki i Architektury – 1 szt.</w:t>
            </w:r>
          </w:p>
          <w:p w14:paraId="4EA662D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602B2746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728E9FB6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4B244151" w14:textId="4F315E5C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48EAA50E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10B0DFA4" w14:textId="77777777" w:rsidTr="00B75AF3">
        <w:trPr>
          <w:jc w:val="center"/>
        </w:trPr>
        <w:tc>
          <w:tcPr>
            <w:tcW w:w="1313" w:type="dxa"/>
          </w:tcPr>
          <w:p w14:paraId="3E437085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9</w:t>
            </w:r>
          </w:p>
        </w:tc>
        <w:tc>
          <w:tcPr>
            <w:tcW w:w="5468" w:type="dxa"/>
          </w:tcPr>
          <w:p w14:paraId="3C407C34" w14:textId="76359350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AE2722" w:rsidRPr="00D23ABD">
              <w:rPr>
                <w:b/>
                <w:sz w:val="20"/>
                <w:szCs w:val="20"/>
              </w:rPr>
              <w:t>Monitor – Katedra Pojazdów Samochodowych i Inżynierii Transportu – 5 szt.</w:t>
            </w:r>
          </w:p>
          <w:p w14:paraId="10E9A139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6DDAC260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7C5FBF54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0C2DBCCF" w14:textId="1FBB3105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51B10F9D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23C19B8F" w14:textId="77777777" w:rsidTr="00B75AF3">
        <w:trPr>
          <w:jc w:val="center"/>
        </w:trPr>
        <w:tc>
          <w:tcPr>
            <w:tcW w:w="1313" w:type="dxa"/>
          </w:tcPr>
          <w:p w14:paraId="6C8055BE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5468" w:type="dxa"/>
          </w:tcPr>
          <w:p w14:paraId="12663896" w14:textId="4DBFEDCF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837A88" w:rsidRPr="00D23ABD">
              <w:rPr>
                <w:b/>
                <w:sz w:val="20"/>
                <w:szCs w:val="20"/>
              </w:rPr>
              <w:t>Akcesoria komputerowe - Katedra Konstrukcji Maszyn</w:t>
            </w:r>
          </w:p>
          <w:p w14:paraId="76958EF5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629A3D3F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522C779F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2CB14769" w14:textId="5F0F95CF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280D5D50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2F15E43D" w14:textId="77777777" w:rsidTr="00B75AF3">
        <w:trPr>
          <w:jc w:val="center"/>
        </w:trPr>
        <w:tc>
          <w:tcPr>
            <w:tcW w:w="1313" w:type="dxa"/>
          </w:tcPr>
          <w:p w14:paraId="55797A17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11</w:t>
            </w:r>
          </w:p>
        </w:tc>
        <w:tc>
          <w:tcPr>
            <w:tcW w:w="5468" w:type="dxa"/>
          </w:tcPr>
          <w:p w14:paraId="304DA696" w14:textId="250EE6B1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837A88" w:rsidRPr="00D23ABD">
              <w:rPr>
                <w:b/>
                <w:sz w:val="20"/>
                <w:szCs w:val="20"/>
              </w:rPr>
              <w:t>Drukarka – Prorektor ds. Rozwoju i Kontaktów z Otoczeniem – 1 szt.</w:t>
            </w:r>
          </w:p>
          <w:p w14:paraId="2DFCA75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50ACFFE3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17E1794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025EDB1A" w14:textId="1D5279FB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0C08223B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143E9B0F" w14:textId="77777777" w:rsidTr="00B75AF3">
        <w:trPr>
          <w:jc w:val="center"/>
        </w:trPr>
        <w:tc>
          <w:tcPr>
            <w:tcW w:w="1313" w:type="dxa"/>
          </w:tcPr>
          <w:p w14:paraId="75E1C879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12</w:t>
            </w:r>
          </w:p>
        </w:tc>
        <w:tc>
          <w:tcPr>
            <w:tcW w:w="5468" w:type="dxa"/>
          </w:tcPr>
          <w:p w14:paraId="71D4B01E" w14:textId="6DF7AE32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837A88" w:rsidRPr="00D23ABD">
              <w:rPr>
                <w:b/>
                <w:sz w:val="20"/>
                <w:szCs w:val="20"/>
              </w:rPr>
              <w:t>Podzespoły komputerowe - Zakład Chemii Nieorganicznej i Analitycznej</w:t>
            </w:r>
          </w:p>
          <w:p w14:paraId="0775758C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402B3F12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561F6CC1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1D342815" w14:textId="04EDF770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74F2734F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05CC3535" w14:textId="77777777" w:rsidTr="00B75AF3">
        <w:trPr>
          <w:jc w:val="center"/>
        </w:trPr>
        <w:tc>
          <w:tcPr>
            <w:tcW w:w="1313" w:type="dxa"/>
          </w:tcPr>
          <w:p w14:paraId="40CF3D94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13</w:t>
            </w:r>
          </w:p>
        </w:tc>
        <w:tc>
          <w:tcPr>
            <w:tcW w:w="5468" w:type="dxa"/>
          </w:tcPr>
          <w:p w14:paraId="697A3A45" w14:textId="734A2022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4927F2" w:rsidRPr="00D23ABD">
              <w:rPr>
                <w:b/>
                <w:sz w:val="20"/>
                <w:szCs w:val="20"/>
              </w:rPr>
              <w:t>Podzespoły komputerowe - Dziekanat WZ</w:t>
            </w:r>
          </w:p>
          <w:p w14:paraId="111A4B4D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38C78178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58BEB0C8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4E98E9D3" w14:textId="2E92A847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5B4F21B0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7892E657" w14:textId="77777777" w:rsidTr="00B75AF3">
        <w:trPr>
          <w:jc w:val="center"/>
        </w:trPr>
        <w:tc>
          <w:tcPr>
            <w:tcW w:w="1313" w:type="dxa"/>
          </w:tcPr>
          <w:p w14:paraId="0621E4AF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14</w:t>
            </w:r>
          </w:p>
        </w:tc>
        <w:tc>
          <w:tcPr>
            <w:tcW w:w="5468" w:type="dxa"/>
          </w:tcPr>
          <w:p w14:paraId="5D4ECA6A" w14:textId="23F592E9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79654F" w:rsidRPr="00D23ABD">
              <w:rPr>
                <w:b/>
                <w:sz w:val="20"/>
                <w:szCs w:val="20"/>
              </w:rPr>
              <w:t>Drukarka wielofunkcyjna – Zakład Prawa i Administracji – 1 szt.</w:t>
            </w:r>
          </w:p>
          <w:p w14:paraId="32B8313B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5F456D6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05835234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255C1A12" w14:textId="796A8FBB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5960FB3B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574E1C71" w14:textId="77777777" w:rsidTr="00B75AF3">
        <w:trPr>
          <w:jc w:val="center"/>
        </w:trPr>
        <w:tc>
          <w:tcPr>
            <w:tcW w:w="1313" w:type="dxa"/>
          </w:tcPr>
          <w:p w14:paraId="369B84A1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15</w:t>
            </w:r>
          </w:p>
        </w:tc>
        <w:tc>
          <w:tcPr>
            <w:tcW w:w="5468" w:type="dxa"/>
          </w:tcPr>
          <w:p w14:paraId="073BD30F" w14:textId="4D99683D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79654F" w:rsidRPr="00D23ABD">
              <w:rPr>
                <w:b/>
                <w:sz w:val="20"/>
                <w:szCs w:val="20"/>
              </w:rPr>
              <w:t>Zestaw komputerowy - Katedra Przeróbki Plastycznej – 1 szt.</w:t>
            </w:r>
          </w:p>
          <w:p w14:paraId="1D1C8D44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6B6420A0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7B44796E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7241D8C9" w14:textId="0208EFBC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lastRenderedPageBreak/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632681CA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7F63BA5A" w14:textId="77777777" w:rsidTr="00B75AF3">
        <w:trPr>
          <w:jc w:val="center"/>
        </w:trPr>
        <w:tc>
          <w:tcPr>
            <w:tcW w:w="1313" w:type="dxa"/>
          </w:tcPr>
          <w:p w14:paraId="6AA5F0C4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16</w:t>
            </w:r>
          </w:p>
        </w:tc>
        <w:tc>
          <w:tcPr>
            <w:tcW w:w="5468" w:type="dxa"/>
          </w:tcPr>
          <w:p w14:paraId="7B12879C" w14:textId="329CF280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F15411" w:rsidRPr="00D23ABD">
              <w:rPr>
                <w:b/>
                <w:sz w:val="20"/>
                <w:szCs w:val="20"/>
                <w:lang w:eastAsia="en-US"/>
              </w:rPr>
              <w:t>Serwer – Katedra Technologii Maszyn i Inżynierii Produkcji – 1 szt.</w:t>
            </w:r>
          </w:p>
          <w:p w14:paraId="10E967E8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6543E90D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79507348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04972A5F" w14:textId="48DA4132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6413A3B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1ED7A685" w14:textId="77777777" w:rsidTr="00B75AF3">
        <w:trPr>
          <w:jc w:val="center"/>
        </w:trPr>
        <w:tc>
          <w:tcPr>
            <w:tcW w:w="1313" w:type="dxa"/>
          </w:tcPr>
          <w:p w14:paraId="2FF1157E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17</w:t>
            </w:r>
          </w:p>
        </w:tc>
        <w:tc>
          <w:tcPr>
            <w:tcW w:w="5468" w:type="dxa"/>
          </w:tcPr>
          <w:p w14:paraId="4ED253EC" w14:textId="7D89CB61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F15411" w:rsidRPr="00D23ABD">
              <w:rPr>
                <w:b/>
                <w:sz w:val="20"/>
                <w:szCs w:val="20"/>
              </w:rPr>
              <w:t>Zestaw komputerowy - Zakład Biotechnologii i Bioinformatyki – 1 szt.</w:t>
            </w:r>
          </w:p>
          <w:p w14:paraId="75EA53B5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399A31D4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6B765B38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725E9D85" w14:textId="705F48F8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2CDDE58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1266EB30" w14:textId="77777777" w:rsidTr="00B75AF3">
        <w:trPr>
          <w:jc w:val="center"/>
        </w:trPr>
        <w:tc>
          <w:tcPr>
            <w:tcW w:w="1313" w:type="dxa"/>
          </w:tcPr>
          <w:p w14:paraId="521BF9E8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18</w:t>
            </w:r>
          </w:p>
        </w:tc>
        <w:tc>
          <w:tcPr>
            <w:tcW w:w="5468" w:type="dxa"/>
          </w:tcPr>
          <w:p w14:paraId="164F1EF6" w14:textId="2D425F09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F15411" w:rsidRPr="00D23ABD">
              <w:rPr>
                <w:b/>
                <w:sz w:val="20"/>
                <w:szCs w:val="20"/>
              </w:rPr>
              <w:t xml:space="preserve">Drukarka wielofunkcyjna </w:t>
            </w:r>
            <w:r w:rsidR="00F15411" w:rsidRPr="00D23ABD">
              <w:rPr>
                <w:sz w:val="20"/>
                <w:szCs w:val="20"/>
              </w:rPr>
              <w:t>–</w:t>
            </w:r>
            <w:r w:rsidR="00F15411" w:rsidRPr="00D23ABD">
              <w:rPr>
                <w:b/>
                <w:sz w:val="20"/>
                <w:szCs w:val="20"/>
              </w:rPr>
              <w:t xml:space="preserve"> Katedra Nauki o Materiałach – 1 szt.</w:t>
            </w:r>
          </w:p>
          <w:p w14:paraId="7463897F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299ECDF1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4C4F5351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666B09E2" w14:textId="58BAB719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367063C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3F6604BE" w14:textId="77777777" w:rsidTr="00B75AF3">
        <w:trPr>
          <w:jc w:val="center"/>
        </w:trPr>
        <w:tc>
          <w:tcPr>
            <w:tcW w:w="1313" w:type="dxa"/>
          </w:tcPr>
          <w:p w14:paraId="11595D8B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19</w:t>
            </w:r>
          </w:p>
        </w:tc>
        <w:tc>
          <w:tcPr>
            <w:tcW w:w="5468" w:type="dxa"/>
          </w:tcPr>
          <w:p w14:paraId="2C664D74" w14:textId="7255456D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F15411" w:rsidRPr="00D23ABD">
              <w:rPr>
                <w:b/>
                <w:sz w:val="20"/>
                <w:szCs w:val="20"/>
                <w:lang w:eastAsia="en-US"/>
              </w:rPr>
              <w:t>Zestaw komputerowy - Katedra Mechaniki Płynów i Aerodynamiki – 1 szt.</w:t>
            </w:r>
          </w:p>
          <w:p w14:paraId="6BB61834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43CB8484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71A79F15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1AA37E7D" w14:textId="4B4283CE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0D382EBF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6E5AEB82" w14:textId="77777777" w:rsidTr="00B75AF3">
        <w:trPr>
          <w:jc w:val="center"/>
        </w:trPr>
        <w:tc>
          <w:tcPr>
            <w:tcW w:w="1313" w:type="dxa"/>
          </w:tcPr>
          <w:p w14:paraId="47D0BF12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20</w:t>
            </w:r>
          </w:p>
        </w:tc>
        <w:tc>
          <w:tcPr>
            <w:tcW w:w="5468" w:type="dxa"/>
          </w:tcPr>
          <w:p w14:paraId="2E3EEB69" w14:textId="763BD682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Zestaw komputerowy – Zakład Oczyszczania i Ochrony Wód</w:t>
            </w:r>
          </w:p>
          <w:p w14:paraId="3ED9D4C4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45C430D4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129215C0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0A169526" w14:textId="4C7F1BC7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1F64854F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2350E050" w14:textId="77777777" w:rsidTr="00B75AF3">
        <w:trPr>
          <w:jc w:val="center"/>
        </w:trPr>
        <w:tc>
          <w:tcPr>
            <w:tcW w:w="1313" w:type="dxa"/>
          </w:tcPr>
          <w:p w14:paraId="3109C2D4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21</w:t>
            </w:r>
          </w:p>
        </w:tc>
        <w:tc>
          <w:tcPr>
            <w:tcW w:w="5468" w:type="dxa"/>
          </w:tcPr>
          <w:p w14:paraId="5E84085E" w14:textId="4BED744E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Drukarka – Zakład Oczyszczania i Ochrony Wód – 2 szt.</w:t>
            </w:r>
          </w:p>
          <w:p w14:paraId="0A41F7B0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1FC7BFE1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lastRenderedPageBreak/>
              <w:t xml:space="preserve">kwotę netto ............................................................................ zł </w:t>
            </w:r>
          </w:p>
          <w:p w14:paraId="4D18E345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0D64B2A3" w14:textId="65483979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6B25C704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255A7D22" w14:textId="77777777" w:rsidTr="00B75AF3">
        <w:trPr>
          <w:jc w:val="center"/>
        </w:trPr>
        <w:tc>
          <w:tcPr>
            <w:tcW w:w="1313" w:type="dxa"/>
          </w:tcPr>
          <w:p w14:paraId="70BA1A47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22</w:t>
            </w:r>
          </w:p>
        </w:tc>
        <w:tc>
          <w:tcPr>
            <w:tcW w:w="5468" w:type="dxa"/>
          </w:tcPr>
          <w:p w14:paraId="2E8EFEFE" w14:textId="5F5ACD60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Zestaw komputerowy – Dziekanat WEiI</w:t>
            </w:r>
          </w:p>
          <w:p w14:paraId="3ED93103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2D3A18A8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28D0B355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3FDBED9B" w14:textId="44C3A005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73372384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3CC1BB66" w14:textId="77777777" w:rsidTr="00B75AF3">
        <w:trPr>
          <w:jc w:val="center"/>
        </w:trPr>
        <w:tc>
          <w:tcPr>
            <w:tcW w:w="1313" w:type="dxa"/>
          </w:tcPr>
          <w:p w14:paraId="1B7F56B3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23</w:t>
            </w:r>
          </w:p>
        </w:tc>
        <w:tc>
          <w:tcPr>
            <w:tcW w:w="5468" w:type="dxa"/>
          </w:tcPr>
          <w:p w14:paraId="7F2DC03B" w14:textId="798EA3E2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Urządzenie sieciowe – Katedra Elektrotechniki i Podstaw Informatyki – 1 szt.</w:t>
            </w:r>
          </w:p>
          <w:p w14:paraId="193481E9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0E687F78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59EEDE6E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05E1A71B" w14:textId="5612A9E7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CD46F61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3BD22320" w14:textId="77777777" w:rsidTr="00B75AF3">
        <w:trPr>
          <w:jc w:val="center"/>
        </w:trPr>
        <w:tc>
          <w:tcPr>
            <w:tcW w:w="1313" w:type="dxa"/>
          </w:tcPr>
          <w:p w14:paraId="6F3F05C1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24</w:t>
            </w:r>
          </w:p>
        </w:tc>
        <w:tc>
          <w:tcPr>
            <w:tcW w:w="5468" w:type="dxa"/>
          </w:tcPr>
          <w:p w14:paraId="5FCCA4D0" w14:textId="0ED63B05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Drukarka wielofunkcyjna – Dziekanat WEiI – 1 szt.</w:t>
            </w:r>
          </w:p>
          <w:p w14:paraId="48DBA863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2DD7BC3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485CC3E1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6F09A479" w14:textId="32949D2B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5FF7ADC4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4B739185" w14:textId="77777777" w:rsidTr="00B75AF3">
        <w:trPr>
          <w:jc w:val="center"/>
        </w:trPr>
        <w:tc>
          <w:tcPr>
            <w:tcW w:w="1313" w:type="dxa"/>
          </w:tcPr>
          <w:p w14:paraId="079A642F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25</w:t>
            </w:r>
          </w:p>
        </w:tc>
        <w:tc>
          <w:tcPr>
            <w:tcW w:w="5468" w:type="dxa"/>
          </w:tcPr>
          <w:p w14:paraId="49022595" w14:textId="5F23E490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Skaner – Dziekanat WEiI – 1 szt.</w:t>
            </w:r>
          </w:p>
          <w:p w14:paraId="72689C0B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323746CF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0DA453EF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00DD148D" w14:textId="62E7A70B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C6A0CA3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29EF6D20" w14:textId="77777777" w:rsidTr="00B75AF3">
        <w:trPr>
          <w:jc w:val="center"/>
        </w:trPr>
        <w:tc>
          <w:tcPr>
            <w:tcW w:w="1313" w:type="dxa"/>
          </w:tcPr>
          <w:p w14:paraId="2BA28B7C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26</w:t>
            </w:r>
          </w:p>
        </w:tc>
        <w:tc>
          <w:tcPr>
            <w:tcW w:w="5468" w:type="dxa"/>
          </w:tcPr>
          <w:p w14:paraId="15CDEAAB" w14:textId="2A019E43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Tablet graficzny – Zakład Informatyki – 2 szt.</w:t>
            </w:r>
          </w:p>
          <w:p w14:paraId="17B054B3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62AE21CE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4D53C050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7E9B0EB1" w14:textId="26D1FEC9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1D8F9FBA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3E594EDE" w14:textId="77777777" w:rsidTr="00B75AF3">
        <w:trPr>
          <w:jc w:val="center"/>
        </w:trPr>
        <w:tc>
          <w:tcPr>
            <w:tcW w:w="1313" w:type="dxa"/>
          </w:tcPr>
          <w:p w14:paraId="613A3432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27</w:t>
            </w:r>
          </w:p>
        </w:tc>
        <w:tc>
          <w:tcPr>
            <w:tcW w:w="5468" w:type="dxa"/>
          </w:tcPr>
          <w:p w14:paraId="10F15EA0" w14:textId="56A0FB65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Monitor – Katedra Infrastruktury i Gospodarki Wodnej – 1 szt.</w:t>
            </w:r>
          </w:p>
          <w:p w14:paraId="16C7C84A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095B8026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164FED4D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13620FCE" w14:textId="2C087C4C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lastRenderedPageBreak/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3404FC8C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  <w:tr w:rsidR="00B75AF3" w:rsidRPr="00205D5A" w14:paraId="3C21D955" w14:textId="77777777" w:rsidTr="00B75AF3">
        <w:trPr>
          <w:jc w:val="center"/>
        </w:trPr>
        <w:tc>
          <w:tcPr>
            <w:tcW w:w="1313" w:type="dxa"/>
          </w:tcPr>
          <w:p w14:paraId="0333637C" w14:textId="77777777" w:rsidR="00B75AF3" w:rsidRPr="00D23ABD" w:rsidRDefault="00B75AF3" w:rsidP="00C87FBD">
            <w:pPr>
              <w:pStyle w:val="Tekstpodstawowy"/>
              <w:jc w:val="right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>28</w:t>
            </w:r>
          </w:p>
        </w:tc>
        <w:tc>
          <w:tcPr>
            <w:tcW w:w="5468" w:type="dxa"/>
          </w:tcPr>
          <w:p w14:paraId="657C2E70" w14:textId="598D047F" w:rsidR="00B75AF3" w:rsidRPr="00D23ABD" w:rsidRDefault="00B75AF3" w:rsidP="00C87FBD">
            <w:pPr>
              <w:pStyle w:val="Tekstpodstawowy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Temat:</w:t>
            </w:r>
            <w:r w:rsidRPr="00D23ABD">
              <w:rPr>
                <w:sz w:val="20"/>
                <w:szCs w:val="20"/>
              </w:rPr>
              <w:t xml:space="preserve"> </w:t>
            </w:r>
            <w:r w:rsidR="00D70049" w:rsidRPr="00D23ABD">
              <w:rPr>
                <w:b/>
                <w:sz w:val="20"/>
                <w:szCs w:val="20"/>
              </w:rPr>
              <w:t>Skaner – Dziekanat WEiI – 1 szt.</w:t>
            </w:r>
          </w:p>
          <w:p w14:paraId="680E66D7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I. CENA</w:t>
            </w:r>
            <w:r w:rsidRPr="00D23ABD">
              <w:rPr>
                <w:sz w:val="20"/>
                <w:szCs w:val="20"/>
              </w:rPr>
              <w:t xml:space="preserve">  (C) za wykonanie zadania wynosi:</w:t>
            </w:r>
          </w:p>
          <w:p w14:paraId="0B8C2305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kwotę netto ............................................................................ zł </w:t>
            </w:r>
          </w:p>
          <w:p w14:paraId="1A283349" w14:textId="77777777" w:rsidR="00CB45FD" w:rsidRPr="00D23ABD" w:rsidRDefault="00CB45FD" w:rsidP="00CB45FD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sz w:val="20"/>
                <w:szCs w:val="20"/>
              </w:rPr>
              <w:t xml:space="preserve">podatek VAT w wysokości .........%, tj. …………………….zł </w:t>
            </w:r>
          </w:p>
          <w:p w14:paraId="4D838D36" w14:textId="5D85C16B" w:rsidR="00B75AF3" w:rsidRPr="00D23ABD" w:rsidRDefault="00CB45FD" w:rsidP="00E0734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23ABD">
              <w:rPr>
                <w:b/>
                <w:sz w:val="20"/>
                <w:szCs w:val="20"/>
              </w:rPr>
              <w:t>kwota brutto ......................................................................... zł</w:t>
            </w:r>
            <w:r w:rsidRPr="00D23ABD">
              <w:rPr>
                <w:sz w:val="20"/>
                <w:szCs w:val="20"/>
              </w:rPr>
              <w:t xml:space="preserve"> (słownie:.................................................................................. zł).</w:t>
            </w:r>
          </w:p>
        </w:tc>
        <w:tc>
          <w:tcPr>
            <w:tcW w:w="3658" w:type="dxa"/>
          </w:tcPr>
          <w:p w14:paraId="4ACD2C1B" w14:textId="77777777" w:rsidR="00B75AF3" w:rsidRPr="00D23ABD" w:rsidRDefault="00B75AF3" w:rsidP="00C87FBD">
            <w:pPr>
              <w:pStyle w:val="Tekstpodstawowy"/>
              <w:rPr>
                <w:b/>
                <w:sz w:val="20"/>
                <w:szCs w:val="20"/>
              </w:rPr>
            </w:pPr>
          </w:p>
        </w:tc>
      </w:tr>
    </w:tbl>
    <w:p w14:paraId="642F2488" w14:textId="77777777"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14:paraId="7F995935" w14:textId="77777777" w:rsidR="00CB45FD" w:rsidRPr="000378D0" w:rsidRDefault="00CB45FD" w:rsidP="00CB45FD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</w:t>
      </w:r>
      <w:r w:rsidRPr="002B66A7">
        <w:rPr>
          <w:b/>
          <w:color w:val="0070C0"/>
          <w:u w:val="single"/>
        </w:rPr>
        <w:t>szczegółową wycenę</w:t>
      </w:r>
      <w:r w:rsidRPr="000378D0">
        <w:rPr>
          <w:b/>
        </w:rPr>
        <w:t xml:space="preserve">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>oraz wartości netto i brutto</w:t>
      </w:r>
      <w:r>
        <w:rPr>
          <w:b/>
        </w:rPr>
        <w:t xml:space="preserve"> oraz</w:t>
      </w:r>
      <w:r w:rsidRPr="000378D0">
        <w:rPr>
          <w:b/>
        </w:rPr>
        <w:t xml:space="preserve"> stawkę VAT. </w:t>
      </w:r>
    </w:p>
    <w:p w14:paraId="3900445C" w14:textId="77777777" w:rsidR="00CB45FD" w:rsidRPr="0082346A" w:rsidRDefault="00CB45FD" w:rsidP="00CB45FD">
      <w:pPr>
        <w:spacing w:line="276" w:lineRule="auto"/>
        <w:jc w:val="both"/>
        <w:rPr>
          <w:b/>
          <w:sz w:val="16"/>
          <w:szCs w:val="16"/>
        </w:rPr>
      </w:pPr>
    </w:p>
    <w:p w14:paraId="5A4B4BDF" w14:textId="77777777" w:rsidR="00CB45FD" w:rsidRPr="008C6800" w:rsidRDefault="00CB45FD" w:rsidP="00CB45FD">
      <w:pPr>
        <w:spacing w:line="276" w:lineRule="auto"/>
        <w:jc w:val="both"/>
        <w:rPr>
          <w:b/>
        </w:rPr>
      </w:pPr>
      <w:r w:rsidRPr="008C6800">
        <w:rPr>
          <w:b/>
        </w:rPr>
        <w:t xml:space="preserve">Zamawiający informuje, że zgodnie z ustawą z dnia 11 marca 2004 r. o podatku od towarów i usług (Dz.U. z dnia 5 kwietnia 2004 r.) będzie ubiegał się o zgodę na zastosowanie stawki podatku VAT w wysokości 0% dla wybranych urządzeń zaznaczonych </w:t>
      </w:r>
      <w:r w:rsidRPr="008C6800">
        <w:rPr>
          <w:b/>
          <w:highlight w:val="yellow"/>
        </w:rPr>
        <w:t>kolorem żółtym</w:t>
      </w:r>
      <w:r w:rsidRPr="008C6800">
        <w:rPr>
          <w:b/>
        </w:rPr>
        <w:t xml:space="preserve"> w szczegółowym opisie przedmiotu zamówienia (</w:t>
      </w:r>
      <w:r w:rsidRPr="008C6800">
        <w:rPr>
          <w:b/>
          <w:u w:val="single"/>
        </w:rPr>
        <w:t>zał. nr 2 do SIWZ</w:t>
      </w:r>
      <w:r w:rsidRPr="008C6800">
        <w:rPr>
          <w:b/>
        </w:rPr>
        <w:t xml:space="preserve">). Dla tych urządzeń </w:t>
      </w:r>
      <w:r w:rsidRPr="008C6800">
        <w:rPr>
          <w:b/>
          <w:u w:val="single"/>
        </w:rPr>
        <w:t xml:space="preserve">należy </w:t>
      </w:r>
      <w:r>
        <w:rPr>
          <w:b/>
          <w:u w:val="single"/>
        </w:rPr>
        <w:t xml:space="preserve">w ofercie </w:t>
      </w:r>
      <w:r w:rsidRPr="008C6800">
        <w:rPr>
          <w:b/>
          <w:u w:val="single"/>
        </w:rPr>
        <w:t>przyjąć stawkę 0% podatku VAT</w:t>
      </w:r>
      <w:r w:rsidRPr="008C6800">
        <w:rPr>
          <w:b/>
        </w:rPr>
        <w:t xml:space="preserve"> (tj. kwota netto = kwocie brutto) - dotyczy Wykonawców polskich.</w:t>
      </w:r>
    </w:p>
    <w:p w14:paraId="15AA8AAC" w14:textId="77777777" w:rsidR="00CB45FD" w:rsidRPr="00205D5A" w:rsidRDefault="00CB45FD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14:paraId="4A96A819" w14:textId="77777777" w:rsidR="00CB45FD" w:rsidRPr="00CB45FD" w:rsidRDefault="00DA130F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14:paraId="10BBA917" w14:textId="77777777" w:rsidR="00CB45FD" w:rsidRPr="00CB45FD" w:rsidRDefault="00DA130F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t>oświadczamy, że uważamy się za związanych niniejszą ofertą częściową na czas wskazany w specyfikacji istotnych warunków zamówienia,</w:t>
      </w:r>
    </w:p>
    <w:p w14:paraId="0A52A150" w14:textId="77777777" w:rsidR="00CB45FD" w:rsidRPr="00CB45FD" w:rsidRDefault="00957E1B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rPr>
          <w:color w:val="000000"/>
        </w:rPr>
        <w:t xml:space="preserve"> oświadczamy, iż oferujemy termin realizacji zamówienia </w:t>
      </w:r>
      <w:r w:rsidRPr="00CB45FD">
        <w:rPr>
          <w:b/>
          <w:bCs/>
          <w:color w:val="000000"/>
        </w:rPr>
        <w:t>……………………………..</w:t>
      </w:r>
      <w:r w:rsidR="00CB45FD" w:rsidRPr="00CB45FD">
        <w:t xml:space="preserve"> </w:t>
      </w:r>
      <w:r w:rsidRPr="00CB45FD">
        <w:rPr>
          <w:color w:val="000000"/>
        </w:rPr>
        <w:t>liczonych od dnia udzielenia zamówienia, tj. podpisania umowy odpowiednio dla</w:t>
      </w:r>
      <w:r w:rsidR="00CB45FD" w:rsidRPr="00CB45FD">
        <w:t xml:space="preserve"> </w:t>
      </w:r>
      <w:r w:rsidRPr="00CB45FD">
        <w:rPr>
          <w:color w:val="000000"/>
        </w:rPr>
        <w:t>danej części zamówienia,</w:t>
      </w:r>
    </w:p>
    <w:p w14:paraId="1F033841" w14:textId="77777777" w:rsidR="00CB45FD" w:rsidRPr="00CB45FD" w:rsidRDefault="00957E1B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rPr>
          <w:color w:val="000000"/>
        </w:rPr>
        <w:t xml:space="preserve">oferta liczy </w:t>
      </w:r>
      <w:r w:rsidRPr="00CB45FD">
        <w:rPr>
          <w:b/>
          <w:bCs/>
          <w:color w:val="000000"/>
        </w:rPr>
        <w:t xml:space="preserve">........................ </w:t>
      </w:r>
      <w:r w:rsidRPr="00CB45FD">
        <w:rPr>
          <w:color w:val="000000"/>
        </w:rPr>
        <w:t>kolejno ponumerowanych kart,</w:t>
      </w:r>
    </w:p>
    <w:p w14:paraId="5991E64F" w14:textId="77777777" w:rsidR="009A4ABA" w:rsidRPr="00CB45FD" w:rsidRDefault="00831B3D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t>Nazwa podwykonawcy i z</w:t>
      </w:r>
      <w:r w:rsidR="009A4ABA" w:rsidRPr="00CB45FD">
        <w:t xml:space="preserve">akres rzeczowy, któremu  Wykonawca zamierza powierzyć wykonanie części przedmiotu zamówienia lub </w:t>
      </w:r>
      <w:r w:rsidRPr="00CB45FD">
        <w:t xml:space="preserve">całości przedmiotu zamówienia. </w:t>
      </w:r>
    </w:p>
    <w:p w14:paraId="4D3D5697" w14:textId="77777777" w:rsidR="009A4ABA" w:rsidRPr="00CB45FD" w:rsidRDefault="009A4ABA" w:rsidP="00CB45FD">
      <w:pPr>
        <w:autoSpaceDE w:val="0"/>
        <w:autoSpaceDN w:val="0"/>
        <w:adjustRightInd w:val="0"/>
        <w:spacing w:after="24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CB45FD" w14:paraId="296BF0D0" w14:textId="77777777" w:rsidTr="00831B3D">
        <w:tc>
          <w:tcPr>
            <w:tcW w:w="1257" w:type="dxa"/>
          </w:tcPr>
          <w:p w14:paraId="452FBC4B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  <w:r w:rsidRPr="00CB45FD">
              <w:t>Lp</w:t>
            </w:r>
          </w:p>
        </w:tc>
        <w:tc>
          <w:tcPr>
            <w:tcW w:w="4189" w:type="dxa"/>
          </w:tcPr>
          <w:p w14:paraId="53575021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  <w:r w:rsidRPr="00CB45FD">
              <w:t>Nazwa podwykonawcy</w:t>
            </w:r>
          </w:p>
        </w:tc>
        <w:tc>
          <w:tcPr>
            <w:tcW w:w="3840" w:type="dxa"/>
          </w:tcPr>
          <w:p w14:paraId="57A9D562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  <w:r w:rsidRPr="00CB45FD">
              <w:t>Zakres rzeczowy</w:t>
            </w:r>
          </w:p>
        </w:tc>
      </w:tr>
      <w:tr w:rsidR="00831B3D" w:rsidRPr="00CB45FD" w14:paraId="2EC9AE51" w14:textId="77777777" w:rsidTr="00831B3D">
        <w:tc>
          <w:tcPr>
            <w:tcW w:w="1257" w:type="dxa"/>
          </w:tcPr>
          <w:p w14:paraId="2D0217BB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14:paraId="4455354E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14:paraId="13EAB90C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CB45FD" w14:paraId="4FD9DA4E" w14:textId="77777777" w:rsidTr="00831B3D">
        <w:tc>
          <w:tcPr>
            <w:tcW w:w="1257" w:type="dxa"/>
          </w:tcPr>
          <w:p w14:paraId="0A3132AB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14:paraId="1C718A69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14:paraId="4AD7B224" w14:textId="77777777" w:rsidR="00831B3D" w:rsidRPr="00CB45FD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14:paraId="7398CA42" w14:textId="77777777" w:rsidR="009A4ABA" w:rsidRPr="00CB45FD" w:rsidRDefault="009A4ABA" w:rsidP="009A4ABA">
      <w:pPr>
        <w:autoSpaceDE w:val="0"/>
        <w:autoSpaceDN w:val="0"/>
        <w:adjustRightInd w:val="0"/>
      </w:pPr>
    </w:p>
    <w:p w14:paraId="479443B5" w14:textId="77777777" w:rsidR="009A4ABA" w:rsidRPr="00CB45FD" w:rsidRDefault="009A4ABA" w:rsidP="009A4ABA">
      <w:pPr>
        <w:autoSpaceDE w:val="0"/>
        <w:autoSpaceDN w:val="0"/>
        <w:adjustRightInd w:val="0"/>
        <w:rPr>
          <w:b/>
        </w:rPr>
      </w:pPr>
      <w:r w:rsidRPr="00CB45FD">
        <w:rPr>
          <w:b/>
        </w:rPr>
        <w:t xml:space="preserve">* Wypełnić jeżeli Wykonawca zamierza powierzyć podwykonawstwo </w:t>
      </w:r>
    </w:p>
    <w:p w14:paraId="1DF648CE" w14:textId="77777777" w:rsidR="00DA130F" w:rsidRPr="00CB45FD" w:rsidRDefault="00DA130F" w:rsidP="00CB45FD">
      <w:pPr>
        <w:spacing w:after="240" w:line="276" w:lineRule="auto"/>
        <w:jc w:val="both"/>
      </w:pPr>
    </w:p>
    <w:p w14:paraId="0C53B658" w14:textId="77777777" w:rsidR="00DA130F" w:rsidRPr="00CB45FD" w:rsidRDefault="006F12F2" w:rsidP="00CB45FD">
      <w:pPr>
        <w:numPr>
          <w:ilvl w:val="0"/>
          <w:numId w:val="34"/>
        </w:numPr>
        <w:spacing w:after="240" w:line="276" w:lineRule="auto"/>
        <w:jc w:val="both"/>
      </w:pPr>
      <w:r w:rsidRPr="00CB45FD">
        <w:lastRenderedPageBreak/>
        <w:t>oświadczamy, że zapoznaliśmy się z istotnymi postanowieniami umowy</w:t>
      </w:r>
      <w:r w:rsidR="00957E1B" w:rsidRPr="00CB45FD">
        <w:t xml:space="preserve"> </w:t>
      </w:r>
      <w:r w:rsidR="00957E1B" w:rsidRPr="00CB45FD">
        <w:rPr>
          <w:color w:val="000000"/>
        </w:rPr>
        <w:t>(wzorem umowy),</w:t>
      </w:r>
      <w:r w:rsidRPr="00CB45FD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14:paraId="02870798" w14:textId="77777777" w:rsidR="00205D5A" w:rsidRPr="00CB45FD" w:rsidRDefault="00205D5A" w:rsidP="00CB45FD">
      <w:pPr>
        <w:spacing w:after="240" w:line="276" w:lineRule="auto"/>
        <w:ind w:hanging="284"/>
        <w:jc w:val="both"/>
      </w:pPr>
    </w:p>
    <w:p w14:paraId="113AF97C" w14:textId="77777777" w:rsidR="00205D5A" w:rsidRPr="00CB45FD" w:rsidRDefault="00205D5A" w:rsidP="00CB45FD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CB45FD">
        <w:rPr>
          <w:color w:val="000000"/>
        </w:rPr>
        <w:t xml:space="preserve">Oświadczam, że wypełniłem obowiązki informacyjne przewidziane w art. 13 lub art. 14 RODO wobec osób fizycznych, </w:t>
      </w:r>
      <w:r w:rsidRPr="00CB45FD">
        <w:t>od których dane osobowe bezpośrednio lub pośrednio pozyskałem</w:t>
      </w:r>
      <w:r w:rsidRPr="00CB45FD">
        <w:rPr>
          <w:color w:val="000000"/>
        </w:rPr>
        <w:t xml:space="preserve"> w celu ubiegania się o udzielenie zamówienia publicznego w niniejszym postępowaniu</w:t>
      </w:r>
      <w:r w:rsidRPr="00CB45FD">
        <w:rPr>
          <w:sz w:val="22"/>
        </w:rPr>
        <w:t>.*</w:t>
      </w:r>
      <w:r w:rsidRPr="00CB45FD">
        <w:rPr>
          <w:rFonts w:ascii="Arial" w:hAnsi="Arial" w:cs="Arial"/>
          <w:i/>
          <w:color w:val="000000"/>
          <w:sz w:val="22"/>
        </w:rPr>
        <w:t xml:space="preserve"> /</w:t>
      </w:r>
      <w:r w:rsidRPr="00CB45FD">
        <w:rPr>
          <w:rFonts w:ascii="Arial" w:hAnsi="Arial" w:cs="Arial"/>
          <w:i/>
          <w:color w:val="000000"/>
          <w:sz w:val="20"/>
        </w:rPr>
        <w:t>Jeśli nie dotyczy wykreślić/</w:t>
      </w:r>
    </w:p>
    <w:p w14:paraId="73591A74" w14:textId="36EED54E" w:rsidR="00205D5A" w:rsidRPr="00F000DD" w:rsidRDefault="00205D5A" w:rsidP="00F000DD">
      <w:pPr>
        <w:pStyle w:val="NormalnyWeb"/>
        <w:spacing w:after="240"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CB45FD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CB45FD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CB45FD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14:paraId="3C58CF53" w14:textId="77777777" w:rsidR="006F12F2" w:rsidRPr="00CB45FD" w:rsidRDefault="006F12F2" w:rsidP="00CB45FD">
      <w:pPr>
        <w:numPr>
          <w:ilvl w:val="0"/>
          <w:numId w:val="34"/>
        </w:numPr>
        <w:spacing w:line="360" w:lineRule="auto"/>
        <w:jc w:val="both"/>
      </w:pPr>
      <w:r w:rsidRPr="00CB45FD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 w14:paraId="315D23BC" w14:textId="77777777">
        <w:tc>
          <w:tcPr>
            <w:tcW w:w="727" w:type="dxa"/>
          </w:tcPr>
          <w:p w14:paraId="36166E4E" w14:textId="77777777"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14:paraId="1592874C" w14:textId="77777777"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14:paraId="5D30B4D1" w14:textId="77777777" w:rsidR="006F12F2" w:rsidRPr="00205D5A" w:rsidRDefault="006F12F2" w:rsidP="00CB45FD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14:paraId="3095A7BE" w14:textId="77777777"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14:paraId="7850FA7D" w14:textId="77777777" w:rsidR="00CB45FD" w:rsidRDefault="00CB45FD" w:rsidP="009C24E5">
      <w:pPr>
        <w:spacing w:line="360" w:lineRule="auto"/>
        <w:jc w:val="both"/>
        <w:rPr>
          <w:b/>
          <w:bCs/>
        </w:rPr>
      </w:pPr>
    </w:p>
    <w:p w14:paraId="55A67EC7" w14:textId="4812FA2C" w:rsidR="00AA23A4" w:rsidRPr="00F000DD" w:rsidRDefault="00CB45FD" w:rsidP="00F000DD">
      <w:pPr>
        <w:pStyle w:val="Akapitzlist"/>
        <w:numPr>
          <w:ilvl w:val="0"/>
          <w:numId w:val="34"/>
        </w:numPr>
        <w:spacing w:line="360" w:lineRule="auto"/>
        <w:jc w:val="both"/>
        <w:rPr>
          <w:b/>
          <w:bCs/>
        </w:rPr>
      </w:pPr>
      <w:r w:rsidRPr="00F000DD">
        <w:rPr>
          <w:b/>
          <w:bCs/>
        </w:rPr>
        <w:t>Czy wykonawca jest małym/średnim przedsiębiorcą:</w:t>
      </w:r>
    </w:p>
    <w:p w14:paraId="6F5A6B63" w14:textId="77777777" w:rsidR="00CB45FD" w:rsidRPr="000378D0" w:rsidRDefault="00CB45FD" w:rsidP="00CB45FD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084A06">
        <w:rPr>
          <w:b/>
          <w:sz w:val="32"/>
          <w:szCs w:val="32"/>
        </w:rPr>
      </w:r>
      <w:r w:rsidR="00084A06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084A06">
        <w:rPr>
          <w:b/>
          <w:sz w:val="32"/>
          <w:szCs w:val="32"/>
        </w:rPr>
      </w:r>
      <w:r w:rsidR="00084A06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14:paraId="7AD69FA9" w14:textId="77777777" w:rsidR="00CB45FD" w:rsidRPr="00205D5A" w:rsidRDefault="00CB45FD" w:rsidP="009C24E5">
      <w:pPr>
        <w:spacing w:line="360" w:lineRule="auto"/>
        <w:jc w:val="both"/>
        <w:rPr>
          <w:b/>
          <w:bCs/>
        </w:rPr>
      </w:pPr>
    </w:p>
    <w:p w14:paraId="16B8096A" w14:textId="77777777" w:rsidR="00AA23A4" w:rsidRPr="00CB45FD" w:rsidRDefault="009C24E5" w:rsidP="009C24E5">
      <w:pPr>
        <w:spacing w:line="360" w:lineRule="auto"/>
        <w:jc w:val="both"/>
        <w:rPr>
          <w:b/>
          <w:bCs/>
          <w:u w:val="single"/>
        </w:rPr>
      </w:pPr>
      <w:r w:rsidRPr="00CB45FD">
        <w:rPr>
          <w:b/>
          <w:bCs/>
          <w:u w:val="single"/>
        </w:rPr>
        <w:t>UWAGA!!!!! Proszę wypełnić obowiązkowo.</w:t>
      </w:r>
    </w:p>
    <w:p w14:paraId="2D4DD417" w14:textId="77777777"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14:paraId="1DCE531E" w14:textId="77777777" w:rsidR="00AA23A4" w:rsidRPr="00205D5A" w:rsidRDefault="00AA23A4" w:rsidP="00CB45FD">
      <w:pPr>
        <w:spacing w:line="360" w:lineRule="auto"/>
        <w:rPr>
          <w:b/>
          <w:bCs/>
        </w:rPr>
      </w:pPr>
      <w:r w:rsidRPr="00205D5A">
        <w:rPr>
          <w:b/>
          <w:bCs/>
        </w:rPr>
        <w:t>Pełna nazwa</w:t>
      </w:r>
      <w:r w:rsidR="00CB45FD">
        <w:rPr>
          <w:b/>
          <w:bCs/>
        </w:rPr>
        <w:t xml:space="preserve"> wykonawcy zgodnie z wpisem do CEiIDG </w:t>
      </w:r>
      <w:r w:rsidRPr="00205D5A">
        <w:rPr>
          <w:b/>
          <w:bCs/>
        </w:rPr>
        <w:t>lub KRS :  …</w:t>
      </w:r>
      <w:r w:rsidR="00DA130F" w:rsidRPr="00205D5A">
        <w:rPr>
          <w:b/>
          <w:bCs/>
        </w:rPr>
        <w:t>…………………………………………………</w:t>
      </w:r>
      <w:r w:rsidR="00CB45FD">
        <w:rPr>
          <w:b/>
          <w:bCs/>
        </w:rPr>
        <w:t>………………………………….</w:t>
      </w:r>
      <w:r w:rsidR="00DA130F" w:rsidRPr="00205D5A">
        <w:rPr>
          <w:b/>
          <w:bCs/>
        </w:rPr>
        <w:t>……</w:t>
      </w:r>
      <w:r w:rsidRPr="00205D5A">
        <w:rPr>
          <w:b/>
          <w:bCs/>
        </w:rPr>
        <w:t>…..</w:t>
      </w:r>
    </w:p>
    <w:p w14:paraId="0F577ACC" w14:textId="77777777"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14:paraId="2A0E8FDF" w14:textId="77777777"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14:paraId="0BB2147D" w14:textId="77777777"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14:paraId="49C8B4E9" w14:textId="77777777"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14:paraId="33D11CA5" w14:textId="77777777"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14:paraId="00FF8783" w14:textId="5BB80773" w:rsidR="008B0507" w:rsidRPr="00205D5A" w:rsidRDefault="006F12F2" w:rsidP="00F000DD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14:paraId="65FE660F" w14:textId="77777777" w:rsidR="00DA130F" w:rsidRPr="00205D5A" w:rsidRDefault="00DA130F" w:rsidP="006F12F2"/>
    <w:p w14:paraId="6B9E3380" w14:textId="77777777" w:rsidR="00DA130F" w:rsidRPr="00205D5A" w:rsidRDefault="00DA130F" w:rsidP="006F12F2"/>
    <w:p w14:paraId="2F2AA9F1" w14:textId="77777777" w:rsidR="00DA130F" w:rsidRPr="00205D5A" w:rsidRDefault="00DA130F" w:rsidP="006F12F2"/>
    <w:sectPr w:rsidR="00DA130F" w:rsidRPr="00205D5A" w:rsidSect="00CC67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E7224" w14:textId="77777777" w:rsidR="00084A06" w:rsidRDefault="00084A06">
      <w:r>
        <w:separator/>
      </w:r>
    </w:p>
  </w:endnote>
  <w:endnote w:type="continuationSeparator" w:id="0">
    <w:p w14:paraId="5BD67CF1" w14:textId="77777777" w:rsidR="00084A06" w:rsidRDefault="00084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6DE38" w14:textId="77777777" w:rsidR="008B0507" w:rsidRDefault="00CC67BE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B45FD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7F07BF64" w14:textId="77777777"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CFD41" w14:textId="77777777" w:rsidR="00084A06" w:rsidRDefault="00084A06">
      <w:r>
        <w:separator/>
      </w:r>
    </w:p>
  </w:footnote>
  <w:footnote w:type="continuationSeparator" w:id="0">
    <w:p w14:paraId="47B5E03F" w14:textId="77777777" w:rsidR="00084A06" w:rsidRDefault="00084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00C15" w14:textId="77777777" w:rsidR="00D56CF1" w:rsidRDefault="00B75AF3" w:rsidP="00B75AF3">
    <w:pPr>
      <w:pStyle w:val="Nagwek"/>
      <w:jc w:val="right"/>
    </w:pPr>
    <w:r>
      <w:t>Załącznik nr 1 do SIWZ</w:t>
    </w:r>
  </w:p>
  <w:p w14:paraId="131C710D" w14:textId="3B23F349" w:rsidR="00B75AF3" w:rsidRDefault="00B75AF3" w:rsidP="00B75AF3">
    <w:pPr>
      <w:pStyle w:val="Nagwek"/>
    </w:pPr>
    <w:r>
      <w:t>NA/P/</w:t>
    </w:r>
    <w:r w:rsidR="000876DB">
      <w:t>332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7524560"/>
    <w:multiLevelType w:val="hybridMultilevel"/>
    <w:tmpl w:val="80C45C36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775D7BFD"/>
    <w:multiLevelType w:val="hybridMultilevel"/>
    <w:tmpl w:val="1AFA6DF2"/>
    <w:lvl w:ilvl="0" w:tplc="567645C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CF1"/>
    <w:rsid w:val="00016D63"/>
    <w:rsid w:val="000623F5"/>
    <w:rsid w:val="00084A06"/>
    <w:rsid w:val="000876DB"/>
    <w:rsid w:val="00102360"/>
    <w:rsid w:val="00180011"/>
    <w:rsid w:val="00205D5A"/>
    <w:rsid w:val="00264B92"/>
    <w:rsid w:val="00275899"/>
    <w:rsid w:val="00280050"/>
    <w:rsid w:val="00345612"/>
    <w:rsid w:val="003E3EB0"/>
    <w:rsid w:val="004368E0"/>
    <w:rsid w:val="004927F2"/>
    <w:rsid w:val="004C4264"/>
    <w:rsid w:val="00554A2B"/>
    <w:rsid w:val="0058146E"/>
    <w:rsid w:val="005A3802"/>
    <w:rsid w:val="006033A5"/>
    <w:rsid w:val="00604962"/>
    <w:rsid w:val="006F12F2"/>
    <w:rsid w:val="006F5451"/>
    <w:rsid w:val="0079654F"/>
    <w:rsid w:val="00831B3D"/>
    <w:rsid w:val="00837A88"/>
    <w:rsid w:val="0085366D"/>
    <w:rsid w:val="008B0507"/>
    <w:rsid w:val="008B2454"/>
    <w:rsid w:val="0090352B"/>
    <w:rsid w:val="00935CA5"/>
    <w:rsid w:val="00942E63"/>
    <w:rsid w:val="00957E1B"/>
    <w:rsid w:val="009A4ABA"/>
    <w:rsid w:val="009C24E5"/>
    <w:rsid w:val="00A97DF6"/>
    <w:rsid w:val="00AA23A4"/>
    <w:rsid w:val="00AE2722"/>
    <w:rsid w:val="00B5672E"/>
    <w:rsid w:val="00B75AF3"/>
    <w:rsid w:val="00BC16BF"/>
    <w:rsid w:val="00BD0C7B"/>
    <w:rsid w:val="00C214D6"/>
    <w:rsid w:val="00CB45FD"/>
    <w:rsid w:val="00CC67BE"/>
    <w:rsid w:val="00CE1EC2"/>
    <w:rsid w:val="00D21922"/>
    <w:rsid w:val="00D23ABD"/>
    <w:rsid w:val="00D56CF1"/>
    <w:rsid w:val="00D65C1A"/>
    <w:rsid w:val="00D67BAD"/>
    <w:rsid w:val="00D70049"/>
    <w:rsid w:val="00D77E08"/>
    <w:rsid w:val="00DA130F"/>
    <w:rsid w:val="00E0656B"/>
    <w:rsid w:val="00E07342"/>
    <w:rsid w:val="00E9601B"/>
    <w:rsid w:val="00EB44DC"/>
    <w:rsid w:val="00F000DD"/>
    <w:rsid w:val="00F15411"/>
    <w:rsid w:val="00F41BC7"/>
    <w:rsid w:val="00F65DB7"/>
    <w:rsid w:val="00FE6FD7"/>
    <w:rsid w:val="00FF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E71E1"/>
  <w15:docId w15:val="{7D9B6742-1D34-4691-9206-DC491A66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C67BE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CC67BE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C67BE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C67BE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C67BE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CC67BE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CC67B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C67BE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CC67BE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CC67BE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CC67BE"/>
  </w:style>
  <w:style w:type="paragraph" w:styleId="Stopka">
    <w:name w:val="footer"/>
    <w:basedOn w:val="Normalny"/>
    <w:rsid w:val="00CC67B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CC67BE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CC67BE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F000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4A34D-DC6F-47F8-AFC4-6A62D002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7</Pages>
  <Words>2331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Katarzyna</cp:lastModifiedBy>
  <cp:revision>6</cp:revision>
  <cp:lastPrinted>2020-07-24T11:42:00Z</cp:lastPrinted>
  <dcterms:created xsi:type="dcterms:W3CDTF">2020-11-03T06:49:00Z</dcterms:created>
  <dcterms:modified xsi:type="dcterms:W3CDTF">2020-11-03T07:02:00Z</dcterms:modified>
</cp:coreProperties>
</file>